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06"/>
        <w:gridCol w:w="222"/>
        <w:gridCol w:w="222"/>
        <w:gridCol w:w="222"/>
      </w:tblGrid>
      <w:tr w:rsidR="003E5DA6" w:rsidRPr="00234928" w14:paraId="3ED6E266" w14:textId="77777777" w:rsidTr="00714AF1">
        <w:tc>
          <w:tcPr>
            <w:tcW w:w="8406" w:type="dxa"/>
          </w:tcPr>
          <w:p w14:paraId="42C728CE" w14:textId="77777777" w:rsidR="007454BC" w:rsidRPr="00F34308" w:rsidRDefault="007454BC" w:rsidP="007454BC">
            <w:pPr>
              <w:rPr>
                <w:rFonts w:ascii="Open Sans" w:hAnsi="Open Sans" w:cs="Open Sans"/>
                <w:b/>
                <w:bCs/>
                <w:sz w:val="28"/>
                <w:szCs w:val="28"/>
                <w:lang w:val="nn-NO"/>
              </w:rPr>
            </w:pPr>
            <w:r w:rsidRPr="00F34308">
              <w:rPr>
                <w:rFonts w:ascii="Open Sans" w:hAnsi="Open Sans" w:cs="Open Sans"/>
                <w:b/>
                <w:bCs/>
                <w:i/>
                <w:iCs/>
                <w:sz w:val="28"/>
                <w:szCs w:val="28"/>
                <w:lang w:val="nn-NO"/>
              </w:rPr>
              <w:t xml:space="preserve">Søknad om dispensasjon frå kravet om gjødslingsplan </w:t>
            </w:r>
          </w:p>
          <w:p w14:paraId="619A816F" w14:textId="77777777" w:rsidR="00D92797" w:rsidRDefault="00FF272A" w:rsidP="007454BC">
            <w:pPr>
              <w:rPr>
                <w:rFonts w:ascii="Open Sans" w:hAnsi="Open Sans" w:cs="Open Sans"/>
                <w:sz w:val="22"/>
                <w:szCs w:val="22"/>
                <w:lang w:val="nn-NO"/>
              </w:rPr>
            </w:pP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Før du søkjer må du avklare om føretaket ditt har krav om gjødslingsplan</w:t>
            </w:r>
            <w:r w:rsidR="006A6874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.</w:t>
            </w:r>
            <w:r w:rsidR="2C2907B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</w:t>
            </w:r>
            <w:r w:rsidR="00A51424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Gjødslar du under 25 dekar og held deg innanfor gjeldande fosforgrense</w:t>
            </w:r>
            <w:r w:rsidR="00537E1A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, treng du ikkje gjødselplan. </w:t>
            </w:r>
          </w:p>
          <w:p w14:paraId="50399CE8" w14:textId="0DDFE680" w:rsidR="00FA69A2" w:rsidRPr="00F34308" w:rsidRDefault="000109AE" w:rsidP="007454BC">
            <w:pPr>
              <w:rPr>
                <w:rFonts w:ascii="Open Sans" w:hAnsi="Open Sans" w:cs="Open Sans"/>
                <w:sz w:val="22"/>
                <w:szCs w:val="22"/>
                <w:lang w:val="nn-NO"/>
              </w:rPr>
            </w:pP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Gjødslar du svakt og har liten variasjon i bruken av areala kan det vere tilstrekkeleg med ein gjødslingsplan som vert fornya i samband med jordprøvetaking kvart 5-8. år. Dette føreset at du sjølv justerer planen kvart år. </w:t>
            </w:r>
            <w:r w:rsidR="00D913F2">
              <w:rPr>
                <w:rFonts w:ascii="Open Sans" w:hAnsi="Open Sans" w:cs="Open Sans"/>
                <w:sz w:val="22"/>
                <w:szCs w:val="22"/>
                <w:lang w:val="nn-NO"/>
              </w:rPr>
              <w:t>Du</w:t>
            </w: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treng ikkje søkje dispensasjon for </w:t>
            </w:r>
            <w:r w:rsidR="00416935">
              <w:rPr>
                <w:rFonts w:ascii="Open Sans" w:hAnsi="Open Sans" w:cs="Open Sans"/>
                <w:sz w:val="22"/>
                <w:szCs w:val="22"/>
                <w:lang w:val="nn-NO"/>
              </w:rPr>
              <w:t>dette</w:t>
            </w: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.</w:t>
            </w:r>
          </w:p>
          <w:p w14:paraId="7DAC08C7" w14:textId="55B45F09" w:rsidR="002631C7" w:rsidRPr="00CE38C6" w:rsidRDefault="002631C7" w:rsidP="002631C7">
            <w:pPr>
              <w:rPr>
                <w:rFonts w:ascii="Open Sans" w:hAnsi="Open Sans" w:cs="Open Sans"/>
                <w:sz w:val="22"/>
                <w:szCs w:val="22"/>
                <w:lang w:val="nn-NO"/>
              </w:rPr>
            </w:pP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Alle som brukar gjødsel skal føre gjødseljournal som viser type gjødsel, mengde, areal, tidspunkt</w:t>
            </w:r>
            <w:r w:rsidR="001670F1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</w:t>
            </w: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og mengde av fosfor og nitrogen. Dette gjeld også </w:t>
            </w:r>
            <w:r w:rsidR="00035859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ved </w:t>
            </w:r>
            <w:r w:rsidR="00652C1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dispensasjon </w:t>
            </w:r>
            <w:r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frå gjødslingsplan.</w:t>
            </w:r>
          </w:p>
          <w:p w14:paraId="3BF56EAB" w14:textId="2E10B39F" w:rsidR="002631C7" w:rsidRPr="00CE38C6" w:rsidRDefault="007454BC" w:rsidP="002631C7">
            <w:pPr>
              <w:rPr>
                <w:rFonts w:ascii="Open Sans" w:hAnsi="Open Sans" w:cs="Open Sans"/>
                <w:sz w:val="22"/>
                <w:szCs w:val="22"/>
                <w:lang w:val="nn-NO"/>
              </w:rPr>
            </w:pPr>
            <w:r w:rsidRPr="2B0E2981">
              <w:rPr>
                <w:rFonts w:ascii="Open Sans" w:hAnsi="Open Sans" w:cs="Open Sans"/>
                <w:b/>
                <w:bCs/>
                <w:sz w:val="22"/>
                <w:szCs w:val="22"/>
                <w:lang w:val="nn-NO"/>
              </w:rPr>
              <w:t xml:space="preserve">Regelverk: </w:t>
            </w:r>
            <w:r w:rsidRPr="00963B80">
              <w:rPr>
                <w:lang w:val="nn-NO"/>
              </w:rPr>
              <w:br/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Kravet om gjødslingsplan, gjødslingsjournal</w:t>
            </w:r>
            <w:r w:rsidR="00FC0AD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og jordprøver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finn du i Forskrift om lagring og bruk av gjødsel mv. § 26</w:t>
            </w:r>
            <w:r w:rsidR="0013726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,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27</w:t>
            </w:r>
            <w:r w:rsidR="0013726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og 29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. Statsforvaltaren kan i særlege tilfelle og etter søknad, gje ein tidsavgrensa dispensasjon frå føresegnene i gjødselbrukforskrifta, jf. § 32, 2. ledd. Dispensasjon bli</w:t>
            </w:r>
            <w:r w:rsidR="002167CC">
              <w:rPr>
                <w:rFonts w:ascii="Open Sans" w:hAnsi="Open Sans" w:cs="Open Sans"/>
                <w:sz w:val="22"/>
                <w:szCs w:val="22"/>
                <w:lang w:val="nn-NO"/>
              </w:rPr>
              <w:t>r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</w:t>
            </w:r>
            <w:r w:rsidR="00003B00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gitt 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i </w:t>
            </w:r>
            <w:r w:rsidR="002167CC">
              <w:rPr>
                <w:rFonts w:ascii="Open Sans" w:hAnsi="Open Sans" w:cs="Open Sans"/>
                <w:sz w:val="22"/>
                <w:szCs w:val="22"/>
                <w:lang w:val="nn-NO"/>
              </w:rPr>
              <w:t>s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pesielle situasjonar når det </w:t>
            </w:r>
            <w:r w:rsidR="00F01AF8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er 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>ei</w:t>
            </w:r>
            <w:r w:rsidR="00F01AF8">
              <w:rPr>
                <w:rFonts w:ascii="Open Sans" w:hAnsi="Open Sans" w:cs="Open Sans"/>
                <w:sz w:val="22"/>
                <w:szCs w:val="22"/>
                <w:lang w:val="nn-NO"/>
              </w:rPr>
              <w:t>n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forbigåande årsak utanfor føretaket</w:t>
            </w:r>
            <w:r w:rsidR="00337516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sin</w:t>
            </w:r>
            <w:r w:rsidR="002631C7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kontroll. </w:t>
            </w:r>
            <w:r w:rsidR="0013726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Kravet om jordprøver </w:t>
            </w:r>
            <w:r w:rsidR="00A300D0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gjeld sjølv om det er gitt </w:t>
            </w:r>
            <w:r w:rsidR="00A94E9C">
              <w:rPr>
                <w:rFonts w:ascii="Open Sans" w:hAnsi="Open Sans" w:cs="Open Sans"/>
                <w:sz w:val="22"/>
                <w:szCs w:val="22"/>
                <w:lang w:val="nn-NO"/>
              </w:rPr>
              <w:t>dispensasjon</w:t>
            </w:r>
            <w:r w:rsidR="0013726F" w:rsidRPr="2B0E2981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 om gjødslingsplan (§ 29).</w:t>
            </w:r>
          </w:p>
          <w:p w14:paraId="44556C4B" w14:textId="25CCD0C6" w:rsidR="003D1D3E" w:rsidRPr="00CE38C6" w:rsidRDefault="002631C7" w:rsidP="002631C7">
            <w:pPr>
              <w:rPr>
                <w:rFonts w:ascii="Open Sans" w:hAnsi="Open Sans" w:cs="Open Sans"/>
                <w:sz w:val="22"/>
                <w:szCs w:val="22"/>
                <w:lang w:val="nn-NO"/>
              </w:rPr>
            </w:pPr>
            <w:r w:rsidRPr="00CE38C6">
              <w:rPr>
                <w:rFonts w:ascii="Open Sans" w:hAnsi="Open Sans" w:cs="Open Sans"/>
                <w:sz w:val="22"/>
                <w:szCs w:val="22"/>
                <w:lang w:val="nn-NO"/>
              </w:rPr>
              <w:t xml:space="preserve">Søknaden skal sendast til Statsforvaltaren i Vestland sitt postmottak: </w:t>
            </w:r>
            <w:hyperlink r:id="rId7" w:history="1">
              <w:r w:rsidRPr="00CE38C6">
                <w:rPr>
                  <w:rStyle w:val="Hyperkobling"/>
                  <w:rFonts w:ascii="Open Sans" w:hAnsi="Open Sans" w:cs="Open Sans"/>
                  <w:sz w:val="22"/>
                  <w:szCs w:val="22"/>
                  <w:lang w:val="nn-NO"/>
                </w:rPr>
                <w:t>sfvlpost@statsforvalteren.no</w:t>
              </w:r>
            </w:hyperlink>
            <w:r w:rsidRPr="00CE38C6">
              <w:rPr>
                <w:rFonts w:ascii="Open Sans" w:hAnsi="Open Sans" w:cs="Open Sans"/>
                <w:sz w:val="22"/>
                <w:szCs w:val="22"/>
                <w:lang w:val="nn-NO"/>
              </w:rPr>
              <w:t>, med kopi til kommunen.</w:t>
            </w:r>
          </w:p>
          <w:tbl>
            <w:tblPr>
              <w:tblW w:w="813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33"/>
              <w:gridCol w:w="2145"/>
              <w:gridCol w:w="990"/>
              <w:gridCol w:w="3269"/>
            </w:tblGrid>
            <w:tr w:rsidR="007454BC" w:rsidRPr="00FC7AC2" w14:paraId="35F25E89" w14:textId="77777777" w:rsidTr="2B0E2981">
              <w:trPr>
                <w:trHeight w:val="355"/>
              </w:trPr>
              <w:tc>
                <w:tcPr>
                  <w:tcW w:w="813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22807AC3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proofErr w:type="spellStart"/>
                  <w:r w:rsidRPr="00CE38C6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Grunnoppslysningar</w:t>
                  </w:r>
                  <w:proofErr w:type="spellEnd"/>
                </w:p>
              </w:tc>
            </w:tr>
            <w:tr w:rsidR="007454BC" w:rsidRPr="00FC7AC2" w14:paraId="5789725F" w14:textId="77777777" w:rsidTr="2B0E2981">
              <w:trPr>
                <w:trHeight w:val="355"/>
              </w:trPr>
              <w:tc>
                <w:tcPr>
                  <w:tcW w:w="17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21837D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Namn/føretak</w:t>
                  </w:r>
                </w:p>
              </w:tc>
              <w:tc>
                <w:tcPr>
                  <w:tcW w:w="640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6BE2475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C7AC2" w14:paraId="6C0CB092" w14:textId="77777777" w:rsidTr="2B0E2981">
              <w:trPr>
                <w:trHeight w:val="355"/>
              </w:trPr>
              <w:tc>
                <w:tcPr>
                  <w:tcW w:w="17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F5867F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Org.nr</w:t>
                  </w:r>
                </w:p>
              </w:tc>
              <w:tc>
                <w:tcPr>
                  <w:tcW w:w="640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C3583C3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C7AC2" w14:paraId="08D90E66" w14:textId="77777777" w:rsidTr="2B0E2981">
              <w:trPr>
                <w:trHeight w:val="355"/>
              </w:trPr>
              <w:tc>
                <w:tcPr>
                  <w:tcW w:w="17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DEBDFC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Adresse</w:t>
                  </w:r>
                </w:p>
              </w:tc>
              <w:tc>
                <w:tcPr>
                  <w:tcW w:w="640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252B4A95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C7AC2" w14:paraId="58366090" w14:textId="77777777" w:rsidTr="2B0E2981">
              <w:trPr>
                <w:trHeight w:val="355"/>
              </w:trPr>
              <w:tc>
                <w:tcPr>
                  <w:tcW w:w="17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0A117C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proofErr w:type="spellStart"/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Tlf</w:t>
                  </w:r>
                  <w:proofErr w:type="spellEnd"/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F4D7EE4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09B730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E-post</w:t>
                  </w:r>
                </w:p>
              </w:tc>
              <w:tc>
                <w:tcPr>
                  <w:tcW w:w="32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EC5756B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C7AC2" w14:paraId="13DCF26E" w14:textId="77777777" w:rsidTr="2B0E2981">
              <w:trPr>
                <w:trHeight w:val="355"/>
              </w:trPr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235439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Kommune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1B62D55E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A035A4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proofErr w:type="spellStart"/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Gnr</w:t>
                  </w:r>
                  <w:proofErr w:type="spellEnd"/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/</w:t>
                  </w:r>
                  <w:proofErr w:type="spellStart"/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bnr</w:t>
                  </w:r>
                  <w:proofErr w:type="spellEnd"/>
                </w:p>
              </w:tc>
              <w:tc>
                <w:tcPr>
                  <w:tcW w:w="32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2369AC9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</w:tbl>
          <w:p w14:paraId="38FDE466" w14:textId="77777777" w:rsidR="00496E10" w:rsidRPr="00CE38C6" w:rsidRDefault="00496E10" w:rsidP="007454BC">
            <w:pPr>
              <w:rPr>
                <w:lang w:val="nn-NO"/>
              </w:rPr>
            </w:pPr>
          </w:p>
          <w:tbl>
            <w:tblPr>
              <w:tblW w:w="813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47"/>
              <w:gridCol w:w="144"/>
              <w:gridCol w:w="1702"/>
              <w:gridCol w:w="2032"/>
              <w:gridCol w:w="2812"/>
            </w:tblGrid>
            <w:tr w:rsidR="007454BC" w:rsidRPr="003067FC" w14:paraId="01695661" w14:textId="77777777" w:rsidTr="2B0E2981">
              <w:trPr>
                <w:trHeight w:val="325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0F992692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Kva år søkjer du dispensasjon for (Frå år til år):</w:t>
                  </w:r>
                </w:p>
              </w:tc>
            </w:tr>
            <w:tr w:rsidR="007454BC" w:rsidRPr="003067FC" w14:paraId="0B3B583B" w14:textId="77777777" w:rsidTr="2B0E2981">
              <w:trPr>
                <w:trHeight w:val="325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1238893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70705AE6" w14:textId="77777777" w:rsidTr="2B0E2981">
              <w:trPr>
                <w:trHeight w:val="325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7EB492CA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 xml:space="preserve">Grunngjeving: </w:t>
                  </w:r>
                </w:p>
              </w:tc>
            </w:tr>
            <w:tr w:rsidR="007454BC" w:rsidRPr="003067FC" w14:paraId="633CFCF4" w14:textId="77777777" w:rsidTr="2B0E2981">
              <w:trPr>
                <w:trHeight w:val="325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215C0BCA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Kryss av for årsaka til kvifor kravet i § 26 ikkje kan oppfyllast: </w:t>
                  </w:r>
                </w:p>
              </w:tc>
            </w:tr>
            <w:tr w:rsidR="007454BC" w:rsidRPr="00F34308" w14:paraId="629B40AF" w14:textId="77777777" w:rsidTr="2B0E2981">
              <w:trPr>
                <w:trHeight w:val="325"/>
              </w:trPr>
              <w:tc>
                <w:tcPr>
                  <w:tcW w:w="15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C0FBCD" w14:textId="77777777" w:rsidR="007454BC" w:rsidRPr="00CE38C6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654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788B52C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Sjukdom</w:t>
                  </w:r>
                </w:p>
              </w:tc>
            </w:tr>
            <w:tr w:rsidR="007454BC" w:rsidRPr="00F34308" w14:paraId="2CF90762" w14:textId="77777777" w:rsidTr="2B0E2981">
              <w:trPr>
                <w:trHeight w:val="325"/>
              </w:trPr>
              <w:tc>
                <w:tcPr>
                  <w:tcW w:w="15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0D6265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654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1184C151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Driftsmessige avvik/ekstraordinær hending</w:t>
                  </w:r>
                </w:p>
              </w:tc>
            </w:tr>
            <w:tr w:rsidR="007454BC" w:rsidRPr="00F34308" w14:paraId="6A7CEBD4" w14:textId="77777777" w:rsidTr="2B0E2981">
              <w:trPr>
                <w:trHeight w:val="325"/>
              </w:trPr>
              <w:tc>
                <w:tcPr>
                  <w:tcW w:w="15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9D14F7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654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D3A23D1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Overgangsperiode ved driftsovertaking</w:t>
                  </w:r>
                </w:p>
              </w:tc>
            </w:tr>
            <w:tr w:rsidR="007454BC" w:rsidRPr="00F34308" w14:paraId="5BF75F3A" w14:textId="77777777" w:rsidTr="2B0E2981">
              <w:trPr>
                <w:trHeight w:val="325"/>
              </w:trPr>
              <w:tc>
                <w:tcPr>
                  <w:tcW w:w="15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207BF0" w14:textId="57D37DDE" w:rsidR="007454BC" w:rsidRPr="005853D0" w:rsidRDefault="007454BC" w:rsidP="2B0E2981">
                  <w:pPr>
                    <w:spacing w:after="0" w:line="240" w:lineRule="auto"/>
                  </w:pP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 xml:space="preserve">Anna </w:t>
                  </w:r>
                </w:p>
                <w:p w14:paraId="36E74014" w14:textId="6E7D40DB" w:rsidR="007454BC" w:rsidRPr="00F34308" w:rsidRDefault="007454BC" w:rsidP="2B0E2981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654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217873" w14:textId="4B74DF57" w:rsidR="009103E4" w:rsidRDefault="009103E4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</w:pPr>
                </w:p>
                <w:p w14:paraId="6091FF2E" w14:textId="77777777" w:rsidR="009103E4" w:rsidRPr="00F34308" w:rsidRDefault="009103E4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</w:pPr>
                </w:p>
              </w:tc>
            </w:tr>
            <w:tr w:rsidR="007454BC" w:rsidRPr="00F34308" w14:paraId="0378B672" w14:textId="77777777" w:rsidTr="2B0E2981">
              <w:trPr>
                <w:trHeight w:val="339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20309960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lastRenderedPageBreak/>
                    <w:t xml:space="preserve">Areal som inngår i søknaden: </w:t>
                  </w:r>
                </w:p>
              </w:tc>
            </w:tr>
            <w:tr w:rsidR="007454BC" w:rsidRPr="00F34308" w14:paraId="5115A3C2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FBF13B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Eige areal</w:t>
                  </w:r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6238A8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Fulldyrka jord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7243ECD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Overflatedyrka jord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48A1A09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Innmarksbeite</w:t>
                  </w:r>
                </w:p>
              </w:tc>
            </w:tr>
            <w:tr w:rsidR="007454BC" w:rsidRPr="00F34308" w14:paraId="11836B6E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38372C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proofErr w:type="spellStart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Gnr</w:t>
                  </w:r>
                  <w:proofErr w:type="spellEnd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/</w:t>
                  </w:r>
                  <w:proofErr w:type="spellStart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bnr</w:t>
                  </w:r>
                  <w:proofErr w:type="spellEnd"/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A969D3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7F4DB17E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29F3A10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22178252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BD18D9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6F3E62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4B911B0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AE86FD7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747EFE42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EF36E3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199E06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FD013E2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C97BEC9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5305FFD4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6ED10A1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Leigd areal</w:t>
                  </w:r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A3C4A3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18BB5405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592FD22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3E668A7D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34593C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proofErr w:type="spellStart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Gnr</w:t>
                  </w:r>
                  <w:proofErr w:type="spellEnd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/</w:t>
                  </w:r>
                  <w:proofErr w:type="spellStart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bnr</w:t>
                  </w:r>
                  <w:proofErr w:type="spellEnd"/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5017E1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AB0FEB6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03285C38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6426113B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DBB573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CCFE07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C3A391F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70AE2749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5071BBBE" w14:textId="77777777" w:rsidTr="2B0E2981">
              <w:trPr>
                <w:trHeight w:val="339"/>
              </w:trPr>
              <w:tc>
                <w:tcPr>
                  <w:tcW w:w="14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6FEC10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18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FDD4F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0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699DBB8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  <w:tc>
                <w:tcPr>
                  <w:tcW w:w="2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78EE847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</w:tbl>
          <w:p w14:paraId="363C3A98" w14:textId="77777777" w:rsidR="007454BC" w:rsidRPr="00F34308" w:rsidRDefault="007454BC" w:rsidP="007454BC">
            <w:pPr>
              <w:rPr>
                <w:lang w:val="nn-NO"/>
              </w:rPr>
            </w:pPr>
          </w:p>
          <w:tbl>
            <w:tblPr>
              <w:tblW w:w="813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81"/>
              <w:gridCol w:w="1160"/>
              <w:gridCol w:w="364"/>
              <w:gridCol w:w="1160"/>
              <w:gridCol w:w="572"/>
            </w:tblGrid>
            <w:tr w:rsidR="007454BC" w:rsidRPr="003067FC" w14:paraId="13F94D01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FA0B980" w14:textId="281ABD70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Kva dyreslag har du</w:t>
                  </w:r>
                  <w:r w:rsidR="1A33333B" w:rsidRPr="2B0E2981">
                    <w:rPr>
                      <w:rFonts w:ascii="Open Sans" w:eastAsia="Times New Roman" w:hAnsi="Open Sans" w:cs="Open Sans"/>
                      <w:b/>
                      <w:bCs/>
                      <w:color w:val="000000" w:themeColor="text1"/>
                      <w:lang w:val="nn-NO" w:eastAsia="nb-NO"/>
                    </w:rPr>
                    <w:t>, og tal dyr av kvart slag</w:t>
                  </w:r>
                  <w:r w:rsidRPr="2B0E2981">
                    <w:rPr>
                      <w:rFonts w:ascii="Open Sans" w:eastAsia="Times New Roman" w:hAnsi="Open Sans" w:cs="Open Sans"/>
                      <w:b/>
                      <w:bCs/>
                      <w:color w:val="000000" w:themeColor="text1"/>
                      <w:lang w:val="nn-NO" w:eastAsia="nb-NO"/>
                    </w:rPr>
                    <w:t>?</w:t>
                  </w:r>
                </w:p>
              </w:tc>
            </w:tr>
            <w:tr w:rsidR="007454BC" w:rsidRPr="003067FC" w14:paraId="4F249606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34ED8A2" w14:textId="77777777" w:rsidR="007454BC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  <w:p w14:paraId="56A635FF" w14:textId="77777777" w:rsidR="00901826" w:rsidRDefault="00901826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  <w:p w14:paraId="47C441FE" w14:textId="31D4A362" w:rsidR="002C694E" w:rsidRPr="00F34308" w:rsidRDefault="002C694E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</w:tr>
            <w:tr w:rsidR="007454BC" w:rsidRPr="003067FC" w14:paraId="0F5E28D1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F9A593B" w14:textId="18B482B7" w:rsidR="007454BC" w:rsidRPr="0090182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901826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Kor mange veker/mån</w:t>
                  </w:r>
                  <w:r w:rsidR="0013726F" w:rsidRPr="00901826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adar</w:t>
                  </w:r>
                  <w:r w:rsidRPr="00901826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 er dei inne om vinteren?</w:t>
                  </w:r>
                </w:p>
              </w:tc>
            </w:tr>
            <w:tr w:rsidR="007454BC" w:rsidRPr="003067FC" w14:paraId="724FD76D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B5E9376" w14:textId="77777777" w:rsidR="007454BC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  <w:p w14:paraId="2A50A17C" w14:textId="6C7FBD28" w:rsidR="00901826" w:rsidRPr="00CE38C6" w:rsidRDefault="00901826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</w:tr>
            <w:tr w:rsidR="007454BC" w:rsidRPr="00F34308" w14:paraId="6C016D07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7C087870" w14:textId="77777777" w:rsidR="007454BC" w:rsidRPr="00963B80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963B80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eastAsia="nb-NO"/>
                      <w14:ligatures w14:val="none"/>
                    </w:rPr>
                    <w:t xml:space="preserve">Oppsamling av husdyrgjødsel? </w:t>
                  </w:r>
                  <w:proofErr w:type="spellStart"/>
                  <w:r w:rsidRPr="00963B80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eastAsia="nb-NO"/>
                      <w14:ligatures w14:val="none"/>
                    </w:rPr>
                    <w:t>Talle</w:t>
                  </w:r>
                  <w:proofErr w:type="spellEnd"/>
                  <w:r w:rsidRPr="00963B80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eastAsia="nb-NO"/>
                      <w14:ligatures w14:val="none"/>
                    </w:rPr>
                    <w:t xml:space="preserve"> eller blautgjødsel:</w:t>
                  </w:r>
                </w:p>
              </w:tc>
            </w:tr>
            <w:tr w:rsidR="007454BC" w:rsidRPr="00F34308" w14:paraId="2E1FD620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0DC087A1" w14:textId="77777777" w:rsidR="007454BC" w:rsidRPr="00963B80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eastAsia="nb-NO"/>
                      <w14:ligatures w14:val="none"/>
                    </w:rPr>
                  </w:pPr>
                  <w:r w:rsidRPr="00963B80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5D6A9FCB" w14:textId="77777777" w:rsidTr="002C694E">
              <w:trPr>
                <w:trHeight w:val="313"/>
              </w:trPr>
              <w:tc>
                <w:tcPr>
                  <w:tcW w:w="4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16664AAA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Gjødslar du med husdyrgjødsel?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D4B28B5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3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65967F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Ja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F4B71F6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5FAC87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Nei</w:t>
                  </w:r>
                </w:p>
              </w:tc>
            </w:tr>
            <w:tr w:rsidR="007454BC" w:rsidRPr="00F34308" w14:paraId="16D17890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E810609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3067FC" w14:paraId="28E6EFA3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7D0AF85C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Korleis disponera du husdyrgjødsla du nyttar? </w:t>
                  </w:r>
                </w:p>
              </w:tc>
            </w:tr>
            <w:tr w:rsidR="007454BC" w:rsidRPr="003067FC" w14:paraId="6B83ECCB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E8410C3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2ED9B776" w14:textId="77777777" w:rsidTr="002C694E">
              <w:trPr>
                <w:trHeight w:val="313"/>
              </w:trPr>
              <w:tc>
                <w:tcPr>
                  <w:tcW w:w="4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F200D6D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Gjødslar du med mineralgjødsel? 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BAFD4CE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3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83C43E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Ja 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10C5D75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A30AA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Nei</w:t>
                  </w:r>
                </w:p>
              </w:tc>
            </w:tr>
            <w:tr w:rsidR="007454BC" w:rsidRPr="00F34308" w14:paraId="2E0DD4D1" w14:textId="77777777" w:rsidTr="002C694E">
              <w:trPr>
                <w:trHeight w:val="313"/>
              </w:trPr>
              <w:tc>
                <w:tcPr>
                  <w:tcW w:w="4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15FEB34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om ja : Mengde mineralgjødsel?</w:t>
                  </w:r>
                </w:p>
              </w:tc>
              <w:tc>
                <w:tcPr>
                  <w:tcW w:w="3256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07CF12B8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3067FC" w14:paraId="112878B3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3AA23B3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Korleis disponera du mineralgjødsla du nyttar ?</w:t>
                  </w:r>
                </w:p>
              </w:tc>
            </w:tr>
            <w:tr w:rsidR="007454BC" w:rsidRPr="003067FC" w14:paraId="395ED9C9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58AB295E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F34308" w14:paraId="5BC46ED6" w14:textId="77777777" w:rsidTr="002C694E">
              <w:trPr>
                <w:trHeight w:val="313"/>
              </w:trPr>
              <w:tc>
                <w:tcPr>
                  <w:tcW w:w="4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06D5B74F" w14:textId="5BFCED10" w:rsidR="007454BC" w:rsidRPr="00F34308" w:rsidRDefault="007454BC" w:rsidP="008922A5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Dyr på utmarksbeite</w:t>
                  </w:r>
                  <w:r w:rsidR="008922A5"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 xml:space="preserve"> </w:t>
                  </w: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/</w:t>
                  </w:r>
                  <w:r w:rsidR="008922A5"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 xml:space="preserve"> </w:t>
                  </w:r>
                  <w:proofErr w:type="spellStart"/>
                  <w:r w:rsidR="008922A5"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ugjødsla</w:t>
                  </w:r>
                  <w:proofErr w:type="spellEnd"/>
                  <w:r w:rsidR="008922A5"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 xml:space="preserve"> beite</w:t>
                  </w:r>
                  <w:r w:rsidRPr="00F34308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>?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FE60985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3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081985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Ja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CC7D3DE" w14:textId="77777777" w:rsidR="007454BC" w:rsidRPr="00F34308" w:rsidRDefault="007454BC" w:rsidP="007454BC">
                  <w:pPr>
                    <w:spacing w:after="0" w:line="240" w:lineRule="auto"/>
                    <w:jc w:val="center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17A93E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Nei</w:t>
                  </w:r>
                </w:p>
              </w:tc>
            </w:tr>
            <w:tr w:rsidR="007454BC" w:rsidRPr="003067FC" w14:paraId="4C92A299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19DCF43E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Kor mange veker er dei på utmarksbeite/fjellbeite?</w:t>
                  </w:r>
                </w:p>
              </w:tc>
            </w:tr>
            <w:tr w:rsidR="007454BC" w:rsidRPr="003067FC" w14:paraId="06C30E01" w14:textId="77777777" w:rsidTr="002C694E">
              <w:trPr>
                <w:trHeight w:val="313"/>
              </w:trPr>
              <w:tc>
                <w:tcPr>
                  <w:tcW w:w="81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3074AAA3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Dyr på </w:t>
                  </w:r>
                  <w:proofErr w:type="spellStart"/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ugjødsla</w:t>
                  </w:r>
                  <w:proofErr w:type="spellEnd"/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 innmarksbeite? Kor mange veker:</w:t>
                  </w:r>
                </w:p>
              </w:tc>
            </w:tr>
          </w:tbl>
          <w:p w14:paraId="03FCE73A" w14:textId="77777777" w:rsidR="007454BC" w:rsidRPr="00CE38C6" w:rsidRDefault="007454BC" w:rsidP="007454BC">
            <w:pPr>
              <w:rPr>
                <w:lang w:val="nn-NO"/>
              </w:rPr>
            </w:pPr>
          </w:p>
          <w:tbl>
            <w:tblPr>
              <w:tblW w:w="8272" w:type="dxa"/>
              <w:tblCellMar>
                <w:top w:w="15" w:type="dxa"/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160"/>
            </w:tblGrid>
            <w:tr w:rsidR="007454BC" w:rsidRPr="00963B80" w14:paraId="4F460641" w14:textId="77777777" w:rsidTr="00BE322E">
              <w:trPr>
                <w:gridAfter w:val="1"/>
                <w:wAfter w:w="160" w:type="dxa"/>
                <w:trHeight w:val="52"/>
              </w:trPr>
              <w:tc>
                <w:tcPr>
                  <w:tcW w:w="8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183F4BA7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b/>
                      <w:bCs/>
                      <w:color w:val="000000"/>
                      <w:kern w:val="0"/>
                      <w:lang w:val="nn-NO" w:eastAsia="nb-NO"/>
                      <w14:ligatures w14:val="none"/>
                    </w:rPr>
                    <w:t xml:space="preserve">Har du planar om å endre driftsforma du har i dag? </w:t>
                  </w:r>
                </w:p>
              </w:tc>
            </w:tr>
            <w:tr w:rsidR="007454BC" w:rsidRPr="00F34308" w14:paraId="3A72DECB" w14:textId="77777777" w:rsidTr="00BE322E">
              <w:trPr>
                <w:gridAfter w:val="1"/>
                <w:wAfter w:w="160" w:type="dxa"/>
                <w:trHeight w:val="52"/>
              </w:trPr>
              <w:tc>
                <w:tcPr>
                  <w:tcW w:w="8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4C6ADB7B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f.eks. auke dyretal, endre areal, </w:t>
                  </w:r>
                  <w:proofErr w:type="spellStart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motta</w:t>
                  </w:r>
                  <w:proofErr w:type="spellEnd"/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 xml:space="preserve"> meir gjødsel, meir utmarksbeite?</w:t>
                  </w:r>
                </w:p>
              </w:tc>
            </w:tr>
            <w:tr w:rsidR="007454BC" w:rsidRPr="00F34308" w14:paraId="36C5D27B" w14:textId="77777777" w:rsidTr="00BE322E">
              <w:trPr>
                <w:gridAfter w:val="1"/>
                <w:wAfter w:w="160" w:type="dxa"/>
                <w:trHeight w:val="52"/>
              </w:trPr>
              <w:tc>
                <w:tcPr>
                  <w:tcW w:w="8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63D9D4CE" w14:textId="77777777" w:rsidR="007454BC" w:rsidRPr="00F34308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F34308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 </w:t>
                  </w:r>
                </w:p>
              </w:tc>
            </w:tr>
            <w:tr w:rsidR="007454BC" w:rsidRPr="003067FC" w14:paraId="537EC7E3" w14:textId="77777777" w:rsidTr="00BE322E">
              <w:trPr>
                <w:gridAfter w:val="1"/>
                <w:wAfter w:w="160" w:type="dxa"/>
                <w:trHeight w:val="52"/>
              </w:trPr>
              <w:tc>
                <w:tcPr>
                  <w:tcW w:w="8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 w:themeColor="text1"/>
                  </w:tcBorders>
                  <w:noWrap/>
                  <w:vAlign w:val="bottom"/>
                  <w:hideMark/>
                </w:tcPr>
                <w:p w14:paraId="0879B364" w14:textId="77777777" w:rsidR="007454BC" w:rsidRDefault="007454BC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  <w:r w:rsidRPr="00CE38C6"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  <w:t>Anna du meiner er relevant for å handsame søknaden din?</w:t>
                  </w:r>
                </w:p>
                <w:p w14:paraId="1ED1A409" w14:textId="77777777" w:rsidR="003269A3" w:rsidRDefault="003269A3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  <w:p w14:paraId="5B601E0C" w14:textId="77777777" w:rsidR="003269A3" w:rsidRDefault="003269A3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  <w:p w14:paraId="2443B04A" w14:textId="77777777" w:rsidR="003269A3" w:rsidRDefault="003269A3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  <w:p w14:paraId="419E75BE" w14:textId="77777777" w:rsidR="003269A3" w:rsidRDefault="003269A3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  <w:p w14:paraId="5E2884E2" w14:textId="1AFC8D39" w:rsidR="00166838" w:rsidRPr="00CE38C6" w:rsidRDefault="00166838" w:rsidP="007454BC">
                  <w:pPr>
                    <w:spacing w:after="0" w:line="240" w:lineRule="auto"/>
                    <w:rPr>
                      <w:rFonts w:ascii="Open Sans" w:eastAsia="Times New Roman" w:hAnsi="Open Sans" w:cs="Open Sans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</w:tr>
            <w:tr w:rsidR="007454BC" w:rsidRPr="003067FC" w14:paraId="78E67215" w14:textId="77777777" w:rsidTr="00BE322E">
              <w:trPr>
                <w:trHeight w:val="52"/>
              </w:trPr>
              <w:tc>
                <w:tcPr>
                  <w:tcW w:w="81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13A1C351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CEBAF0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</w:tr>
            <w:tr w:rsidR="007454BC" w:rsidRPr="003067FC" w14:paraId="39BD7B5D" w14:textId="77777777" w:rsidTr="00BE322E">
              <w:trPr>
                <w:trHeight w:val="52"/>
              </w:trPr>
              <w:tc>
                <w:tcPr>
                  <w:tcW w:w="8112" w:type="dxa"/>
                  <w:vMerge/>
                  <w:vAlign w:val="center"/>
                  <w:hideMark/>
                </w:tcPr>
                <w:p w14:paraId="3BB39B39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val="nn-NO" w:eastAsia="nb-NO"/>
                      <w14:ligatures w14:val="none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569C77" w14:textId="77777777" w:rsidR="007454BC" w:rsidRPr="00CE38C6" w:rsidRDefault="007454BC" w:rsidP="007454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val="nn-NO" w:eastAsia="nb-NO"/>
                      <w14:ligatures w14:val="none"/>
                    </w:rPr>
                  </w:pPr>
                </w:p>
              </w:tc>
            </w:tr>
          </w:tbl>
          <w:p w14:paraId="0FA983E1" w14:textId="3510447A" w:rsidR="003E5DA6" w:rsidRPr="00CE38C6" w:rsidRDefault="00234928" w:rsidP="00CC31EE">
            <w:pPr>
              <w:rPr>
                <w:rFonts w:ascii="Open Sans" w:hAnsi="Open Sans" w:cs="Open Sans"/>
                <w:noProof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V</w:t>
            </w:r>
            <w:r w:rsidR="007454BC" w:rsidRPr="00F34308">
              <w:rPr>
                <w:rFonts w:ascii="Open Sans" w:hAnsi="Open Sans" w:cs="Open Sans"/>
                <w:b/>
                <w:bCs/>
                <w:lang w:val="nn-NO"/>
              </w:rPr>
              <w:t xml:space="preserve">edlegg: </w:t>
            </w:r>
            <w:r w:rsidR="007454BC" w:rsidRPr="00F34308">
              <w:rPr>
                <w:rFonts w:ascii="Open Sans" w:hAnsi="Open Sans" w:cs="Open Sans"/>
                <w:lang w:val="nn-NO"/>
              </w:rPr>
              <w:t>Eventuell dokumentasjon</w:t>
            </w:r>
          </w:p>
        </w:tc>
        <w:tc>
          <w:tcPr>
            <w:tcW w:w="222" w:type="dxa"/>
          </w:tcPr>
          <w:p w14:paraId="75351B3D" w14:textId="77777777" w:rsidR="003E5DA6" w:rsidRPr="00CE38C6" w:rsidRDefault="003E5DA6" w:rsidP="00AF7FF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222" w:type="dxa"/>
          </w:tcPr>
          <w:p w14:paraId="1162DE76" w14:textId="77777777" w:rsidR="003E5DA6" w:rsidRPr="00CE38C6" w:rsidRDefault="003E5DA6" w:rsidP="00CD0CE6">
            <w:pPr>
              <w:rPr>
                <w:rFonts w:ascii="Open Sans" w:hAnsi="Open Sans" w:cs="Open Sans"/>
                <w:noProof/>
                <w:sz w:val="20"/>
                <w:szCs w:val="20"/>
                <w:lang w:val="nn-NO"/>
              </w:rPr>
            </w:pPr>
          </w:p>
        </w:tc>
        <w:tc>
          <w:tcPr>
            <w:tcW w:w="222" w:type="dxa"/>
          </w:tcPr>
          <w:p w14:paraId="18FD0C8B" w14:textId="77777777" w:rsidR="000B4859" w:rsidRPr="00CE38C6" w:rsidRDefault="000B4859" w:rsidP="00CD0CE6">
            <w:pPr>
              <w:rPr>
                <w:rFonts w:ascii="Open Sans" w:hAnsi="Open Sans" w:cs="Open Sans"/>
                <w:noProof/>
                <w:sz w:val="20"/>
                <w:szCs w:val="20"/>
                <w:lang w:val="nn-NO"/>
              </w:rPr>
            </w:pPr>
          </w:p>
        </w:tc>
      </w:tr>
    </w:tbl>
    <w:p w14:paraId="759633DB" w14:textId="39B9D877" w:rsidR="002A00CE" w:rsidRPr="00CE38C6" w:rsidRDefault="002A00CE" w:rsidP="00FA6A27">
      <w:pPr>
        <w:rPr>
          <w:rFonts w:ascii="Open Sans" w:hAnsi="Open Sans" w:cs="Open Sans"/>
          <w:dstrike/>
          <w:noProof/>
          <w:sz w:val="2"/>
          <w:szCs w:val="2"/>
          <w:lang w:val="nn-NO"/>
        </w:rPr>
      </w:pPr>
    </w:p>
    <w:sectPr w:rsidR="002A00CE" w:rsidRPr="00CE38C6" w:rsidSect="001A57FC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DAA3" w14:textId="77777777" w:rsidR="00375B45" w:rsidRDefault="00375B45" w:rsidP="00794996">
      <w:pPr>
        <w:spacing w:after="0" w:line="240" w:lineRule="auto"/>
      </w:pPr>
      <w:r>
        <w:separator/>
      </w:r>
    </w:p>
  </w:endnote>
  <w:endnote w:type="continuationSeparator" w:id="0">
    <w:p w14:paraId="614BD137" w14:textId="77777777" w:rsidR="00375B45" w:rsidRDefault="00375B45" w:rsidP="0079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019545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  <w:szCs w:val="18"/>
      </w:rPr>
    </w:sdtEndPr>
    <w:sdtContent>
      <w:p w14:paraId="7CEB4B43" w14:textId="77777777" w:rsidR="00B15F83" w:rsidRDefault="00B15F83">
        <w:pPr>
          <w:pStyle w:val="Bunntekst"/>
          <w:jc w:val="right"/>
        </w:pPr>
        <w:r w:rsidRPr="00B15F83">
          <w:rPr>
            <w:rFonts w:ascii="Open Sans" w:hAnsi="Open Sans" w:cs="Open Sans"/>
            <w:sz w:val="18"/>
            <w:szCs w:val="18"/>
          </w:rPr>
          <w:fldChar w:fldCharType="begin"/>
        </w:r>
        <w:r w:rsidRPr="00B15F83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B15F83">
          <w:rPr>
            <w:rFonts w:ascii="Open Sans" w:hAnsi="Open Sans" w:cs="Open Sans"/>
            <w:sz w:val="18"/>
            <w:szCs w:val="18"/>
          </w:rPr>
          <w:fldChar w:fldCharType="separate"/>
        </w:r>
        <w:r w:rsidRPr="00B15F83">
          <w:rPr>
            <w:rFonts w:ascii="Open Sans" w:hAnsi="Open Sans" w:cs="Open Sans"/>
            <w:sz w:val="18"/>
            <w:szCs w:val="18"/>
          </w:rPr>
          <w:t>2</w:t>
        </w:r>
        <w:r w:rsidRPr="00B15F83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69B35468" w14:textId="77777777" w:rsidR="00794996" w:rsidRDefault="0079499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42AF" w14:textId="77777777" w:rsidR="00B15F83" w:rsidRPr="00B15F83" w:rsidRDefault="00B15F83" w:rsidP="00B15F83">
    <w:pPr>
      <w:pStyle w:val="Bunntekst"/>
      <w:jc w:val="right"/>
      <w:rPr>
        <w:rFonts w:ascii="Open Sans" w:hAnsi="Open Sans" w:cs="Open Sans"/>
        <w:sz w:val="18"/>
        <w:szCs w:val="18"/>
      </w:rPr>
    </w:pPr>
    <w:r w:rsidRPr="00B15F83">
      <w:rPr>
        <w:rFonts w:ascii="Open Sans" w:hAnsi="Open Sans" w:cs="Open Sans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E0BDE" w14:textId="77777777" w:rsidR="00375B45" w:rsidRDefault="00375B45" w:rsidP="00794996">
      <w:pPr>
        <w:spacing w:after="0" w:line="240" w:lineRule="auto"/>
      </w:pPr>
      <w:r>
        <w:separator/>
      </w:r>
    </w:p>
  </w:footnote>
  <w:footnote w:type="continuationSeparator" w:id="0">
    <w:p w14:paraId="16149268" w14:textId="77777777" w:rsidR="00375B45" w:rsidRDefault="00375B45" w:rsidP="00794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E428" w14:textId="77777777" w:rsidR="006A4358" w:rsidRDefault="006A4358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36D6B5" wp14:editId="56D7B9EA">
          <wp:simplePos x="0" y="0"/>
          <wp:positionH relativeFrom="column">
            <wp:posOffset>-571500</wp:posOffset>
          </wp:positionH>
          <wp:positionV relativeFrom="paragraph">
            <wp:posOffset>-104775</wp:posOffset>
          </wp:positionV>
          <wp:extent cx="2552065" cy="427031"/>
          <wp:effectExtent l="0" t="0" r="0" b="0"/>
          <wp:wrapNone/>
          <wp:docPr id="50896021" name="Bilde 508960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52065" cy="4270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DEF6EA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52155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ECC6E0E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B4485C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6C2D6C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C88B62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C2E46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C24438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DC061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6C481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0547B"/>
    <w:multiLevelType w:val="multilevel"/>
    <w:tmpl w:val="8080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C36262E"/>
    <w:multiLevelType w:val="multilevel"/>
    <w:tmpl w:val="FC14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31B28A2"/>
    <w:multiLevelType w:val="multilevel"/>
    <w:tmpl w:val="2C80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4000839"/>
    <w:multiLevelType w:val="multilevel"/>
    <w:tmpl w:val="5608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638089F"/>
    <w:multiLevelType w:val="multilevel"/>
    <w:tmpl w:val="C510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69510C6"/>
    <w:multiLevelType w:val="multilevel"/>
    <w:tmpl w:val="3B92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8B92099"/>
    <w:multiLevelType w:val="multilevel"/>
    <w:tmpl w:val="B09A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B2C208C"/>
    <w:multiLevelType w:val="multilevel"/>
    <w:tmpl w:val="A578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0E35C5C"/>
    <w:multiLevelType w:val="multilevel"/>
    <w:tmpl w:val="0CD8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4B5630C"/>
    <w:multiLevelType w:val="hybridMultilevel"/>
    <w:tmpl w:val="1ECCD6AE"/>
    <w:lvl w:ilvl="0" w:tplc="378AF972">
      <w:start w:val="5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9C569D"/>
    <w:multiLevelType w:val="multilevel"/>
    <w:tmpl w:val="1156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C6C5DF8"/>
    <w:multiLevelType w:val="multilevel"/>
    <w:tmpl w:val="6E8A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D5D0B17"/>
    <w:multiLevelType w:val="multilevel"/>
    <w:tmpl w:val="68A8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F656E7A"/>
    <w:multiLevelType w:val="multilevel"/>
    <w:tmpl w:val="3D2E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6F62723"/>
    <w:multiLevelType w:val="multilevel"/>
    <w:tmpl w:val="4E62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8611A67"/>
    <w:multiLevelType w:val="multilevel"/>
    <w:tmpl w:val="40DA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89E3BE6"/>
    <w:multiLevelType w:val="multilevel"/>
    <w:tmpl w:val="562A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CB06189"/>
    <w:multiLevelType w:val="hybridMultilevel"/>
    <w:tmpl w:val="22186E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AC3708"/>
    <w:multiLevelType w:val="multilevel"/>
    <w:tmpl w:val="EDE4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5D3FDE"/>
    <w:multiLevelType w:val="multilevel"/>
    <w:tmpl w:val="DF8E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C0506B"/>
    <w:multiLevelType w:val="multilevel"/>
    <w:tmpl w:val="D5BC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DBC6061"/>
    <w:multiLevelType w:val="multilevel"/>
    <w:tmpl w:val="85F8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FE83EA6"/>
    <w:multiLevelType w:val="multilevel"/>
    <w:tmpl w:val="65FA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521A13"/>
    <w:multiLevelType w:val="multilevel"/>
    <w:tmpl w:val="EECA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A939E4"/>
    <w:multiLevelType w:val="multilevel"/>
    <w:tmpl w:val="5920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1B1255"/>
    <w:multiLevelType w:val="multilevel"/>
    <w:tmpl w:val="1370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A86839"/>
    <w:multiLevelType w:val="multilevel"/>
    <w:tmpl w:val="4B86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16528F1"/>
    <w:multiLevelType w:val="hybridMultilevel"/>
    <w:tmpl w:val="DBF873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100B2D"/>
    <w:multiLevelType w:val="hybridMultilevel"/>
    <w:tmpl w:val="80327958"/>
    <w:lvl w:ilvl="0" w:tplc="630E6C98">
      <w:start w:val="5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7421A"/>
    <w:multiLevelType w:val="multilevel"/>
    <w:tmpl w:val="354E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D7B510E"/>
    <w:multiLevelType w:val="multilevel"/>
    <w:tmpl w:val="7F08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F03195D"/>
    <w:multiLevelType w:val="multilevel"/>
    <w:tmpl w:val="69CA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FC478DD"/>
    <w:multiLevelType w:val="multilevel"/>
    <w:tmpl w:val="0150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1B33EF3"/>
    <w:multiLevelType w:val="hybridMultilevel"/>
    <w:tmpl w:val="5C98B5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A803F6"/>
    <w:multiLevelType w:val="multilevel"/>
    <w:tmpl w:val="3FB8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104478"/>
    <w:multiLevelType w:val="multilevel"/>
    <w:tmpl w:val="05C0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9737A32"/>
    <w:multiLevelType w:val="multilevel"/>
    <w:tmpl w:val="6BA4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B08459E"/>
    <w:multiLevelType w:val="multilevel"/>
    <w:tmpl w:val="E9F2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E432907"/>
    <w:multiLevelType w:val="multilevel"/>
    <w:tmpl w:val="76E4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E6A0B94"/>
    <w:multiLevelType w:val="multilevel"/>
    <w:tmpl w:val="D05E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5034703">
    <w:abstractNumId w:val="9"/>
  </w:num>
  <w:num w:numId="2" w16cid:durableId="2067415248">
    <w:abstractNumId w:val="7"/>
  </w:num>
  <w:num w:numId="3" w16cid:durableId="553472458">
    <w:abstractNumId w:val="6"/>
  </w:num>
  <w:num w:numId="4" w16cid:durableId="90663039">
    <w:abstractNumId w:val="5"/>
  </w:num>
  <w:num w:numId="5" w16cid:durableId="892884407">
    <w:abstractNumId w:val="4"/>
  </w:num>
  <w:num w:numId="6" w16cid:durableId="1618098663">
    <w:abstractNumId w:val="8"/>
  </w:num>
  <w:num w:numId="7" w16cid:durableId="631983185">
    <w:abstractNumId w:val="3"/>
  </w:num>
  <w:num w:numId="8" w16cid:durableId="452985723">
    <w:abstractNumId w:val="2"/>
  </w:num>
  <w:num w:numId="9" w16cid:durableId="1726760766">
    <w:abstractNumId w:val="1"/>
  </w:num>
  <w:num w:numId="10" w16cid:durableId="552615502">
    <w:abstractNumId w:val="0"/>
  </w:num>
  <w:num w:numId="11" w16cid:durableId="1076513995">
    <w:abstractNumId w:val="27"/>
  </w:num>
  <w:num w:numId="12" w16cid:durableId="2078697992">
    <w:abstractNumId w:val="43"/>
  </w:num>
  <w:num w:numId="13" w16cid:durableId="232083566">
    <w:abstractNumId w:val="37"/>
  </w:num>
  <w:num w:numId="14" w16cid:durableId="514274540">
    <w:abstractNumId w:val="11"/>
  </w:num>
  <w:num w:numId="15" w16cid:durableId="230234487">
    <w:abstractNumId w:val="33"/>
  </w:num>
  <w:num w:numId="16" w16cid:durableId="760642494">
    <w:abstractNumId w:val="49"/>
  </w:num>
  <w:num w:numId="17" w16cid:durableId="18431547">
    <w:abstractNumId w:val="23"/>
  </w:num>
  <w:num w:numId="18" w16cid:durableId="318075059">
    <w:abstractNumId w:val="21"/>
  </w:num>
  <w:num w:numId="19" w16cid:durableId="1491480392">
    <w:abstractNumId w:val="16"/>
  </w:num>
  <w:num w:numId="20" w16cid:durableId="464860607">
    <w:abstractNumId w:val="10"/>
  </w:num>
  <w:num w:numId="21" w16cid:durableId="1455053079">
    <w:abstractNumId w:val="41"/>
  </w:num>
  <w:num w:numId="22" w16cid:durableId="406341098">
    <w:abstractNumId w:val="36"/>
  </w:num>
  <w:num w:numId="23" w16cid:durableId="1698196258">
    <w:abstractNumId w:val="48"/>
  </w:num>
  <w:num w:numId="24" w16cid:durableId="879710940">
    <w:abstractNumId w:val="18"/>
  </w:num>
  <w:num w:numId="25" w16cid:durableId="146552927">
    <w:abstractNumId w:val="42"/>
  </w:num>
  <w:num w:numId="26" w16cid:durableId="1237714814">
    <w:abstractNumId w:val="32"/>
  </w:num>
  <w:num w:numId="27" w16cid:durableId="1924295834">
    <w:abstractNumId w:val="29"/>
  </w:num>
  <w:num w:numId="28" w16cid:durableId="403454598">
    <w:abstractNumId w:val="34"/>
  </w:num>
  <w:num w:numId="29" w16cid:durableId="1119690914">
    <w:abstractNumId w:val="47"/>
  </w:num>
  <w:num w:numId="30" w16cid:durableId="423771785">
    <w:abstractNumId w:val="17"/>
  </w:num>
  <w:num w:numId="31" w16cid:durableId="1553156125">
    <w:abstractNumId w:val="25"/>
  </w:num>
  <w:num w:numId="32" w16cid:durableId="1384134902">
    <w:abstractNumId w:val="30"/>
  </w:num>
  <w:num w:numId="33" w16cid:durableId="1839883529">
    <w:abstractNumId w:val="20"/>
  </w:num>
  <w:num w:numId="34" w16cid:durableId="1415202537">
    <w:abstractNumId w:val="45"/>
  </w:num>
  <w:num w:numId="35" w16cid:durableId="1649673161">
    <w:abstractNumId w:val="13"/>
  </w:num>
  <w:num w:numId="36" w16cid:durableId="1788306323">
    <w:abstractNumId w:val="22"/>
  </w:num>
  <w:num w:numId="37" w16cid:durableId="1235975030">
    <w:abstractNumId w:val="46"/>
  </w:num>
  <w:num w:numId="38" w16cid:durableId="763693891">
    <w:abstractNumId w:val="28"/>
  </w:num>
  <w:num w:numId="39" w16cid:durableId="904030443">
    <w:abstractNumId w:val="44"/>
  </w:num>
  <w:num w:numId="40" w16cid:durableId="1540047638">
    <w:abstractNumId w:val="39"/>
  </w:num>
  <w:num w:numId="41" w16cid:durableId="1873373779">
    <w:abstractNumId w:val="35"/>
  </w:num>
  <w:num w:numId="42" w16cid:durableId="981614991">
    <w:abstractNumId w:val="15"/>
  </w:num>
  <w:num w:numId="43" w16cid:durableId="1204974688">
    <w:abstractNumId w:val="31"/>
  </w:num>
  <w:num w:numId="44" w16cid:durableId="1972129205">
    <w:abstractNumId w:val="24"/>
  </w:num>
  <w:num w:numId="45" w16cid:durableId="21521928">
    <w:abstractNumId w:val="40"/>
  </w:num>
  <w:num w:numId="46" w16cid:durableId="1776099502">
    <w:abstractNumId w:val="26"/>
  </w:num>
  <w:num w:numId="47" w16cid:durableId="1792360726">
    <w:abstractNumId w:val="12"/>
  </w:num>
  <w:num w:numId="48" w16cid:durableId="1084843403">
    <w:abstractNumId w:val="14"/>
  </w:num>
  <w:num w:numId="49" w16cid:durableId="1068114789">
    <w:abstractNumId w:val="19"/>
  </w:num>
  <w:num w:numId="50" w16cid:durableId="440491238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5E"/>
    <w:rsid w:val="00003B00"/>
    <w:rsid w:val="00005604"/>
    <w:rsid w:val="000109AE"/>
    <w:rsid w:val="00013B61"/>
    <w:rsid w:val="00016D5A"/>
    <w:rsid w:val="00017782"/>
    <w:rsid w:val="000251B5"/>
    <w:rsid w:val="00026F93"/>
    <w:rsid w:val="0002798D"/>
    <w:rsid w:val="00030E1D"/>
    <w:rsid w:val="00035399"/>
    <w:rsid w:val="00035859"/>
    <w:rsid w:val="00040246"/>
    <w:rsid w:val="0004460A"/>
    <w:rsid w:val="0004471F"/>
    <w:rsid w:val="00051DCA"/>
    <w:rsid w:val="000544FF"/>
    <w:rsid w:val="000549CF"/>
    <w:rsid w:val="000600A1"/>
    <w:rsid w:val="00060CE2"/>
    <w:rsid w:val="00062C12"/>
    <w:rsid w:val="00070ABD"/>
    <w:rsid w:val="00074266"/>
    <w:rsid w:val="00076FDE"/>
    <w:rsid w:val="000913FB"/>
    <w:rsid w:val="000930F3"/>
    <w:rsid w:val="00093B54"/>
    <w:rsid w:val="00097E5A"/>
    <w:rsid w:val="000A0FD1"/>
    <w:rsid w:val="000B38A9"/>
    <w:rsid w:val="000B4830"/>
    <w:rsid w:val="000B4859"/>
    <w:rsid w:val="000B6782"/>
    <w:rsid w:val="000C2EDC"/>
    <w:rsid w:val="000C34AF"/>
    <w:rsid w:val="000C3EC1"/>
    <w:rsid w:val="000C43AA"/>
    <w:rsid w:val="000C52E1"/>
    <w:rsid w:val="000C734C"/>
    <w:rsid w:val="000C78FF"/>
    <w:rsid w:val="000D027A"/>
    <w:rsid w:val="000D47B7"/>
    <w:rsid w:val="000F31DD"/>
    <w:rsid w:val="001002DA"/>
    <w:rsid w:val="001014D3"/>
    <w:rsid w:val="001052D5"/>
    <w:rsid w:val="001054E7"/>
    <w:rsid w:val="00111476"/>
    <w:rsid w:val="00125B8C"/>
    <w:rsid w:val="0013726F"/>
    <w:rsid w:val="00137D0F"/>
    <w:rsid w:val="0014113A"/>
    <w:rsid w:val="001448C6"/>
    <w:rsid w:val="00160F2D"/>
    <w:rsid w:val="0016264E"/>
    <w:rsid w:val="00166838"/>
    <w:rsid w:val="001670F1"/>
    <w:rsid w:val="001676DE"/>
    <w:rsid w:val="0017058A"/>
    <w:rsid w:val="00171549"/>
    <w:rsid w:val="00173E6B"/>
    <w:rsid w:val="00177431"/>
    <w:rsid w:val="00187B44"/>
    <w:rsid w:val="00191FE5"/>
    <w:rsid w:val="00193A0C"/>
    <w:rsid w:val="0019483C"/>
    <w:rsid w:val="001A19D7"/>
    <w:rsid w:val="001A57FC"/>
    <w:rsid w:val="001B0038"/>
    <w:rsid w:val="001B0EA0"/>
    <w:rsid w:val="001B37DD"/>
    <w:rsid w:val="001B5323"/>
    <w:rsid w:val="001B5942"/>
    <w:rsid w:val="001B70BC"/>
    <w:rsid w:val="001B777C"/>
    <w:rsid w:val="001C3C70"/>
    <w:rsid w:val="001C4616"/>
    <w:rsid w:val="001D56A3"/>
    <w:rsid w:val="001D56B2"/>
    <w:rsid w:val="001D6B61"/>
    <w:rsid w:val="001F05FC"/>
    <w:rsid w:val="001F1499"/>
    <w:rsid w:val="001F2C79"/>
    <w:rsid w:val="001F2DFC"/>
    <w:rsid w:val="00204045"/>
    <w:rsid w:val="0020569B"/>
    <w:rsid w:val="002064EA"/>
    <w:rsid w:val="00212FE3"/>
    <w:rsid w:val="00213CFA"/>
    <w:rsid w:val="00214956"/>
    <w:rsid w:val="002167CC"/>
    <w:rsid w:val="00222742"/>
    <w:rsid w:val="00222B9C"/>
    <w:rsid w:val="0022661E"/>
    <w:rsid w:val="00230E7A"/>
    <w:rsid w:val="00234928"/>
    <w:rsid w:val="0023496C"/>
    <w:rsid w:val="002365B9"/>
    <w:rsid w:val="00242E5D"/>
    <w:rsid w:val="002445B5"/>
    <w:rsid w:val="00251FEC"/>
    <w:rsid w:val="00253386"/>
    <w:rsid w:val="00257B34"/>
    <w:rsid w:val="002631C7"/>
    <w:rsid w:val="002633CE"/>
    <w:rsid w:val="0026588E"/>
    <w:rsid w:val="002672E7"/>
    <w:rsid w:val="00275155"/>
    <w:rsid w:val="00275254"/>
    <w:rsid w:val="00275648"/>
    <w:rsid w:val="002828A3"/>
    <w:rsid w:val="00282A44"/>
    <w:rsid w:val="00285D9C"/>
    <w:rsid w:val="00291F3A"/>
    <w:rsid w:val="00292A54"/>
    <w:rsid w:val="00293816"/>
    <w:rsid w:val="00294DB4"/>
    <w:rsid w:val="00296CD5"/>
    <w:rsid w:val="002A00CE"/>
    <w:rsid w:val="002A3B73"/>
    <w:rsid w:val="002A5323"/>
    <w:rsid w:val="002A6CB6"/>
    <w:rsid w:val="002B2629"/>
    <w:rsid w:val="002B69B0"/>
    <w:rsid w:val="002C0AE1"/>
    <w:rsid w:val="002C694E"/>
    <w:rsid w:val="002C77F4"/>
    <w:rsid w:val="002E017D"/>
    <w:rsid w:val="002E26B4"/>
    <w:rsid w:val="002E5E84"/>
    <w:rsid w:val="002F596C"/>
    <w:rsid w:val="00303725"/>
    <w:rsid w:val="00305E8D"/>
    <w:rsid w:val="003067FC"/>
    <w:rsid w:val="00310525"/>
    <w:rsid w:val="00316C98"/>
    <w:rsid w:val="00321670"/>
    <w:rsid w:val="00322038"/>
    <w:rsid w:val="00322C90"/>
    <w:rsid w:val="003245C6"/>
    <w:rsid w:val="003246FD"/>
    <w:rsid w:val="00325AAA"/>
    <w:rsid w:val="003269A3"/>
    <w:rsid w:val="00331EF0"/>
    <w:rsid w:val="00332FA9"/>
    <w:rsid w:val="00334426"/>
    <w:rsid w:val="00336B6F"/>
    <w:rsid w:val="00337516"/>
    <w:rsid w:val="00343983"/>
    <w:rsid w:val="003462AA"/>
    <w:rsid w:val="00354EC1"/>
    <w:rsid w:val="00363307"/>
    <w:rsid w:val="0036556E"/>
    <w:rsid w:val="00365C36"/>
    <w:rsid w:val="00370770"/>
    <w:rsid w:val="003746FE"/>
    <w:rsid w:val="00375B45"/>
    <w:rsid w:val="00391CC0"/>
    <w:rsid w:val="0039344D"/>
    <w:rsid w:val="00396651"/>
    <w:rsid w:val="00397286"/>
    <w:rsid w:val="00397EEC"/>
    <w:rsid w:val="003A7DA5"/>
    <w:rsid w:val="003B10C0"/>
    <w:rsid w:val="003B6348"/>
    <w:rsid w:val="003C119F"/>
    <w:rsid w:val="003D1D3E"/>
    <w:rsid w:val="003D3A2A"/>
    <w:rsid w:val="003D69BA"/>
    <w:rsid w:val="003E5DA6"/>
    <w:rsid w:val="00402F69"/>
    <w:rsid w:val="004116E7"/>
    <w:rsid w:val="0041378C"/>
    <w:rsid w:val="00416935"/>
    <w:rsid w:val="00427691"/>
    <w:rsid w:val="00430DF9"/>
    <w:rsid w:val="004316DD"/>
    <w:rsid w:val="00434D67"/>
    <w:rsid w:val="004406FA"/>
    <w:rsid w:val="00447650"/>
    <w:rsid w:val="00450BC4"/>
    <w:rsid w:val="00452E55"/>
    <w:rsid w:val="0045784C"/>
    <w:rsid w:val="00462075"/>
    <w:rsid w:val="00462724"/>
    <w:rsid w:val="0046491B"/>
    <w:rsid w:val="00465C79"/>
    <w:rsid w:val="004719B0"/>
    <w:rsid w:val="004908C5"/>
    <w:rsid w:val="00490E7E"/>
    <w:rsid w:val="00493FC1"/>
    <w:rsid w:val="00495DD4"/>
    <w:rsid w:val="00496E10"/>
    <w:rsid w:val="004B0405"/>
    <w:rsid w:val="004C1D35"/>
    <w:rsid w:val="004C667E"/>
    <w:rsid w:val="004D177E"/>
    <w:rsid w:val="004E3B23"/>
    <w:rsid w:val="004E77BD"/>
    <w:rsid w:val="004F5A90"/>
    <w:rsid w:val="004F66E7"/>
    <w:rsid w:val="004F68DF"/>
    <w:rsid w:val="00506CB5"/>
    <w:rsid w:val="00516F0B"/>
    <w:rsid w:val="00522E75"/>
    <w:rsid w:val="0052554F"/>
    <w:rsid w:val="0052603B"/>
    <w:rsid w:val="00530717"/>
    <w:rsid w:val="005325C5"/>
    <w:rsid w:val="00537E1A"/>
    <w:rsid w:val="0054526D"/>
    <w:rsid w:val="005549EE"/>
    <w:rsid w:val="0055516E"/>
    <w:rsid w:val="00555472"/>
    <w:rsid w:val="00555C26"/>
    <w:rsid w:val="00555D19"/>
    <w:rsid w:val="00556C1F"/>
    <w:rsid w:val="00557308"/>
    <w:rsid w:val="00567D0A"/>
    <w:rsid w:val="005709F4"/>
    <w:rsid w:val="00582B81"/>
    <w:rsid w:val="005853D0"/>
    <w:rsid w:val="00585BE7"/>
    <w:rsid w:val="00585E74"/>
    <w:rsid w:val="00586308"/>
    <w:rsid w:val="005878BF"/>
    <w:rsid w:val="00595F76"/>
    <w:rsid w:val="00597D64"/>
    <w:rsid w:val="005A0515"/>
    <w:rsid w:val="005A0F85"/>
    <w:rsid w:val="005B3147"/>
    <w:rsid w:val="005B64C9"/>
    <w:rsid w:val="005C3741"/>
    <w:rsid w:val="005C4DBF"/>
    <w:rsid w:val="005C7374"/>
    <w:rsid w:val="005C7890"/>
    <w:rsid w:val="005D30AD"/>
    <w:rsid w:val="005D6D58"/>
    <w:rsid w:val="005E5FE5"/>
    <w:rsid w:val="005E6495"/>
    <w:rsid w:val="005E75B8"/>
    <w:rsid w:val="0060187A"/>
    <w:rsid w:val="00626A8B"/>
    <w:rsid w:val="00631E73"/>
    <w:rsid w:val="00635C39"/>
    <w:rsid w:val="00652C1F"/>
    <w:rsid w:val="00652C2C"/>
    <w:rsid w:val="0066095A"/>
    <w:rsid w:val="00666066"/>
    <w:rsid w:val="00666460"/>
    <w:rsid w:val="00671517"/>
    <w:rsid w:val="00674B0C"/>
    <w:rsid w:val="00694048"/>
    <w:rsid w:val="00694DEE"/>
    <w:rsid w:val="006A4358"/>
    <w:rsid w:val="006A6874"/>
    <w:rsid w:val="006B0FCB"/>
    <w:rsid w:val="006B6A9B"/>
    <w:rsid w:val="006C305E"/>
    <w:rsid w:val="006D3488"/>
    <w:rsid w:val="006D7DDE"/>
    <w:rsid w:val="006E6F37"/>
    <w:rsid w:val="006E7E18"/>
    <w:rsid w:val="006F294B"/>
    <w:rsid w:val="007076F6"/>
    <w:rsid w:val="00711075"/>
    <w:rsid w:val="00711B80"/>
    <w:rsid w:val="00712B18"/>
    <w:rsid w:val="007141CF"/>
    <w:rsid w:val="00714AF1"/>
    <w:rsid w:val="007155F7"/>
    <w:rsid w:val="007224F4"/>
    <w:rsid w:val="00722D5A"/>
    <w:rsid w:val="00730A3B"/>
    <w:rsid w:val="00733912"/>
    <w:rsid w:val="00734662"/>
    <w:rsid w:val="007368A5"/>
    <w:rsid w:val="0074409B"/>
    <w:rsid w:val="007454BC"/>
    <w:rsid w:val="0075221C"/>
    <w:rsid w:val="00757852"/>
    <w:rsid w:val="00760BED"/>
    <w:rsid w:val="00771882"/>
    <w:rsid w:val="007739C1"/>
    <w:rsid w:val="007817F5"/>
    <w:rsid w:val="00781B0C"/>
    <w:rsid w:val="00783AEC"/>
    <w:rsid w:val="007921A3"/>
    <w:rsid w:val="00794996"/>
    <w:rsid w:val="00797BDB"/>
    <w:rsid w:val="007A2AD6"/>
    <w:rsid w:val="007A38C9"/>
    <w:rsid w:val="007A603F"/>
    <w:rsid w:val="007A7EC9"/>
    <w:rsid w:val="007C777F"/>
    <w:rsid w:val="007E6755"/>
    <w:rsid w:val="00807968"/>
    <w:rsid w:val="008106E9"/>
    <w:rsid w:val="0082561A"/>
    <w:rsid w:val="00827FAA"/>
    <w:rsid w:val="0083128F"/>
    <w:rsid w:val="00840D7A"/>
    <w:rsid w:val="0084383A"/>
    <w:rsid w:val="00851183"/>
    <w:rsid w:val="008530AE"/>
    <w:rsid w:val="00853C96"/>
    <w:rsid w:val="00853D38"/>
    <w:rsid w:val="008558BE"/>
    <w:rsid w:val="00862CB0"/>
    <w:rsid w:val="008658A9"/>
    <w:rsid w:val="0086786F"/>
    <w:rsid w:val="00876446"/>
    <w:rsid w:val="00882812"/>
    <w:rsid w:val="00887DBE"/>
    <w:rsid w:val="00887EF1"/>
    <w:rsid w:val="008904F5"/>
    <w:rsid w:val="008922A5"/>
    <w:rsid w:val="008B0441"/>
    <w:rsid w:val="008B1212"/>
    <w:rsid w:val="008B2C9B"/>
    <w:rsid w:val="008B3D25"/>
    <w:rsid w:val="008B4098"/>
    <w:rsid w:val="008B4D2A"/>
    <w:rsid w:val="008B7154"/>
    <w:rsid w:val="008C2125"/>
    <w:rsid w:val="008C77DC"/>
    <w:rsid w:val="008D01D8"/>
    <w:rsid w:val="008D6281"/>
    <w:rsid w:val="008E062C"/>
    <w:rsid w:val="008E4251"/>
    <w:rsid w:val="008E568C"/>
    <w:rsid w:val="008E69AC"/>
    <w:rsid w:val="008F08B2"/>
    <w:rsid w:val="008F7D1B"/>
    <w:rsid w:val="00901826"/>
    <w:rsid w:val="00902886"/>
    <w:rsid w:val="009103E4"/>
    <w:rsid w:val="009113B2"/>
    <w:rsid w:val="0091619A"/>
    <w:rsid w:val="00917425"/>
    <w:rsid w:val="009209FE"/>
    <w:rsid w:val="00921CBA"/>
    <w:rsid w:val="00923A92"/>
    <w:rsid w:val="00923F18"/>
    <w:rsid w:val="00924D64"/>
    <w:rsid w:val="00925C3A"/>
    <w:rsid w:val="00935059"/>
    <w:rsid w:val="00937EE8"/>
    <w:rsid w:val="00937F99"/>
    <w:rsid w:val="00942336"/>
    <w:rsid w:val="00963B80"/>
    <w:rsid w:val="00965209"/>
    <w:rsid w:val="00973C2C"/>
    <w:rsid w:val="009856FA"/>
    <w:rsid w:val="00986D4F"/>
    <w:rsid w:val="009954FE"/>
    <w:rsid w:val="009956D3"/>
    <w:rsid w:val="009958AA"/>
    <w:rsid w:val="0099603B"/>
    <w:rsid w:val="009A079C"/>
    <w:rsid w:val="009A2A58"/>
    <w:rsid w:val="009C1BA5"/>
    <w:rsid w:val="009C5D45"/>
    <w:rsid w:val="009C6782"/>
    <w:rsid w:val="009C742D"/>
    <w:rsid w:val="009D0D68"/>
    <w:rsid w:val="009D4201"/>
    <w:rsid w:val="009D7619"/>
    <w:rsid w:val="009E3606"/>
    <w:rsid w:val="009E3BC6"/>
    <w:rsid w:val="009E5737"/>
    <w:rsid w:val="009E68F3"/>
    <w:rsid w:val="00A015CD"/>
    <w:rsid w:val="00A03318"/>
    <w:rsid w:val="00A0721A"/>
    <w:rsid w:val="00A07647"/>
    <w:rsid w:val="00A11E0B"/>
    <w:rsid w:val="00A11F0E"/>
    <w:rsid w:val="00A12502"/>
    <w:rsid w:val="00A300D0"/>
    <w:rsid w:val="00A356BE"/>
    <w:rsid w:val="00A40D64"/>
    <w:rsid w:val="00A51424"/>
    <w:rsid w:val="00A5271E"/>
    <w:rsid w:val="00A54F54"/>
    <w:rsid w:val="00A67B22"/>
    <w:rsid w:val="00A746D4"/>
    <w:rsid w:val="00A7552B"/>
    <w:rsid w:val="00A76D74"/>
    <w:rsid w:val="00A778D6"/>
    <w:rsid w:val="00A8156C"/>
    <w:rsid w:val="00A81B19"/>
    <w:rsid w:val="00A82DF4"/>
    <w:rsid w:val="00A85519"/>
    <w:rsid w:val="00A94E9C"/>
    <w:rsid w:val="00AA210E"/>
    <w:rsid w:val="00AA2D0C"/>
    <w:rsid w:val="00AA347B"/>
    <w:rsid w:val="00AB29DE"/>
    <w:rsid w:val="00AC0795"/>
    <w:rsid w:val="00AC2008"/>
    <w:rsid w:val="00AC214E"/>
    <w:rsid w:val="00AD107E"/>
    <w:rsid w:val="00AD5EA4"/>
    <w:rsid w:val="00AD645B"/>
    <w:rsid w:val="00AE0131"/>
    <w:rsid w:val="00AE0496"/>
    <w:rsid w:val="00AE1B25"/>
    <w:rsid w:val="00AE4402"/>
    <w:rsid w:val="00AF7FFC"/>
    <w:rsid w:val="00B00336"/>
    <w:rsid w:val="00B0440F"/>
    <w:rsid w:val="00B055F2"/>
    <w:rsid w:val="00B060E9"/>
    <w:rsid w:val="00B0754A"/>
    <w:rsid w:val="00B15F83"/>
    <w:rsid w:val="00B1608E"/>
    <w:rsid w:val="00B250BC"/>
    <w:rsid w:val="00B2682F"/>
    <w:rsid w:val="00B341B1"/>
    <w:rsid w:val="00B360F2"/>
    <w:rsid w:val="00B407BF"/>
    <w:rsid w:val="00B44130"/>
    <w:rsid w:val="00B4568F"/>
    <w:rsid w:val="00B505B8"/>
    <w:rsid w:val="00B5158B"/>
    <w:rsid w:val="00B5171D"/>
    <w:rsid w:val="00B5568E"/>
    <w:rsid w:val="00B57563"/>
    <w:rsid w:val="00B63707"/>
    <w:rsid w:val="00B66D07"/>
    <w:rsid w:val="00B67EE6"/>
    <w:rsid w:val="00B722E1"/>
    <w:rsid w:val="00B72366"/>
    <w:rsid w:val="00B86D2E"/>
    <w:rsid w:val="00B907D1"/>
    <w:rsid w:val="00B92FA8"/>
    <w:rsid w:val="00B936B6"/>
    <w:rsid w:val="00B96868"/>
    <w:rsid w:val="00BA0FB4"/>
    <w:rsid w:val="00BB0BAA"/>
    <w:rsid w:val="00BB3A01"/>
    <w:rsid w:val="00BB49D2"/>
    <w:rsid w:val="00BB76BE"/>
    <w:rsid w:val="00BC2BAE"/>
    <w:rsid w:val="00BC44F3"/>
    <w:rsid w:val="00BD25E0"/>
    <w:rsid w:val="00BD4882"/>
    <w:rsid w:val="00BD6DF8"/>
    <w:rsid w:val="00BE322E"/>
    <w:rsid w:val="00BF0007"/>
    <w:rsid w:val="00BF0D64"/>
    <w:rsid w:val="00BF4C53"/>
    <w:rsid w:val="00C3209D"/>
    <w:rsid w:val="00C3287E"/>
    <w:rsid w:val="00C32D80"/>
    <w:rsid w:val="00C35000"/>
    <w:rsid w:val="00C351ED"/>
    <w:rsid w:val="00C361C9"/>
    <w:rsid w:val="00C3778D"/>
    <w:rsid w:val="00C435A5"/>
    <w:rsid w:val="00C44BF3"/>
    <w:rsid w:val="00C55075"/>
    <w:rsid w:val="00C71056"/>
    <w:rsid w:val="00C71CA2"/>
    <w:rsid w:val="00C741DD"/>
    <w:rsid w:val="00C77724"/>
    <w:rsid w:val="00C83D2D"/>
    <w:rsid w:val="00C86348"/>
    <w:rsid w:val="00C86588"/>
    <w:rsid w:val="00C904F6"/>
    <w:rsid w:val="00C928A5"/>
    <w:rsid w:val="00C93B44"/>
    <w:rsid w:val="00C945EE"/>
    <w:rsid w:val="00CA1B99"/>
    <w:rsid w:val="00CA2C54"/>
    <w:rsid w:val="00CA359E"/>
    <w:rsid w:val="00CA67C0"/>
    <w:rsid w:val="00CA7427"/>
    <w:rsid w:val="00CB3C8F"/>
    <w:rsid w:val="00CB5687"/>
    <w:rsid w:val="00CB7B2C"/>
    <w:rsid w:val="00CC1F8C"/>
    <w:rsid w:val="00CC29A2"/>
    <w:rsid w:val="00CC31EE"/>
    <w:rsid w:val="00CC6400"/>
    <w:rsid w:val="00CC7F85"/>
    <w:rsid w:val="00CD0CE6"/>
    <w:rsid w:val="00CD2A36"/>
    <w:rsid w:val="00CE38C6"/>
    <w:rsid w:val="00CE4757"/>
    <w:rsid w:val="00CE68BF"/>
    <w:rsid w:val="00CF3CA0"/>
    <w:rsid w:val="00CF4CA4"/>
    <w:rsid w:val="00CF6CB4"/>
    <w:rsid w:val="00CF6E32"/>
    <w:rsid w:val="00D02D62"/>
    <w:rsid w:val="00D0467D"/>
    <w:rsid w:val="00D076C5"/>
    <w:rsid w:val="00D213BD"/>
    <w:rsid w:val="00D24BA1"/>
    <w:rsid w:val="00D310FF"/>
    <w:rsid w:val="00D314EB"/>
    <w:rsid w:val="00D31569"/>
    <w:rsid w:val="00D323FB"/>
    <w:rsid w:val="00D34075"/>
    <w:rsid w:val="00D3753C"/>
    <w:rsid w:val="00D40425"/>
    <w:rsid w:val="00D43EDE"/>
    <w:rsid w:val="00D470E0"/>
    <w:rsid w:val="00D5060E"/>
    <w:rsid w:val="00D672F1"/>
    <w:rsid w:val="00D70099"/>
    <w:rsid w:val="00D73382"/>
    <w:rsid w:val="00D8072C"/>
    <w:rsid w:val="00D913F2"/>
    <w:rsid w:val="00D92797"/>
    <w:rsid w:val="00D97B76"/>
    <w:rsid w:val="00DA2D9B"/>
    <w:rsid w:val="00DA610C"/>
    <w:rsid w:val="00DA72B0"/>
    <w:rsid w:val="00DB0208"/>
    <w:rsid w:val="00DB674D"/>
    <w:rsid w:val="00DC0604"/>
    <w:rsid w:val="00DD6383"/>
    <w:rsid w:val="00DD784C"/>
    <w:rsid w:val="00DE06A6"/>
    <w:rsid w:val="00DE527D"/>
    <w:rsid w:val="00DE5BCC"/>
    <w:rsid w:val="00DF35A9"/>
    <w:rsid w:val="00E12BCC"/>
    <w:rsid w:val="00E13C03"/>
    <w:rsid w:val="00E16135"/>
    <w:rsid w:val="00E21CCB"/>
    <w:rsid w:val="00E22048"/>
    <w:rsid w:val="00E31486"/>
    <w:rsid w:val="00E333A4"/>
    <w:rsid w:val="00E40CFB"/>
    <w:rsid w:val="00E411E6"/>
    <w:rsid w:val="00E41DF0"/>
    <w:rsid w:val="00E45A62"/>
    <w:rsid w:val="00E47C0E"/>
    <w:rsid w:val="00E52884"/>
    <w:rsid w:val="00E75C15"/>
    <w:rsid w:val="00E801C4"/>
    <w:rsid w:val="00E80982"/>
    <w:rsid w:val="00E8384A"/>
    <w:rsid w:val="00E83D35"/>
    <w:rsid w:val="00E87680"/>
    <w:rsid w:val="00E93D06"/>
    <w:rsid w:val="00E9572B"/>
    <w:rsid w:val="00E969E7"/>
    <w:rsid w:val="00EA1876"/>
    <w:rsid w:val="00EB1831"/>
    <w:rsid w:val="00EB5517"/>
    <w:rsid w:val="00EB557B"/>
    <w:rsid w:val="00EB6EE5"/>
    <w:rsid w:val="00EB6FE4"/>
    <w:rsid w:val="00ED128D"/>
    <w:rsid w:val="00ED3836"/>
    <w:rsid w:val="00ED3F4E"/>
    <w:rsid w:val="00ED41F3"/>
    <w:rsid w:val="00ED4C35"/>
    <w:rsid w:val="00ED5CAF"/>
    <w:rsid w:val="00EE4D20"/>
    <w:rsid w:val="00EE7E8B"/>
    <w:rsid w:val="00EF580F"/>
    <w:rsid w:val="00EF6969"/>
    <w:rsid w:val="00F01AF8"/>
    <w:rsid w:val="00F046A2"/>
    <w:rsid w:val="00F06210"/>
    <w:rsid w:val="00F07516"/>
    <w:rsid w:val="00F1005E"/>
    <w:rsid w:val="00F10434"/>
    <w:rsid w:val="00F12271"/>
    <w:rsid w:val="00F130C1"/>
    <w:rsid w:val="00F13AF8"/>
    <w:rsid w:val="00F21E94"/>
    <w:rsid w:val="00F24A45"/>
    <w:rsid w:val="00F26666"/>
    <w:rsid w:val="00F26812"/>
    <w:rsid w:val="00F26FB2"/>
    <w:rsid w:val="00F34308"/>
    <w:rsid w:val="00F4460B"/>
    <w:rsid w:val="00F46913"/>
    <w:rsid w:val="00F509A6"/>
    <w:rsid w:val="00F52EB2"/>
    <w:rsid w:val="00F55EC8"/>
    <w:rsid w:val="00F76EAE"/>
    <w:rsid w:val="00F8107F"/>
    <w:rsid w:val="00F822D7"/>
    <w:rsid w:val="00F83CC1"/>
    <w:rsid w:val="00F85998"/>
    <w:rsid w:val="00F87D4F"/>
    <w:rsid w:val="00F951B6"/>
    <w:rsid w:val="00FA1B3B"/>
    <w:rsid w:val="00FA39B7"/>
    <w:rsid w:val="00FA69A2"/>
    <w:rsid w:val="00FA6A27"/>
    <w:rsid w:val="00FB2286"/>
    <w:rsid w:val="00FB3E63"/>
    <w:rsid w:val="00FB5688"/>
    <w:rsid w:val="00FC0ADF"/>
    <w:rsid w:val="00FC3A78"/>
    <w:rsid w:val="00FC7AC2"/>
    <w:rsid w:val="00FD5152"/>
    <w:rsid w:val="00FD6116"/>
    <w:rsid w:val="00FD6C5B"/>
    <w:rsid w:val="00FE3726"/>
    <w:rsid w:val="00FE57C7"/>
    <w:rsid w:val="00FF272A"/>
    <w:rsid w:val="00FF30DD"/>
    <w:rsid w:val="00FF5BB7"/>
    <w:rsid w:val="1A33333B"/>
    <w:rsid w:val="2B0E2981"/>
    <w:rsid w:val="2C2907BF"/>
    <w:rsid w:val="5D5B75AD"/>
    <w:rsid w:val="712FC4BB"/>
    <w:rsid w:val="727DD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7587"/>
  <w15:docId w15:val="{AC68A36B-549D-464D-92D6-A807642F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nb-NO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4BC"/>
    <w:pPr>
      <w:spacing w:before="0" w:after="160" w:line="278" w:lineRule="auto"/>
    </w:pPr>
    <w:rPr>
      <w:rFonts w:eastAsiaTheme="minorHAnsi" w:cstheme="minorBidi"/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link w:val="Overskrift1Tegn"/>
    <w:uiPriority w:val="2"/>
    <w:qFormat/>
    <w:rsid w:val="006A4358"/>
    <w:pPr>
      <w:shd w:val="clear" w:color="auto" w:fill="00244E"/>
      <w:spacing w:before="240"/>
      <w:contextualSpacing/>
      <w:jc w:val="center"/>
      <w:outlineLvl w:val="0"/>
    </w:pPr>
    <w:rPr>
      <w:b/>
      <w:color w:val="FFFFFF" w:themeColor="background1"/>
    </w:rPr>
  </w:style>
  <w:style w:type="paragraph" w:styleId="Overskrift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Cs w:val="28"/>
    </w:rPr>
  </w:style>
  <w:style w:type="paragraph" w:styleId="Overskrift3">
    <w:name w:val="heading 3"/>
    <w:basedOn w:val="Normal"/>
    <w:next w:val="Normal"/>
    <w:link w:val="Overskrift3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6A4358"/>
    <w:rPr>
      <w:b/>
      <w:color w:val="FFFFFF" w:themeColor="background1"/>
      <w:sz w:val="24"/>
      <w:shd w:val="clear" w:color="auto" w:fill="00244E"/>
    </w:rPr>
  </w:style>
  <w:style w:type="paragraph" w:styleId="Bobleteks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tel">
    <w:name w:val="Title"/>
    <w:basedOn w:val="Normal"/>
    <w:uiPriority w:val="1"/>
    <w:qFormat/>
    <w:rsid w:val="00973C2C"/>
    <w:pPr>
      <w:spacing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ssholdertekst">
    <w:name w:val="Placeholder Text"/>
    <w:basedOn w:val="Standardskriftforavsnitt"/>
    <w:uiPriority w:val="99"/>
    <w:semiHidden/>
    <w:rsid w:val="00093B54"/>
    <w:rPr>
      <w:color w:val="808080"/>
    </w:rPr>
  </w:style>
  <w:style w:type="table" w:styleId="Tabellrutenett">
    <w:name w:val="Table Grid"/>
    <w:basedOn w:val="Vanligtabel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4"/>
    <w:qFormat/>
    <w:rsid w:val="007368A5"/>
    <w:rPr>
      <w:b/>
      <w:bCs/>
    </w:rPr>
  </w:style>
  <w:style w:type="paragraph" w:customStyle="1" w:styleId="Firmanavn">
    <w:name w:val="Firmanavn"/>
    <w:basedOn w:val="Normal"/>
    <w:uiPriority w:val="3"/>
    <w:qFormat/>
    <w:rsid w:val="00973C2C"/>
    <w:rPr>
      <w:b/>
    </w:rPr>
  </w:style>
  <w:style w:type="paragraph" w:styleId="Topptekst">
    <w:name w:val="header"/>
    <w:basedOn w:val="Normal"/>
    <w:link w:val="TopptekstTegn"/>
    <w:uiPriority w:val="99"/>
    <w:unhideWhenUsed/>
    <w:rsid w:val="00794996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94996"/>
  </w:style>
  <w:style w:type="paragraph" w:styleId="Bunntekst">
    <w:name w:val="footer"/>
    <w:basedOn w:val="Normal"/>
    <w:link w:val="BunntekstTegn"/>
    <w:uiPriority w:val="99"/>
    <w:unhideWhenUsed/>
    <w:rsid w:val="00794996"/>
    <w:pPr>
      <w:spacing w:after="0" w:line="240" w:lineRule="auto"/>
      <w:jc w:val="center"/>
    </w:pPr>
  </w:style>
  <w:style w:type="character" w:customStyle="1" w:styleId="BunntekstTegn">
    <w:name w:val="Bunntekst Tegn"/>
    <w:basedOn w:val="Standardskriftforavsnitt"/>
    <w:link w:val="Bunntekst"/>
    <w:uiPriority w:val="99"/>
    <w:rsid w:val="00794996"/>
  </w:style>
  <w:style w:type="paragraph" w:styleId="Bibliografi">
    <w:name w:val="Bibliography"/>
    <w:basedOn w:val="Normal"/>
    <w:next w:val="Normal"/>
    <w:uiPriority w:val="37"/>
    <w:semiHidden/>
    <w:unhideWhenUsed/>
    <w:rsid w:val="00CD0CE6"/>
  </w:style>
  <w:style w:type="paragraph" w:styleId="Blokkteks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CD0CE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CD0CE6"/>
  </w:style>
  <w:style w:type="paragraph" w:styleId="Brdtekst2">
    <w:name w:val="Body Text 2"/>
    <w:basedOn w:val="Normal"/>
    <w:link w:val="Brdtekst2Tegn"/>
    <w:uiPriority w:val="99"/>
    <w:semiHidden/>
    <w:unhideWhenUsed/>
    <w:rsid w:val="00CD0CE6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CD0CE6"/>
  </w:style>
  <w:style w:type="paragraph" w:styleId="Brdtekst3">
    <w:name w:val="Body Text 3"/>
    <w:basedOn w:val="Normal"/>
    <w:link w:val="Brdtekst3Tegn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CD0CE6"/>
    <w:rPr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CD0CE6"/>
    <w:pPr>
      <w:spacing w:after="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CD0CE6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CD0CE6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CD0CE6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CD0CE6"/>
    <w:pPr>
      <w:spacing w:after="6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CD0CE6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CD0CE6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CD0CE6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D0CE6"/>
    <w:pPr>
      <w:spacing w:after="200" w:line="240" w:lineRule="auto"/>
    </w:pPr>
    <w:rPr>
      <w:i/>
      <w:iCs/>
      <w:color w:val="1F497D" w:themeColor="text2"/>
      <w:szCs w:val="18"/>
    </w:rPr>
  </w:style>
  <w:style w:type="paragraph" w:styleId="Hilsen">
    <w:name w:val="Closing"/>
    <w:basedOn w:val="Normal"/>
    <w:link w:val="HilsenTegn"/>
    <w:uiPriority w:val="99"/>
    <w:semiHidden/>
    <w:unhideWhenUsed/>
    <w:rsid w:val="00CD0CE6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CD0CE6"/>
  </w:style>
  <w:style w:type="table" w:styleId="Fargeriktrutenett">
    <w:name w:val="Colorful Grid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CD0CE6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D0CE6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D0CE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D0CE6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kumentkart">
    <w:name w:val="Document Map"/>
    <w:basedOn w:val="Normal"/>
    <w:link w:val="DokumentkartTegn"/>
    <w:uiPriority w:val="99"/>
    <w:semiHidden/>
    <w:unhideWhenUsed/>
    <w:rsid w:val="00CD0CE6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CD0CE6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CD0CE6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CD0CE6"/>
  </w:style>
  <w:style w:type="character" w:styleId="Utheving">
    <w:name w:val="Emphasis"/>
    <w:basedOn w:val="Standardskriftforavsnitt"/>
    <w:uiPriority w:val="20"/>
    <w:semiHidden/>
    <w:unhideWhenUsed/>
    <w:qFormat/>
    <w:rsid w:val="00CD0CE6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unhideWhenUsed/>
    <w:rsid w:val="00CD0CE6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CD0CE6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CD0CE6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vsenderadresse">
    <w:name w:val="envelope return"/>
    <w:basedOn w:val="Normal"/>
    <w:uiPriority w:val="99"/>
    <w:semiHidden/>
    <w:unhideWhenUsed/>
    <w:rsid w:val="00CD0CE6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tnotereferanse">
    <w:name w:val="footnote reference"/>
    <w:basedOn w:val="Standardskriftforavsnitt"/>
    <w:uiPriority w:val="99"/>
    <w:semiHidden/>
    <w:unhideWhenUsed/>
    <w:rsid w:val="00CD0CE6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D0CE6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D0CE6"/>
    <w:rPr>
      <w:szCs w:val="20"/>
    </w:rPr>
  </w:style>
  <w:style w:type="table" w:styleId="Rutenettabell1lys">
    <w:name w:val="Grid Table 1 Light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Overskrift3Tegn">
    <w:name w:val="Overskrift 3 Tegn"/>
    <w:basedOn w:val="Standardskriftforavsnitt"/>
    <w:link w:val="Overskrift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CD0CE6"/>
  </w:style>
  <w:style w:type="paragraph" w:styleId="HTML-adresse">
    <w:name w:val="HTML Address"/>
    <w:basedOn w:val="Normal"/>
    <w:link w:val="HTML-adresseTegn"/>
    <w:uiPriority w:val="99"/>
    <w:semiHidden/>
    <w:unhideWhenUsed/>
    <w:rsid w:val="00CD0CE6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CD0CE6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CD0CE6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CD0CE6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CD0CE6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CD0CE6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CD0CE6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CD0CE6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CD0CE6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E22048"/>
    <w:rPr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ystrutenett">
    <w:name w:val="Light Grid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CD0CE6"/>
  </w:style>
  <w:style w:type="paragraph" w:styleId="Liste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Punktliste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99"/>
    <w:unhideWhenUsed/>
    <w:rsid w:val="00CD0CE6"/>
    <w:pPr>
      <w:numPr>
        <w:numId w:val="6"/>
      </w:numPr>
      <w:tabs>
        <w:tab w:val="clear" w:pos="360"/>
        <w:tab w:val="num" w:pos="1800"/>
      </w:tabs>
      <w:ind w:left="1800"/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eavsnitt">
    <w:name w:val="List Paragraph"/>
    <w:basedOn w:val="Normal"/>
    <w:uiPriority w:val="34"/>
    <w:unhideWhenUsed/>
    <w:qFormat/>
    <w:rsid w:val="00CD0CE6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CD0CE6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ldingshode">
    <w:name w:val="Message Header"/>
    <w:basedOn w:val="Normal"/>
    <w:link w:val="MeldingshodeTegn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mellomrom">
    <w:name w:val="No Spacing"/>
    <w:uiPriority w:val="1"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unhideWhenUsed/>
    <w:rsid w:val="00CD0CE6"/>
    <w:rPr>
      <w:rFonts w:ascii="Times New Roman" w:hAnsi="Times New Roman"/>
    </w:rPr>
  </w:style>
  <w:style w:type="paragraph" w:styleId="Vanliginnrykk">
    <w:name w:val="Normal Indent"/>
    <w:basedOn w:val="Normal"/>
    <w:uiPriority w:val="1"/>
    <w:unhideWhenUsed/>
    <w:qFormat/>
    <w:rsid w:val="00CD0CE6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CD0CE6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CD0CE6"/>
  </w:style>
  <w:style w:type="character" w:styleId="Sidetall">
    <w:name w:val="page number"/>
    <w:basedOn w:val="Standardskriftforavsnitt"/>
    <w:uiPriority w:val="99"/>
    <w:semiHidden/>
    <w:unhideWhenUsed/>
    <w:rsid w:val="00CD0CE6"/>
  </w:style>
  <w:style w:type="table" w:styleId="Vanligtabell1">
    <w:name w:val="Plain Table 1"/>
    <w:basedOn w:val="Vanligtabel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CD0CE6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D0CE6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E22048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E22048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CD0CE6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CD0CE6"/>
  </w:style>
  <w:style w:type="paragraph" w:styleId="Underskrift">
    <w:name w:val="Signature"/>
    <w:basedOn w:val="Normal"/>
    <w:link w:val="UnderskriftTegn"/>
    <w:uiPriority w:val="99"/>
    <w:semiHidden/>
    <w:unhideWhenUsed/>
    <w:rsid w:val="00CD0CE6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CD0CE6"/>
  </w:style>
  <w:style w:type="paragraph" w:styleId="Undertittel">
    <w:name w:val="Subtitle"/>
    <w:basedOn w:val="Normal"/>
    <w:link w:val="UndertittelTegn"/>
    <w:uiPriority w:val="11"/>
    <w:semiHidden/>
    <w:unhideWhenUsed/>
    <w:qFormat/>
    <w:rsid w:val="00E22048"/>
    <w:pPr>
      <w:numPr>
        <w:ilvl w:val="1"/>
      </w:numPr>
      <w:contextualSpacing/>
    </w:pPr>
    <w:rPr>
      <w:rFonts w:eastAsiaTheme="minorEastAsia"/>
      <w:color w:val="5A5A5A" w:themeColor="text1" w:themeTint="A5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  <w:style w:type="paragraph" w:styleId="Revisjon">
    <w:name w:val="Revision"/>
    <w:hidden/>
    <w:uiPriority w:val="99"/>
    <w:semiHidden/>
    <w:rsid w:val="00C83D2D"/>
    <w:pPr>
      <w:spacing w:before="0" w:after="0" w:line="240" w:lineRule="auto"/>
    </w:pPr>
    <w:rPr>
      <w:rFonts w:eastAsia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fvlpost@statsforvalteren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staf2.sf.statsforvalteren.no\sf\Maler\SFVL\8%20Referat_mal_SFV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8 Referat_mal_SFVL</Template>
  <TotalTime>2</TotalTime>
  <Pages>2</Pages>
  <Words>419</Words>
  <Characters>2221</Characters>
  <Application>Microsoft Office Word</Application>
  <DocSecurity>4</DocSecurity>
  <Lines>18</Lines>
  <Paragraphs>5</Paragraphs>
  <ScaleCrop>false</ScaleCrop>
  <Company/>
  <LinksUpToDate>false</LinksUpToDate>
  <CharactersWithSpaces>2635</CharactersWithSpaces>
  <SharedDoc>false</SharedDoc>
  <HLinks>
    <vt:vector size="6" baseType="variant">
      <vt:variant>
        <vt:i4>5701729</vt:i4>
      </vt:variant>
      <vt:variant>
        <vt:i4>0</vt:i4>
      </vt:variant>
      <vt:variant>
        <vt:i4>0</vt:i4>
      </vt:variant>
      <vt:variant>
        <vt:i4>5</vt:i4>
      </vt:variant>
      <vt:variant>
        <vt:lpwstr>mailto:sfvlpost@statsforvalteren.no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Lie, Åshild Irene</dc:creator>
  <cp:keywords/>
  <cp:lastModifiedBy>Skjold, Maria Makloufi</cp:lastModifiedBy>
  <cp:revision>2</cp:revision>
  <cp:lastPrinted>2022-11-21T16:40:00Z</cp:lastPrinted>
  <dcterms:created xsi:type="dcterms:W3CDTF">2026-09-18T11:24:00Z</dcterms:created>
  <dcterms:modified xsi:type="dcterms:W3CDTF">2026-09-18T11:24:00Z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