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13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6"/>
        <w:gridCol w:w="394"/>
        <w:gridCol w:w="12"/>
        <w:gridCol w:w="960"/>
        <w:gridCol w:w="104"/>
        <w:gridCol w:w="952"/>
        <w:gridCol w:w="1803"/>
      </w:tblGrid>
      <w:tr w:rsidR="003923F7" w:rsidRPr="00E85FCA" w14:paraId="7F0FF6B0" w14:textId="77777777" w:rsidTr="00FE0483">
        <w:trPr>
          <w:gridAfter w:val="1"/>
          <w:wAfter w:w="1803" w:type="dxa"/>
        </w:trPr>
        <w:tc>
          <w:tcPr>
            <w:tcW w:w="9176" w:type="dxa"/>
          </w:tcPr>
          <w:p w14:paraId="69535308" w14:textId="77777777" w:rsidR="00223F02" w:rsidRPr="00E85FCA" w:rsidRDefault="008C38E0" w:rsidP="00223F02">
            <w:pPr>
              <w:tabs>
                <w:tab w:val="left" w:pos="340"/>
                <w:tab w:val="left" w:pos="1013"/>
              </w:tabs>
            </w:pPr>
            <w:r w:rsidRPr="00E85FCA">
              <w:rPr>
                <w:noProof/>
              </w:rPr>
              <w:drawing>
                <wp:anchor distT="0" distB="0" distL="114300" distR="114300" simplePos="0" relativeHeight="251658240" behindDoc="0" locked="1" layoutInCell="1" allowOverlap="0" wp14:anchorId="2BE25055" wp14:editId="24308514">
                  <wp:simplePos x="0" y="0"/>
                  <wp:positionH relativeFrom="column">
                    <wp:posOffset>-776605</wp:posOffset>
                  </wp:positionH>
                  <wp:positionV relativeFrom="page">
                    <wp:posOffset>-434975</wp:posOffset>
                  </wp:positionV>
                  <wp:extent cx="3694430" cy="1116965"/>
                  <wp:effectExtent l="0" t="0" r="0" b="0"/>
                  <wp:wrapNone/>
                  <wp:docPr id="6" name="Grafikk 6" descr="Logo Statsforvalteren i Østfold, Buskerud, Oslo og Akersh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k 6" descr="Logo Statsforvalteren i Østfold, Buskerud, Oslo og Akershus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4430" cy="111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4" w:type="dxa"/>
          </w:tcPr>
          <w:p w14:paraId="3CA556E3" w14:textId="77777777" w:rsidR="003923F7" w:rsidRPr="00E85FCA" w:rsidRDefault="003923F7" w:rsidP="00A81FDC"/>
        </w:tc>
        <w:tc>
          <w:tcPr>
            <w:tcW w:w="972" w:type="dxa"/>
            <w:gridSpan w:val="2"/>
          </w:tcPr>
          <w:p w14:paraId="2E031B68" w14:textId="32B6A4D9" w:rsidR="003923F7" w:rsidRPr="00E85FCA" w:rsidRDefault="003923F7" w:rsidP="00A81FDC">
            <w:pPr>
              <w:rPr>
                <w:sz w:val="14"/>
                <w:szCs w:val="14"/>
              </w:rPr>
            </w:pPr>
          </w:p>
        </w:tc>
        <w:tc>
          <w:tcPr>
            <w:tcW w:w="104" w:type="dxa"/>
          </w:tcPr>
          <w:p w14:paraId="483F2F8F" w14:textId="77777777" w:rsidR="003923F7" w:rsidRPr="00E85FCA" w:rsidRDefault="003923F7" w:rsidP="00A81FDC">
            <w:pPr>
              <w:rPr>
                <w:sz w:val="14"/>
                <w:szCs w:val="14"/>
              </w:rPr>
            </w:pPr>
          </w:p>
        </w:tc>
        <w:tc>
          <w:tcPr>
            <w:tcW w:w="952" w:type="dxa"/>
          </w:tcPr>
          <w:p w14:paraId="3B10656E" w14:textId="05CAFD5E" w:rsidR="003923F7" w:rsidRPr="00E85FCA" w:rsidRDefault="003923F7" w:rsidP="00A81FDC">
            <w:pPr>
              <w:rPr>
                <w:sz w:val="14"/>
                <w:szCs w:val="14"/>
              </w:rPr>
            </w:pPr>
          </w:p>
        </w:tc>
      </w:tr>
      <w:tr w:rsidR="003923F7" w:rsidRPr="00E85FCA" w14:paraId="269EB86D" w14:textId="77777777" w:rsidTr="00FE0483">
        <w:trPr>
          <w:gridAfter w:val="1"/>
          <w:wAfter w:w="1803" w:type="dxa"/>
        </w:trPr>
        <w:tc>
          <w:tcPr>
            <w:tcW w:w="9176" w:type="dxa"/>
          </w:tcPr>
          <w:p w14:paraId="2277B3F4" w14:textId="77777777" w:rsidR="003923F7" w:rsidRPr="00E85FCA" w:rsidRDefault="003923F7" w:rsidP="00A81FDC"/>
        </w:tc>
        <w:tc>
          <w:tcPr>
            <w:tcW w:w="394" w:type="dxa"/>
          </w:tcPr>
          <w:p w14:paraId="653F4E69" w14:textId="77777777" w:rsidR="003923F7" w:rsidRPr="00E85FCA" w:rsidRDefault="003923F7" w:rsidP="00A81FDC"/>
        </w:tc>
        <w:tc>
          <w:tcPr>
            <w:tcW w:w="972" w:type="dxa"/>
            <w:gridSpan w:val="2"/>
          </w:tcPr>
          <w:p w14:paraId="48B009E1" w14:textId="77777777" w:rsidR="003923F7" w:rsidRPr="00E85FCA" w:rsidRDefault="003923F7" w:rsidP="00A81FDC">
            <w:bookmarkStart w:id="0" w:name="Brevdato"/>
            <w:bookmarkEnd w:id="0"/>
          </w:p>
        </w:tc>
        <w:tc>
          <w:tcPr>
            <w:tcW w:w="104" w:type="dxa"/>
          </w:tcPr>
          <w:p w14:paraId="2477E09F" w14:textId="77777777" w:rsidR="003923F7" w:rsidRPr="00E85FCA" w:rsidRDefault="003923F7" w:rsidP="00A81FDC"/>
        </w:tc>
        <w:tc>
          <w:tcPr>
            <w:tcW w:w="952" w:type="dxa"/>
          </w:tcPr>
          <w:p w14:paraId="25F0EC1C" w14:textId="77777777" w:rsidR="003923F7" w:rsidRPr="00E85FCA" w:rsidRDefault="003923F7" w:rsidP="00A81FDC">
            <w:bookmarkStart w:id="1" w:name="Saksnr"/>
            <w:bookmarkEnd w:id="1"/>
          </w:p>
        </w:tc>
      </w:tr>
      <w:tr w:rsidR="008C38E0" w:rsidRPr="00E85FCA" w14:paraId="408CC05B" w14:textId="77777777" w:rsidTr="00FE0483">
        <w:trPr>
          <w:gridAfter w:val="1"/>
          <w:wAfter w:w="1803" w:type="dxa"/>
        </w:trPr>
        <w:tc>
          <w:tcPr>
            <w:tcW w:w="9176" w:type="dxa"/>
          </w:tcPr>
          <w:p w14:paraId="321607AA" w14:textId="77777777" w:rsidR="008C38E0" w:rsidRPr="00E85FCA" w:rsidRDefault="008C38E0" w:rsidP="00A81FDC"/>
        </w:tc>
        <w:tc>
          <w:tcPr>
            <w:tcW w:w="394" w:type="dxa"/>
          </w:tcPr>
          <w:p w14:paraId="1230C4F9" w14:textId="77777777" w:rsidR="008C38E0" w:rsidRPr="00E85FCA" w:rsidRDefault="008C38E0" w:rsidP="00A81FDC"/>
        </w:tc>
        <w:tc>
          <w:tcPr>
            <w:tcW w:w="972" w:type="dxa"/>
            <w:gridSpan w:val="2"/>
          </w:tcPr>
          <w:p w14:paraId="7401517B" w14:textId="77777777" w:rsidR="008C38E0" w:rsidRPr="00E85FCA" w:rsidRDefault="008C38E0" w:rsidP="00A81FDC">
            <w:pPr>
              <w:rPr>
                <w:sz w:val="14"/>
                <w:szCs w:val="14"/>
              </w:rPr>
            </w:pPr>
          </w:p>
        </w:tc>
        <w:tc>
          <w:tcPr>
            <w:tcW w:w="104" w:type="dxa"/>
          </w:tcPr>
          <w:p w14:paraId="719FD165" w14:textId="77777777" w:rsidR="008C38E0" w:rsidRPr="00E85FCA" w:rsidRDefault="008C38E0" w:rsidP="00A81FDC">
            <w:pPr>
              <w:rPr>
                <w:sz w:val="14"/>
                <w:szCs w:val="14"/>
              </w:rPr>
            </w:pPr>
          </w:p>
        </w:tc>
        <w:tc>
          <w:tcPr>
            <w:tcW w:w="952" w:type="dxa"/>
          </w:tcPr>
          <w:p w14:paraId="1B30F752" w14:textId="77777777" w:rsidR="008C38E0" w:rsidRPr="00E85FCA" w:rsidRDefault="008C38E0" w:rsidP="00A81FDC">
            <w:pPr>
              <w:rPr>
                <w:sz w:val="14"/>
                <w:szCs w:val="14"/>
              </w:rPr>
            </w:pPr>
          </w:p>
        </w:tc>
      </w:tr>
      <w:tr w:rsidR="00FE0483" w:rsidRPr="00E85FCA" w14:paraId="63D416B3" w14:textId="77777777" w:rsidTr="00FE0483">
        <w:trPr>
          <w:gridAfter w:val="1"/>
          <w:wAfter w:w="1803" w:type="dxa"/>
          <w:trHeight w:val="222"/>
        </w:trPr>
        <w:tc>
          <w:tcPr>
            <w:tcW w:w="9570" w:type="dxa"/>
            <w:gridSpan w:val="2"/>
          </w:tcPr>
          <w:p w14:paraId="546AC4C1" w14:textId="77777777" w:rsidR="00FE0483" w:rsidRPr="00E85FCA" w:rsidRDefault="00FE0483" w:rsidP="00A81FDC"/>
        </w:tc>
        <w:tc>
          <w:tcPr>
            <w:tcW w:w="972" w:type="dxa"/>
            <w:gridSpan w:val="2"/>
          </w:tcPr>
          <w:p w14:paraId="1F0AF65C" w14:textId="77777777" w:rsidR="00FE0483" w:rsidRPr="00E85FCA" w:rsidRDefault="00FE0483" w:rsidP="00A81FDC"/>
        </w:tc>
        <w:tc>
          <w:tcPr>
            <w:tcW w:w="1056" w:type="dxa"/>
            <w:gridSpan w:val="2"/>
          </w:tcPr>
          <w:p w14:paraId="0299DD86" w14:textId="77777777" w:rsidR="00FE0483" w:rsidRPr="00E85FCA" w:rsidRDefault="00FE0483" w:rsidP="00A81FDC"/>
        </w:tc>
      </w:tr>
      <w:tr w:rsidR="00FA600C" w:rsidRPr="00E85FCA" w14:paraId="581DB4C4" w14:textId="77777777" w:rsidTr="00FE0483">
        <w:trPr>
          <w:gridAfter w:val="1"/>
          <w:wAfter w:w="1803" w:type="dxa"/>
          <w:trHeight w:val="221"/>
        </w:trPr>
        <w:tc>
          <w:tcPr>
            <w:tcW w:w="9570" w:type="dxa"/>
            <w:gridSpan w:val="2"/>
            <w:vMerge w:val="restart"/>
          </w:tcPr>
          <w:p w14:paraId="137882A8" w14:textId="77777777" w:rsidR="00FE0483" w:rsidRPr="00FE0483" w:rsidRDefault="00FE0483" w:rsidP="00FE0483">
            <w:pPr>
              <w:rPr>
                <w:rFonts w:ascii="Open Sans SemiBold" w:hAnsi="Open Sans SemiBold" w:cs="Open Sans SemiBold"/>
                <w:bCs/>
                <w:sz w:val="26"/>
                <w:szCs w:val="26"/>
              </w:rPr>
            </w:pPr>
            <w:bookmarkStart w:id="2" w:name="Kontakt"/>
            <w:bookmarkEnd w:id="2"/>
            <w:r w:rsidRPr="00FE0483">
              <w:rPr>
                <w:rFonts w:ascii="Open Sans SemiBold" w:hAnsi="Open Sans SemiBold" w:cs="Open Sans SemiBold"/>
                <w:bCs/>
                <w:sz w:val="26"/>
                <w:szCs w:val="26"/>
              </w:rPr>
              <w:t>Skjema for godtgjøring i transittfasen, representanter for enslige mindreårige asylsøkere</w:t>
            </w:r>
          </w:p>
          <w:p w14:paraId="113924A1" w14:textId="77777777" w:rsidR="00FE0483" w:rsidRDefault="00FE0483" w:rsidP="00FE0483">
            <w:pPr>
              <w:pStyle w:val="Topptekst"/>
            </w:pPr>
          </w:p>
          <w:p w14:paraId="583EE471" w14:textId="1E7DA839" w:rsidR="00FE0483" w:rsidRPr="002310CE" w:rsidRDefault="00FE0483" w:rsidP="00FE0483">
            <w:pPr>
              <w:rPr>
                <w:rFonts w:cs="Open Sans"/>
                <w:szCs w:val="20"/>
              </w:rPr>
            </w:pPr>
            <w:r w:rsidRPr="002310CE">
              <w:rPr>
                <w:rFonts w:cs="Open Sans"/>
                <w:szCs w:val="20"/>
              </w:rPr>
              <w:t>Vi oppfordrer</w:t>
            </w:r>
            <w:r>
              <w:rPr>
                <w:rFonts w:cs="Open Sans"/>
                <w:szCs w:val="20"/>
              </w:rPr>
              <w:t xml:space="preserve"> deg</w:t>
            </w:r>
            <w:r w:rsidRPr="002310CE">
              <w:rPr>
                <w:rFonts w:cs="Open Sans"/>
                <w:szCs w:val="20"/>
              </w:rPr>
              <w:t xml:space="preserve"> til</w:t>
            </w:r>
            <w:r>
              <w:rPr>
                <w:rFonts w:cs="Open Sans"/>
                <w:szCs w:val="20"/>
              </w:rPr>
              <w:t xml:space="preserve"> å sende inn digital søknad via </w:t>
            </w:r>
            <w:proofErr w:type="spellStart"/>
            <w:r>
              <w:rPr>
                <w:rFonts w:cs="Open Sans"/>
                <w:szCs w:val="20"/>
              </w:rPr>
              <w:t>Altinn</w:t>
            </w:r>
            <w:proofErr w:type="spellEnd"/>
            <w:r>
              <w:rPr>
                <w:rFonts w:cs="Open Sans"/>
                <w:szCs w:val="20"/>
              </w:rPr>
              <w:t xml:space="preserve">, du kan laste </w:t>
            </w:r>
            <w:r w:rsidR="00AF4468">
              <w:rPr>
                <w:rFonts w:cs="Open Sans"/>
                <w:szCs w:val="20"/>
              </w:rPr>
              <w:t>skjemaet</w:t>
            </w:r>
            <w:r>
              <w:rPr>
                <w:rFonts w:cs="Open Sans"/>
                <w:szCs w:val="20"/>
              </w:rPr>
              <w:t xml:space="preserve"> opp som vedlegg. </w:t>
            </w:r>
            <w:proofErr w:type="spellStart"/>
            <w:r>
              <w:rPr>
                <w:rFonts w:cs="Open Sans"/>
                <w:szCs w:val="20"/>
              </w:rPr>
              <w:t>Altinn</w:t>
            </w:r>
            <w:proofErr w:type="spellEnd"/>
            <w:r>
              <w:rPr>
                <w:rFonts w:cs="Open Sans"/>
                <w:szCs w:val="20"/>
              </w:rPr>
              <w:t>-søknad finner du på www.vergemal.no.</w:t>
            </w:r>
            <w:r w:rsidRPr="002310CE">
              <w:rPr>
                <w:rFonts w:cs="Open Sans"/>
                <w:szCs w:val="20"/>
              </w:rPr>
              <w:t xml:space="preserve"> Søknad sendes 14 dager etter asylintervju eller opphør av oppdraget.</w:t>
            </w:r>
          </w:p>
          <w:p w14:paraId="7FCEA67A" w14:textId="77777777" w:rsidR="00FE0483" w:rsidRPr="00094511" w:rsidRDefault="00FE0483" w:rsidP="00FE0483">
            <w:pPr>
              <w:rPr>
                <w:rFonts w:cs="Open Sans"/>
                <w:szCs w:val="20"/>
              </w:rPr>
            </w:pPr>
          </w:p>
          <w:tbl>
            <w:tblPr>
              <w:tblStyle w:val="Tabellrutenett"/>
              <w:tblpPr w:leftFromText="141" w:rightFromText="141" w:vertAnchor="text" w:horzAnchor="margin" w:tblpY="79"/>
              <w:tblW w:w="9464" w:type="dxa"/>
              <w:tblLook w:val="04A0" w:firstRow="1" w:lastRow="0" w:firstColumn="1" w:lastColumn="0" w:noHBand="0" w:noVBand="1"/>
            </w:tblPr>
            <w:tblGrid>
              <w:gridCol w:w="1816"/>
              <w:gridCol w:w="689"/>
              <w:gridCol w:w="692"/>
              <w:gridCol w:w="693"/>
              <w:gridCol w:w="695"/>
              <w:gridCol w:w="695"/>
              <w:gridCol w:w="695"/>
              <w:gridCol w:w="700"/>
              <w:gridCol w:w="696"/>
              <w:gridCol w:w="695"/>
              <w:gridCol w:w="700"/>
              <w:gridCol w:w="698"/>
            </w:tblGrid>
            <w:tr w:rsidR="00FE0483" w:rsidRPr="00094511" w14:paraId="5E33020B" w14:textId="77777777" w:rsidTr="00B113B0">
              <w:tc>
                <w:tcPr>
                  <w:tcW w:w="9464" w:type="dxa"/>
                  <w:gridSpan w:val="12"/>
                  <w:shd w:val="clear" w:color="auto" w:fill="F6F692"/>
                </w:tcPr>
                <w:p w14:paraId="35D597F2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  <w:r w:rsidRPr="00094511">
                    <w:rPr>
                      <w:rFonts w:cs="Open Sans"/>
                      <w:b/>
                      <w:szCs w:val="20"/>
                    </w:rPr>
                    <w:t xml:space="preserve">Representant: </w:t>
                  </w:r>
                  <w:r w:rsidRPr="00094511">
                    <w:rPr>
                      <w:rFonts w:cs="Open Sans"/>
                      <w:szCs w:val="20"/>
                    </w:rPr>
                    <w:t>Fornavn, mellomnavn, etternavn</w:t>
                  </w:r>
                </w:p>
              </w:tc>
            </w:tr>
            <w:tr w:rsidR="00FE0483" w:rsidRPr="00094511" w14:paraId="2B8CB884" w14:textId="77777777" w:rsidTr="00B113B0">
              <w:trPr>
                <w:trHeight w:val="538"/>
              </w:trPr>
              <w:tc>
                <w:tcPr>
                  <w:tcW w:w="1816" w:type="dxa"/>
                  <w:shd w:val="clear" w:color="auto" w:fill="F6F692"/>
                  <w:vAlign w:val="center"/>
                </w:tcPr>
                <w:p w14:paraId="65E245BF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  <w:proofErr w:type="gramStart"/>
                  <w:r w:rsidRPr="00094511">
                    <w:rPr>
                      <w:rFonts w:cs="Open Sans"/>
                      <w:szCs w:val="20"/>
                    </w:rPr>
                    <w:t>Navn</w:t>
                  </w:r>
                  <w:r>
                    <w:rPr>
                      <w:rFonts w:cs="Open Sans"/>
                      <w:szCs w:val="20"/>
                    </w:rPr>
                    <w:t>:</w:t>
                  </w:r>
                  <w:r w:rsidRPr="00094511">
                    <w:rPr>
                      <w:rFonts w:cs="Open Sans"/>
                      <w:szCs w:val="20"/>
                    </w:rPr>
                    <w:t>*</w:t>
                  </w:r>
                  <w:proofErr w:type="gramEnd"/>
                </w:p>
              </w:tc>
              <w:tc>
                <w:tcPr>
                  <w:tcW w:w="7648" w:type="dxa"/>
                  <w:gridSpan w:val="11"/>
                </w:tcPr>
                <w:p w14:paraId="349AA3DA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406EDB42" w14:textId="77777777" w:rsidTr="00B113B0">
              <w:trPr>
                <w:trHeight w:val="416"/>
              </w:trPr>
              <w:tc>
                <w:tcPr>
                  <w:tcW w:w="1816" w:type="dxa"/>
                  <w:shd w:val="clear" w:color="auto" w:fill="F6F692"/>
                  <w:vAlign w:val="center"/>
                </w:tcPr>
                <w:p w14:paraId="508F5D05" w14:textId="77777777" w:rsidR="00FE0483" w:rsidRPr="00094511" w:rsidRDefault="00FE0483" w:rsidP="00FE0483">
                  <w:pPr>
                    <w:jc w:val="center"/>
                    <w:rPr>
                      <w:rFonts w:cs="Open Sans"/>
                      <w:szCs w:val="20"/>
                    </w:rPr>
                  </w:pPr>
                  <w:r w:rsidRPr="00094511">
                    <w:rPr>
                      <w:rFonts w:cs="Open Sans"/>
                      <w:szCs w:val="20"/>
                      <w:shd w:val="clear" w:color="auto" w:fill="F6F692"/>
                    </w:rPr>
                    <w:t>Fødselsnummer</w:t>
                  </w:r>
                  <w:r w:rsidRPr="00094511">
                    <w:rPr>
                      <w:rFonts w:cs="Open Sans"/>
                      <w:szCs w:val="20"/>
                    </w:rPr>
                    <w:t>:</w:t>
                  </w:r>
                </w:p>
              </w:tc>
              <w:tc>
                <w:tcPr>
                  <w:tcW w:w="689" w:type="dxa"/>
                </w:tcPr>
                <w:p w14:paraId="26F06415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  <w:p w14:paraId="6F3C363E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92" w:type="dxa"/>
                </w:tcPr>
                <w:p w14:paraId="73F9E6B3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93" w:type="dxa"/>
                </w:tcPr>
                <w:p w14:paraId="55145CBC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95" w:type="dxa"/>
                </w:tcPr>
                <w:p w14:paraId="09366DF2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95" w:type="dxa"/>
                </w:tcPr>
                <w:p w14:paraId="082481A2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95" w:type="dxa"/>
                </w:tcPr>
                <w:p w14:paraId="7B8DD779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700" w:type="dxa"/>
                </w:tcPr>
                <w:p w14:paraId="0B9042EF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96" w:type="dxa"/>
                </w:tcPr>
                <w:p w14:paraId="3864759C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95" w:type="dxa"/>
                </w:tcPr>
                <w:p w14:paraId="0100B0A7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700" w:type="dxa"/>
                </w:tcPr>
                <w:p w14:paraId="12859504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98" w:type="dxa"/>
                </w:tcPr>
                <w:p w14:paraId="29B28396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2FCE98FC" w14:textId="77777777" w:rsidTr="00B113B0">
              <w:trPr>
                <w:trHeight w:val="582"/>
              </w:trPr>
              <w:tc>
                <w:tcPr>
                  <w:tcW w:w="1816" w:type="dxa"/>
                  <w:shd w:val="clear" w:color="auto" w:fill="F6F692"/>
                  <w:vAlign w:val="center"/>
                </w:tcPr>
                <w:p w14:paraId="77DE594A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  <w:r w:rsidRPr="00094511">
                    <w:rPr>
                      <w:rFonts w:cs="Open Sans"/>
                      <w:szCs w:val="20"/>
                    </w:rPr>
                    <w:t xml:space="preserve">Adresse: </w:t>
                  </w:r>
                </w:p>
              </w:tc>
              <w:tc>
                <w:tcPr>
                  <w:tcW w:w="7648" w:type="dxa"/>
                  <w:gridSpan w:val="11"/>
                </w:tcPr>
                <w:p w14:paraId="28145A07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73D1D82E" w14:textId="77777777" w:rsidTr="00B113B0">
              <w:trPr>
                <w:trHeight w:val="548"/>
              </w:trPr>
              <w:tc>
                <w:tcPr>
                  <w:tcW w:w="1816" w:type="dxa"/>
                  <w:shd w:val="clear" w:color="auto" w:fill="F6F692"/>
                  <w:vAlign w:val="center"/>
                </w:tcPr>
                <w:p w14:paraId="23CFB83E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  <w:r w:rsidRPr="00094511">
                    <w:rPr>
                      <w:rFonts w:cs="Open Sans"/>
                      <w:szCs w:val="20"/>
                    </w:rPr>
                    <w:t>Bankkonto:</w:t>
                  </w:r>
                </w:p>
              </w:tc>
              <w:tc>
                <w:tcPr>
                  <w:tcW w:w="689" w:type="dxa"/>
                </w:tcPr>
                <w:p w14:paraId="72DBDAF1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92" w:type="dxa"/>
                </w:tcPr>
                <w:p w14:paraId="776B4722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93" w:type="dxa"/>
                </w:tcPr>
                <w:p w14:paraId="6994DFA8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95" w:type="dxa"/>
                </w:tcPr>
                <w:p w14:paraId="0F551710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95" w:type="dxa"/>
                </w:tcPr>
                <w:p w14:paraId="4E626AEC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95" w:type="dxa"/>
                </w:tcPr>
                <w:p w14:paraId="30ACBCB9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700" w:type="dxa"/>
                </w:tcPr>
                <w:p w14:paraId="6DD0C8A4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96" w:type="dxa"/>
                </w:tcPr>
                <w:p w14:paraId="7DAE27B2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95" w:type="dxa"/>
                </w:tcPr>
                <w:p w14:paraId="1D35DC11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700" w:type="dxa"/>
                </w:tcPr>
                <w:p w14:paraId="36482A27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98" w:type="dxa"/>
                </w:tcPr>
                <w:p w14:paraId="0985F9EE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669F4FA8" w14:textId="77777777" w:rsidTr="00B113B0">
              <w:trPr>
                <w:trHeight w:val="698"/>
              </w:trPr>
              <w:tc>
                <w:tcPr>
                  <w:tcW w:w="9464" w:type="dxa"/>
                  <w:gridSpan w:val="12"/>
                  <w:shd w:val="clear" w:color="auto" w:fill="F6F692"/>
                  <w:vAlign w:val="center"/>
                </w:tcPr>
                <w:p w14:paraId="545F49CE" w14:textId="77777777" w:rsidR="00FE0483" w:rsidRPr="00094511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094511">
                    <w:rPr>
                      <w:rFonts w:cs="Open Sans"/>
                      <w:sz w:val="16"/>
                      <w:szCs w:val="16"/>
                    </w:rPr>
                    <w:t xml:space="preserve">*ved levering av faktura med organisasjonsnummer (næringsinntekt), fyll kun ut </w:t>
                  </w:r>
                  <w:r w:rsidRPr="00094511">
                    <w:rPr>
                      <w:rFonts w:cs="Open Sans"/>
                      <w:sz w:val="16"/>
                      <w:szCs w:val="16"/>
                      <w:u w:val="single"/>
                    </w:rPr>
                    <w:t>navnet</w:t>
                  </w:r>
                  <w:r w:rsidRPr="00094511">
                    <w:rPr>
                      <w:rFonts w:cs="Open Sans"/>
                      <w:sz w:val="16"/>
                      <w:szCs w:val="16"/>
                    </w:rPr>
                    <w:t xml:space="preserve"> ditt i feltet over. Egen faktura må legges ved skjema </w:t>
                  </w:r>
                  <w:r>
                    <w:rPr>
                      <w:rFonts w:cs="Open Sans"/>
                      <w:sz w:val="16"/>
                      <w:szCs w:val="16"/>
                    </w:rPr>
                    <w:t>når du sender det</w:t>
                  </w:r>
                  <w:r w:rsidRPr="00094511">
                    <w:rPr>
                      <w:rFonts w:cs="Open Sans"/>
                      <w:sz w:val="16"/>
                      <w:szCs w:val="16"/>
                    </w:rPr>
                    <w:t xml:space="preserve"> til Statsforvalteren. Dersom du er </w:t>
                  </w:r>
                  <w:r w:rsidRPr="00094511">
                    <w:rPr>
                      <w:rFonts w:cs="Open Sans"/>
                      <w:sz w:val="16"/>
                      <w:szCs w:val="16"/>
                      <w:u w:val="single"/>
                    </w:rPr>
                    <w:t>personskatteyter</w:t>
                  </w:r>
                  <w:r w:rsidRPr="00094511">
                    <w:rPr>
                      <w:rFonts w:cs="Open Sans"/>
                      <w:sz w:val="16"/>
                      <w:szCs w:val="16"/>
                    </w:rPr>
                    <w:t xml:space="preserve"> er det viktig at både navn, adresse, fødselsnummer og bankkontonummer fylles ut. </w:t>
                  </w:r>
                </w:p>
              </w:tc>
            </w:tr>
          </w:tbl>
          <w:p w14:paraId="08BFC87C" w14:textId="77777777" w:rsidR="00FE0483" w:rsidRPr="00094511" w:rsidRDefault="00FE0483" w:rsidP="00FE0483">
            <w:pPr>
              <w:rPr>
                <w:rFonts w:cs="Open Sans"/>
                <w:szCs w:val="20"/>
              </w:rPr>
            </w:pPr>
          </w:p>
          <w:tbl>
            <w:tblPr>
              <w:tblpPr w:leftFromText="141" w:rightFromText="141" w:vertAnchor="text" w:horzAnchor="margin" w:tblpY="192"/>
              <w:tblW w:w="9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05"/>
              <w:gridCol w:w="637"/>
              <w:gridCol w:w="637"/>
              <w:gridCol w:w="637"/>
              <w:gridCol w:w="638"/>
              <w:gridCol w:w="285"/>
              <w:gridCol w:w="353"/>
              <w:gridCol w:w="638"/>
              <w:gridCol w:w="638"/>
              <w:gridCol w:w="41"/>
              <w:gridCol w:w="597"/>
              <w:gridCol w:w="638"/>
              <w:gridCol w:w="638"/>
              <w:gridCol w:w="638"/>
              <w:gridCol w:w="644"/>
            </w:tblGrid>
            <w:tr w:rsidR="00FE0483" w:rsidRPr="00094511" w14:paraId="489AC8A5" w14:textId="77777777" w:rsidTr="00B113B0">
              <w:tc>
                <w:tcPr>
                  <w:tcW w:w="9464" w:type="dxa"/>
                  <w:gridSpan w:val="15"/>
                  <w:shd w:val="clear" w:color="auto" w:fill="F6F692"/>
                </w:tcPr>
                <w:p w14:paraId="407AF877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  <w:r w:rsidRPr="00094511">
                    <w:rPr>
                      <w:rFonts w:cs="Open Sans"/>
                      <w:b/>
                      <w:szCs w:val="20"/>
                    </w:rPr>
                    <w:t xml:space="preserve">Enslig mindreårig asylsøker: </w:t>
                  </w:r>
                </w:p>
              </w:tc>
            </w:tr>
            <w:tr w:rsidR="00FE0483" w:rsidRPr="00094511" w14:paraId="5DD1C35C" w14:textId="77777777" w:rsidTr="00B113B0">
              <w:trPr>
                <w:trHeight w:val="124"/>
              </w:trPr>
              <w:tc>
                <w:tcPr>
                  <w:tcW w:w="4639" w:type="dxa"/>
                  <w:gridSpan w:val="6"/>
                  <w:shd w:val="clear" w:color="auto" w:fill="F6F692"/>
                </w:tcPr>
                <w:p w14:paraId="75102C7E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Fornavn:</w:t>
                  </w:r>
                </w:p>
              </w:tc>
              <w:tc>
                <w:tcPr>
                  <w:tcW w:w="4825" w:type="dxa"/>
                  <w:gridSpan w:val="9"/>
                  <w:shd w:val="clear" w:color="auto" w:fill="F6F692"/>
                </w:tcPr>
                <w:p w14:paraId="0887D3B7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Mellomnavn:</w:t>
                  </w:r>
                </w:p>
              </w:tc>
            </w:tr>
            <w:tr w:rsidR="00FE0483" w:rsidRPr="00094511" w14:paraId="23068650" w14:textId="77777777" w:rsidTr="00B113B0">
              <w:trPr>
                <w:trHeight w:val="123"/>
              </w:trPr>
              <w:tc>
                <w:tcPr>
                  <w:tcW w:w="4639" w:type="dxa"/>
                  <w:gridSpan w:val="6"/>
                </w:tcPr>
                <w:p w14:paraId="53407CE2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  <w:p w14:paraId="6C03C97C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  <w:p w14:paraId="68557CA6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4825" w:type="dxa"/>
                  <w:gridSpan w:val="9"/>
                </w:tcPr>
                <w:p w14:paraId="329BEE02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23BE9B90" w14:textId="77777777" w:rsidTr="00B113B0">
              <w:trPr>
                <w:trHeight w:val="124"/>
              </w:trPr>
              <w:tc>
                <w:tcPr>
                  <w:tcW w:w="3079" w:type="dxa"/>
                  <w:gridSpan w:val="3"/>
                  <w:shd w:val="clear" w:color="auto" w:fill="F6F692"/>
                </w:tcPr>
                <w:p w14:paraId="4C5B7EC2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Etternavn:</w:t>
                  </w:r>
                </w:p>
              </w:tc>
              <w:tc>
                <w:tcPr>
                  <w:tcW w:w="3230" w:type="dxa"/>
                  <w:gridSpan w:val="7"/>
                  <w:shd w:val="clear" w:color="auto" w:fill="F6F692"/>
                </w:tcPr>
                <w:p w14:paraId="6D1AAE31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Oppgitt fødselsdato:</w:t>
                  </w:r>
                </w:p>
              </w:tc>
              <w:tc>
                <w:tcPr>
                  <w:tcW w:w="3155" w:type="dxa"/>
                  <w:gridSpan w:val="5"/>
                  <w:shd w:val="clear" w:color="auto" w:fill="F6F692"/>
                </w:tcPr>
                <w:p w14:paraId="33998636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Endret fødselsdato:</w:t>
                  </w:r>
                </w:p>
              </w:tc>
            </w:tr>
            <w:tr w:rsidR="00FE0483" w:rsidRPr="00094511" w14:paraId="1E91A2A4" w14:textId="77777777" w:rsidTr="00B113B0">
              <w:trPr>
                <w:trHeight w:val="123"/>
              </w:trPr>
              <w:tc>
                <w:tcPr>
                  <w:tcW w:w="3079" w:type="dxa"/>
                  <w:gridSpan w:val="3"/>
                </w:tcPr>
                <w:p w14:paraId="6262A3E6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  <w:p w14:paraId="7D369E6B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  <w:p w14:paraId="33687658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3230" w:type="dxa"/>
                  <w:gridSpan w:val="7"/>
                </w:tcPr>
                <w:p w14:paraId="4990D108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3155" w:type="dxa"/>
                  <w:gridSpan w:val="5"/>
                </w:tcPr>
                <w:p w14:paraId="53AFE92F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31A5CD0E" w14:textId="77777777" w:rsidTr="00B113B0">
              <w:tc>
                <w:tcPr>
                  <w:tcW w:w="1805" w:type="dxa"/>
                  <w:shd w:val="clear" w:color="auto" w:fill="F6F692"/>
                </w:tcPr>
                <w:p w14:paraId="54193D00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DUF-nummer:</w:t>
                  </w:r>
                </w:p>
              </w:tc>
              <w:tc>
                <w:tcPr>
                  <w:tcW w:w="637" w:type="dxa"/>
                </w:tcPr>
                <w:p w14:paraId="67461784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  <w:p w14:paraId="07012016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7" w:type="dxa"/>
                </w:tcPr>
                <w:p w14:paraId="5138AC81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7" w:type="dxa"/>
                </w:tcPr>
                <w:p w14:paraId="063EB9C4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8" w:type="dxa"/>
                </w:tcPr>
                <w:p w14:paraId="2F695312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8" w:type="dxa"/>
                  <w:gridSpan w:val="2"/>
                </w:tcPr>
                <w:p w14:paraId="76A49C39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8" w:type="dxa"/>
                </w:tcPr>
                <w:p w14:paraId="240A29E0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8" w:type="dxa"/>
                </w:tcPr>
                <w:p w14:paraId="34F530E5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8" w:type="dxa"/>
                  <w:gridSpan w:val="2"/>
                </w:tcPr>
                <w:p w14:paraId="3D6195B6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8" w:type="dxa"/>
                </w:tcPr>
                <w:p w14:paraId="63B93CC2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8" w:type="dxa"/>
                </w:tcPr>
                <w:p w14:paraId="545CCFEB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8" w:type="dxa"/>
                </w:tcPr>
                <w:p w14:paraId="07A1445D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44" w:type="dxa"/>
                </w:tcPr>
                <w:p w14:paraId="50C85D08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168E4F66" w14:textId="77777777" w:rsidTr="00B113B0">
              <w:tc>
                <w:tcPr>
                  <w:tcW w:w="1805" w:type="dxa"/>
                  <w:shd w:val="clear" w:color="auto" w:fill="F6F692"/>
                </w:tcPr>
                <w:p w14:paraId="40B86110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Alias DUF-nummer:</w:t>
                  </w:r>
                </w:p>
              </w:tc>
              <w:tc>
                <w:tcPr>
                  <w:tcW w:w="637" w:type="dxa"/>
                </w:tcPr>
                <w:p w14:paraId="7C706785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  <w:p w14:paraId="7F4048CE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7" w:type="dxa"/>
                </w:tcPr>
                <w:p w14:paraId="603611D4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7" w:type="dxa"/>
                </w:tcPr>
                <w:p w14:paraId="1556C9C2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8" w:type="dxa"/>
                </w:tcPr>
                <w:p w14:paraId="3D86E5DA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8" w:type="dxa"/>
                  <w:gridSpan w:val="2"/>
                </w:tcPr>
                <w:p w14:paraId="7B2CB5E2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8" w:type="dxa"/>
                </w:tcPr>
                <w:p w14:paraId="7D4A8932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8" w:type="dxa"/>
                </w:tcPr>
                <w:p w14:paraId="2F7E4B29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8" w:type="dxa"/>
                  <w:gridSpan w:val="2"/>
                </w:tcPr>
                <w:p w14:paraId="1B163173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8" w:type="dxa"/>
                </w:tcPr>
                <w:p w14:paraId="3D73BC2E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8" w:type="dxa"/>
                </w:tcPr>
                <w:p w14:paraId="1C06FB6B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38" w:type="dxa"/>
                </w:tcPr>
                <w:p w14:paraId="52E7EF04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644" w:type="dxa"/>
                </w:tcPr>
                <w:p w14:paraId="26C960AB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</w:tbl>
          <w:p w14:paraId="6C88B646" w14:textId="77777777" w:rsidR="00FE0483" w:rsidRDefault="00FE0483" w:rsidP="00FE0483">
            <w:pPr>
              <w:rPr>
                <w:rFonts w:cs="Open Sans"/>
                <w:szCs w:val="20"/>
              </w:rPr>
            </w:pPr>
          </w:p>
          <w:p w14:paraId="53C57A70" w14:textId="77777777" w:rsidR="00FE0483" w:rsidRPr="00094511" w:rsidRDefault="00FE0483" w:rsidP="00FE0483">
            <w:pPr>
              <w:rPr>
                <w:rFonts w:cs="Open Sans"/>
                <w:szCs w:val="20"/>
              </w:rPr>
            </w:pPr>
          </w:p>
          <w:tbl>
            <w:tblPr>
              <w:tblpPr w:leftFromText="141" w:rightFromText="141" w:vertAnchor="text" w:horzAnchor="margin" w:tblpY="30"/>
              <w:tblW w:w="95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99"/>
              <w:gridCol w:w="2180"/>
              <w:gridCol w:w="2181"/>
              <w:gridCol w:w="3343"/>
            </w:tblGrid>
            <w:tr w:rsidR="00FE0483" w:rsidRPr="00094511" w14:paraId="73E71B81" w14:textId="77777777" w:rsidTr="00B113B0">
              <w:tc>
                <w:tcPr>
                  <w:tcW w:w="9503" w:type="dxa"/>
                  <w:gridSpan w:val="4"/>
                  <w:tcBorders>
                    <w:bottom w:val="single" w:sz="4" w:space="0" w:color="auto"/>
                  </w:tcBorders>
                  <w:shd w:val="clear" w:color="auto" w:fill="F6F692"/>
                </w:tcPr>
                <w:p w14:paraId="59F700D0" w14:textId="77777777" w:rsidR="00FE0483" w:rsidRPr="00094511" w:rsidRDefault="00FE0483" w:rsidP="00FE0483">
                  <w:pPr>
                    <w:rPr>
                      <w:rFonts w:cs="Open Sans"/>
                      <w:b/>
                      <w:szCs w:val="20"/>
                    </w:rPr>
                  </w:pPr>
                  <w:r w:rsidRPr="00094511">
                    <w:rPr>
                      <w:rFonts w:cs="Open Sans"/>
                      <w:b/>
                      <w:szCs w:val="20"/>
                    </w:rPr>
                    <w:t>Godtgjøring</w:t>
                  </w:r>
                </w:p>
              </w:tc>
            </w:tr>
            <w:tr w:rsidR="00FE0483" w:rsidRPr="00094511" w14:paraId="0331DB92" w14:textId="77777777" w:rsidTr="00B113B0">
              <w:trPr>
                <w:trHeight w:val="194"/>
              </w:trPr>
              <w:tc>
                <w:tcPr>
                  <w:tcW w:w="9503" w:type="dxa"/>
                  <w:gridSpan w:val="4"/>
                  <w:tcBorders>
                    <w:top w:val="single" w:sz="4" w:space="0" w:color="auto"/>
                  </w:tcBorders>
                  <w:shd w:val="clear" w:color="auto" w:fill="F6F692"/>
                </w:tcPr>
                <w:p w14:paraId="04170BF1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  <w:r w:rsidRPr="00094511">
                    <w:rPr>
                      <w:rFonts w:cs="Open Sans"/>
                      <w:szCs w:val="20"/>
                    </w:rPr>
                    <w:t xml:space="preserve">Registrering hos Politiets utlendingsenhet (PU) </w:t>
                  </w:r>
                </w:p>
              </w:tc>
            </w:tr>
            <w:tr w:rsidR="00FE0483" w:rsidRPr="00094511" w14:paraId="5EF5EB82" w14:textId="77777777" w:rsidTr="00B113B0">
              <w:trPr>
                <w:trHeight w:val="194"/>
              </w:trPr>
              <w:tc>
                <w:tcPr>
                  <w:tcW w:w="1799" w:type="dxa"/>
                  <w:shd w:val="clear" w:color="auto" w:fill="F6F692"/>
                  <w:vAlign w:val="center"/>
                </w:tcPr>
                <w:p w14:paraId="2AC11A4D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Dato (når avholdt):</w:t>
                  </w:r>
                </w:p>
              </w:tc>
              <w:tc>
                <w:tcPr>
                  <w:tcW w:w="2180" w:type="dxa"/>
                  <w:shd w:val="clear" w:color="auto" w:fill="F6F692"/>
                  <w:vAlign w:val="center"/>
                </w:tcPr>
                <w:p w14:paraId="4D1AC089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Fra kl. til kl. (</w:t>
                  </w:r>
                  <w:r>
                    <w:rPr>
                      <w:rFonts w:cs="Open Sans"/>
                      <w:sz w:val="16"/>
                      <w:szCs w:val="16"/>
                    </w:rPr>
                    <w:t xml:space="preserve">før </w:t>
                  </w:r>
                  <w:r>
                    <w:rPr>
                      <w:rFonts w:cs="Open Sans"/>
                      <w:sz w:val="16"/>
                      <w:szCs w:val="16"/>
                      <w:u w:val="single"/>
                    </w:rPr>
                    <w:t>kun</w:t>
                  </w:r>
                  <w:r w:rsidRPr="00BF6B97">
                    <w:rPr>
                      <w:rFonts w:cs="Open Sans"/>
                      <w:sz w:val="16"/>
                      <w:szCs w:val="16"/>
                    </w:rPr>
                    <w:t xml:space="preserve"> registrering</w:t>
                  </w:r>
                  <w:r>
                    <w:rPr>
                      <w:rFonts w:cs="Open Sans"/>
                      <w:sz w:val="16"/>
                      <w:szCs w:val="16"/>
                    </w:rPr>
                    <w:t>ssamtale</w:t>
                  </w:r>
                  <w:r w:rsidRPr="00BF6B97">
                    <w:rPr>
                      <w:rFonts w:cs="Open Sans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Open Sans"/>
                      <w:sz w:val="16"/>
                      <w:szCs w:val="16"/>
                    </w:rPr>
                    <w:t>i denne del av skjema</w:t>
                  </w:r>
                  <w:r w:rsidRPr="00BF6B97">
                    <w:rPr>
                      <w:rFonts w:cs="Open Sans"/>
                      <w:sz w:val="16"/>
                      <w:szCs w:val="16"/>
                    </w:rPr>
                    <w:t>):</w:t>
                  </w:r>
                </w:p>
              </w:tc>
              <w:tc>
                <w:tcPr>
                  <w:tcW w:w="2181" w:type="dxa"/>
                  <w:shd w:val="clear" w:color="auto" w:fill="F6F692"/>
                  <w:vAlign w:val="center"/>
                </w:tcPr>
                <w:p w14:paraId="165919F8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Total reisetid tur-retur PU:</w:t>
                  </w:r>
                </w:p>
              </w:tc>
              <w:tc>
                <w:tcPr>
                  <w:tcW w:w="3343" w:type="dxa"/>
                  <w:shd w:val="clear" w:color="auto" w:fill="F6F692"/>
                  <w:vAlign w:val="center"/>
                </w:tcPr>
                <w:p w14:paraId="7345FC88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Bekreftelse fra PU:</w:t>
                  </w:r>
                </w:p>
              </w:tc>
            </w:tr>
            <w:tr w:rsidR="00FE0483" w:rsidRPr="00094511" w14:paraId="57133B0F" w14:textId="77777777" w:rsidTr="00B113B0">
              <w:trPr>
                <w:trHeight w:val="491"/>
              </w:trPr>
              <w:tc>
                <w:tcPr>
                  <w:tcW w:w="1799" w:type="dxa"/>
                </w:tcPr>
                <w:p w14:paraId="1B58CF0B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  <w:p w14:paraId="390B934B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2180" w:type="dxa"/>
                </w:tcPr>
                <w:p w14:paraId="0C1E63DD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2181" w:type="dxa"/>
                </w:tcPr>
                <w:p w14:paraId="04E9D0EF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3343" w:type="dxa"/>
                </w:tcPr>
                <w:p w14:paraId="1901046B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783E7304" w14:textId="77777777" w:rsidTr="00B113B0">
              <w:trPr>
                <w:trHeight w:val="491"/>
              </w:trPr>
              <w:tc>
                <w:tcPr>
                  <w:tcW w:w="1799" w:type="dxa"/>
                </w:tcPr>
                <w:p w14:paraId="17CDA583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2180" w:type="dxa"/>
                </w:tcPr>
                <w:p w14:paraId="47535E1E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2181" w:type="dxa"/>
                </w:tcPr>
                <w:p w14:paraId="644E8255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3343" w:type="dxa"/>
                </w:tcPr>
                <w:p w14:paraId="32EAE420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13BCA17D" w14:textId="77777777" w:rsidTr="00B113B0">
              <w:trPr>
                <w:trHeight w:val="411"/>
              </w:trPr>
              <w:tc>
                <w:tcPr>
                  <w:tcW w:w="3979" w:type="dxa"/>
                  <w:gridSpan w:val="2"/>
                  <w:tcBorders>
                    <w:bottom w:val="single" w:sz="4" w:space="0" w:color="auto"/>
                  </w:tcBorders>
                  <w:shd w:val="clear" w:color="auto" w:fill="F6F692"/>
                  <w:vAlign w:val="center"/>
                </w:tcPr>
                <w:p w14:paraId="0ECF6707" w14:textId="77777777" w:rsidR="00FE0483" w:rsidRPr="00094511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094511">
                    <w:rPr>
                      <w:rFonts w:cs="Open Sans"/>
                      <w:sz w:val="16"/>
                      <w:szCs w:val="16"/>
                    </w:rPr>
                    <w:t xml:space="preserve">Deltok du på flere registreringer hos PU? </w:t>
                  </w:r>
                </w:p>
              </w:tc>
              <w:tc>
                <w:tcPr>
                  <w:tcW w:w="5524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B033B6" w14:textId="77777777" w:rsidR="00FE0483" w:rsidRPr="00094511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094511">
                    <w:rPr>
                      <w:rFonts w:cs="Open Sans"/>
                      <w:sz w:val="16"/>
                      <w:szCs w:val="16"/>
                    </w:rPr>
                    <w:t>Hvis ja, før opp hvilken dag og hvilke andre mindreårige du bistod samme dag.</w:t>
                  </w:r>
                </w:p>
              </w:tc>
            </w:tr>
          </w:tbl>
          <w:p w14:paraId="468C001E" w14:textId="77777777" w:rsidR="00FE0483" w:rsidRDefault="00FE0483" w:rsidP="00FE0483"/>
          <w:p w14:paraId="03ED5239" w14:textId="77777777" w:rsidR="00FE0483" w:rsidRDefault="00FE0483" w:rsidP="00FE0483"/>
          <w:p w14:paraId="42780795" w14:textId="77777777" w:rsidR="00FE0483" w:rsidRDefault="00FE0483" w:rsidP="00FE0483"/>
          <w:tbl>
            <w:tblPr>
              <w:tblpPr w:leftFromText="141" w:rightFromText="141" w:vertAnchor="text" w:horzAnchor="margin" w:tblpY="30"/>
              <w:tblW w:w="95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80"/>
              <w:gridCol w:w="1999"/>
              <w:gridCol w:w="2181"/>
              <w:gridCol w:w="3343"/>
            </w:tblGrid>
            <w:tr w:rsidR="00FE0483" w:rsidRPr="00094511" w14:paraId="37FB5DA7" w14:textId="77777777" w:rsidTr="00B113B0">
              <w:trPr>
                <w:trHeight w:val="194"/>
              </w:trPr>
              <w:tc>
                <w:tcPr>
                  <w:tcW w:w="9503" w:type="dxa"/>
                  <w:gridSpan w:val="4"/>
                  <w:tcBorders>
                    <w:top w:val="single" w:sz="4" w:space="0" w:color="auto"/>
                  </w:tcBorders>
                  <w:shd w:val="clear" w:color="auto" w:fill="F6F692"/>
                </w:tcPr>
                <w:p w14:paraId="11C7C5C9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  <w:r w:rsidRPr="00094511">
                    <w:rPr>
                      <w:rFonts w:cs="Open Sans"/>
                      <w:szCs w:val="20"/>
                    </w:rPr>
                    <w:t xml:space="preserve">Samtale med barnet før asylintervju </w:t>
                  </w:r>
                </w:p>
              </w:tc>
            </w:tr>
            <w:tr w:rsidR="00FE0483" w:rsidRPr="00094511" w14:paraId="1E57B29F" w14:textId="77777777" w:rsidTr="00B113B0">
              <w:trPr>
                <w:trHeight w:val="194"/>
              </w:trPr>
              <w:tc>
                <w:tcPr>
                  <w:tcW w:w="1980" w:type="dxa"/>
                  <w:shd w:val="clear" w:color="auto" w:fill="F6F692"/>
                  <w:vAlign w:val="center"/>
                </w:tcPr>
                <w:p w14:paraId="41449AE5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Dato (når avholdt):</w:t>
                  </w:r>
                </w:p>
              </w:tc>
              <w:tc>
                <w:tcPr>
                  <w:tcW w:w="1999" w:type="dxa"/>
                  <w:shd w:val="clear" w:color="auto" w:fill="F6F692"/>
                  <w:vAlign w:val="center"/>
                </w:tcPr>
                <w:p w14:paraId="7FF72B1D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 xml:space="preserve">Sted:  </w:t>
                  </w:r>
                </w:p>
              </w:tc>
              <w:tc>
                <w:tcPr>
                  <w:tcW w:w="2181" w:type="dxa"/>
                  <w:shd w:val="clear" w:color="auto" w:fill="F6F692"/>
                  <w:vAlign w:val="center"/>
                </w:tcPr>
                <w:p w14:paraId="483DF544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Total reisetid tur-retur:</w:t>
                  </w:r>
                </w:p>
              </w:tc>
              <w:tc>
                <w:tcPr>
                  <w:tcW w:w="3343" w:type="dxa"/>
                  <w:shd w:val="clear" w:color="auto" w:fill="F6F692"/>
                  <w:vAlign w:val="center"/>
                </w:tcPr>
                <w:p w14:paraId="0BF703C1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Bekreftelse i fra mottaket:</w:t>
                  </w:r>
                </w:p>
              </w:tc>
            </w:tr>
            <w:tr w:rsidR="00FE0483" w:rsidRPr="00094511" w14:paraId="531D08C1" w14:textId="77777777" w:rsidTr="00B113B0">
              <w:trPr>
                <w:trHeight w:val="459"/>
              </w:trPr>
              <w:tc>
                <w:tcPr>
                  <w:tcW w:w="1980" w:type="dxa"/>
                </w:tcPr>
                <w:p w14:paraId="256C3762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1999" w:type="dxa"/>
                </w:tcPr>
                <w:p w14:paraId="4395783A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2181" w:type="dxa"/>
                </w:tcPr>
                <w:p w14:paraId="583229CD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3343" w:type="dxa"/>
                </w:tcPr>
                <w:p w14:paraId="177A8A6C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58BBF3DE" w14:textId="77777777" w:rsidTr="00B113B0">
              <w:trPr>
                <w:trHeight w:val="193"/>
              </w:trPr>
              <w:tc>
                <w:tcPr>
                  <w:tcW w:w="9503" w:type="dxa"/>
                  <w:gridSpan w:val="4"/>
                  <w:shd w:val="clear" w:color="auto" w:fill="F6F692"/>
                </w:tcPr>
                <w:p w14:paraId="1BE5C4CF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  <w:r w:rsidRPr="00094511">
                    <w:rPr>
                      <w:rFonts w:cs="Open Sans"/>
                      <w:szCs w:val="20"/>
                    </w:rPr>
                    <w:t>Samtale med barnet før asylintervju</w:t>
                  </w:r>
                </w:p>
              </w:tc>
            </w:tr>
            <w:tr w:rsidR="00FE0483" w:rsidRPr="00094511" w14:paraId="7614342E" w14:textId="77777777" w:rsidTr="00B113B0">
              <w:trPr>
                <w:trHeight w:val="77"/>
              </w:trPr>
              <w:tc>
                <w:tcPr>
                  <w:tcW w:w="1980" w:type="dxa"/>
                  <w:shd w:val="clear" w:color="auto" w:fill="F6F692"/>
                  <w:vAlign w:val="center"/>
                </w:tcPr>
                <w:p w14:paraId="3D876E1B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Dato (når avholdt):</w:t>
                  </w:r>
                </w:p>
              </w:tc>
              <w:tc>
                <w:tcPr>
                  <w:tcW w:w="1999" w:type="dxa"/>
                  <w:shd w:val="clear" w:color="auto" w:fill="F6F692"/>
                  <w:vAlign w:val="center"/>
                </w:tcPr>
                <w:p w14:paraId="0F97CF36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 xml:space="preserve">Sted: </w:t>
                  </w:r>
                </w:p>
              </w:tc>
              <w:tc>
                <w:tcPr>
                  <w:tcW w:w="2181" w:type="dxa"/>
                  <w:shd w:val="clear" w:color="auto" w:fill="F6F692"/>
                  <w:vAlign w:val="center"/>
                </w:tcPr>
                <w:p w14:paraId="4DF51672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Total reisetid tur-retur:</w:t>
                  </w:r>
                </w:p>
              </w:tc>
              <w:tc>
                <w:tcPr>
                  <w:tcW w:w="3343" w:type="dxa"/>
                  <w:shd w:val="clear" w:color="auto" w:fill="F6F692"/>
                  <w:vAlign w:val="center"/>
                </w:tcPr>
                <w:p w14:paraId="4E6AE65C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Bekreftelse i fra mottaket:</w:t>
                  </w:r>
                </w:p>
              </w:tc>
            </w:tr>
            <w:tr w:rsidR="00FE0483" w:rsidRPr="00094511" w14:paraId="0DCD2CC2" w14:textId="77777777" w:rsidTr="00B113B0">
              <w:trPr>
                <w:trHeight w:val="515"/>
              </w:trPr>
              <w:tc>
                <w:tcPr>
                  <w:tcW w:w="1980" w:type="dxa"/>
                </w:tcPr>
                <w:p w14:paraId="0022C3F9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1999" w:type="dxa"/>
                </w:tcPr>
                <w:p w14:paraId="50C4D34A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2181" w:type="dxa"/>
                </w:tcPr>
                <w:p w14:paraId="29EAA1B1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3343" w:type="dxa"/>
                </w:tcPr>
                <w:p w14:paraId="2949C311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5251A6BD" w14:textId="77777777" w:rsidTr="00B113B0">
              <w:trPr>
                <w:trHeight w:val="204"/>
              </w:trPr>
              <w:tc>
                <w:tcPr>
                  <w:tcW w:w="9503" w:type="dxa"/>
                  <w:gridSpan w:val="4"/>
                  <w:shd w:val="clear" w:color="auto" w:fill="F6F692"/>
                </w:tcPr>
                <w:p w14:paraId="133AD031" w14:textId="77777777" w:rsidR="00FE0483" w:rsidRPr="00094511" w:rsidRDefault="00FE0483" w:rsidP="00FE0483">
                  <w:pPr>
                    <w:tabs>
                      <w:tab w:val="left" w:pos="460"/>
                    </w:tabs>
                    <w:rPr>
                      <w:rFonts w:cs="Open Sans"/>
                      <w:szCs w:val="20"/>
                    </w:rPr>
                  </w:pPr>
                  <w:r w:rsidRPr="00094511">
                    <w:rPr>
                      <w:rFonts w:cs="Open Sans"/>
                      <w:szCs w:val="20"/>
                    </w:rPr>
                    <w:t>Samtale med barnet før asylintervju</w:t>
                  </w:r>
                </w:p>
              </w:tc>
            </w:tr>
            <w:tr w:rsidR="00FE0483" w:rsidRPr="00094511" w14:paraId="5750D66B" w14:textId="77777777" w:rsidTr="00B113B0">
              <w:trPr>
                <w:trHeight w:val="194"/>
              </w:trPr>
              <w:tc>
                <w:tcPr>
                  <w:tcW w:w="1980" w:type="dxa"/>
                  <w:shd w:val="clear" w:color="auto" w:fill="F6F692"/>
                  <w:vAlign w:val="center"/>
                </w:tcPr>
                <w:p w14:paraId="217690AE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Dato (når avholdt):</w:t>
                  </w:r>
                </w:p>
              </w:tc>
              <w:tc>
                <w:tcPr>
                  <w:tcW w:w="1999" w:type="dxa"/>
                  <w:shd w:val="clear" w:color="auto" w:fill="F6F692"/>
                  <w:vAlign w:val="center"/>
                </w:tcPr>
                <w:p w14:paraId="5C992BE4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 xml:space="preserve">Sted: </w:t>
                  </w:r>
                </w:p>
              </w:tc>
              <w:tc>
                <w:tcPr>
                  <w:tcW w:w="2181" w:type="dxa"/>
                  <w:shd w:val="clear" w:color="auto" w:fill="F6F692"/>
                  <w:vAlign w:val="center"/>
                </w:tcPr>
                <w:p w14:paraId="7B35AB02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Total reisetid tur-retur:</w:t>
                  </w:r>
                </w:p>
              </w:tc>
              <w:tc>
                <w:tcPr>
                  <w:tcW w:w="3343" w:type="dxa"/>
                  <w:shd w:val="clear" w:color="auto" w:fill="F6F692"/>
                  <w:vAlign w:val="center"/>
                </w:tcPr>
                <w:p w14:paraId="54EE5C1E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Bekreftelse i fra mottaket:</w:t>
                  </w:r>
                </w:p>
              </w:tc>
            </w:tr>
            <w:tr w:rsidR="00FE0483" w:rsidRPr="00094511" w14:paraId="775891E5" w14:textId="77777777" w:rsidTr="00B113B0">
              <w:trPr>
                <w:trHeight w:val="417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</w:tcPr>
                <w:p w14:paraId="533EB9CF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1999" w:type="dxa"/>
                  <w:tcBorders>
                    <w:bottom w:val="single" w:sz="4" w:space="0" w:color="auto"/>
                  </w:tcBorders>
                </w:tcPr>
                <w:p w14:paraId="286B2C77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2181" w:type="dxa"/>
                  <w:tcBorders>
                    <w:bottom w:val="single" w:sz="4" w:space="0" w:color="auto"/>
                  </w:tcBorders>
                </w:tcPr>
                <w:p w14:paraId="3295AB25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3343" w:type="dxa"/>
                  <w:tcBorders>
                    <w:bottom w:val="single" w:sz="4" w:space="0" w:color="auto"/>
                  </w:tcBorders>
                </w:tcPr>
                <w:p w14:paraId="32D38315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3C31AF72" w14:textId="77777777" w:rsidTr="00B113B0">
              <w:trPr>
                <w:trHeight w:val="204"/>
              </w:trPr>
              <w:tc>
                <w:tcPr>
                  <w:tcW w:w="950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BE1F328" w14:textId="77777777" w:rsidR="00FE0483" w:rsidRDefault="00FE0483" w:rsidP="00FE0483">
                  <w:pPr>
                    <w:tabs>
                      <w:tab w:val="left" w:pos="460"/>
                    </w:tabs>
                    <w:rPr>
                      <w:rFonts w:cs="Open Sans"/>
                      <w:szCs w:val="20"/>
                    </w:rPr>
                  </w:pPr>
                </w:p>
                <w:p w14:paraId="463A0DD6" w14:textId="77777777" w:rsidR="00FE0483" w:rsidRPr="00094511" w:rsidRDefault="00FE0483" w:rsidP="00FE0483">
                  <w:pPr>
                    <w:tabs>
                      <w:tab w:val="left" w:pos="460"/>
                    </w:tabs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695DC102" w14:textId="77777777" w:rsidTr="00B113B0">
              <w:trPr>
                <w:trHeight w:val="204"/>
              </w:trPr>
              <w:tc>
                <w:tcPr>
                  <w:tcW w:w="9503" w:type="dxa"/>
                  <w:gridSpan w:val="4"/>
                  <w:tcBorders>
                    <w:top w:val="single" w:sz="4" w:space="0" w:color="auto"/>
                  </w:tcBorders>
                  <w:shd w:val="clear" w:color="auto" w:fill="F6F692"/>
                </w:tcPr>
                <w:p w14:paraId="5924870C" w14:textId="77777777" w:rsidR="00FE0483" w:rsidRPr="00094511" w:rsidRDefault="00FE0483" w:rsidP="00FE0483">
                  <w:pPr>
                    <w:tabs>
                      <w:tab w:val="left" w:pos="460"/>
                    </w:tabs>
                    <w:rPr>
                      <w:rFonts w:cs="Open Sans"/>
                      <w:szCs w:val="20"/>
                    </w:rPr>
                  </w:pPr>
                  <w:r w:rsidRPr="00094511">
                    <w:rPr>
                      <w:rFonts w:cs="Open Sans"/>
                      <w:szCs w:val="20"/>
                    </w:rPr>
                    <w:t>Asylintervju</w:t>
                  </w:r>
                </w:p>
              </w:tc>
            </w:tr>
            <w:tr w:rsidR="00FE0483" w:rsidRPr="00094511" w14:paraId="472D9A7A" w14:textId="77777777" w:rsidTr="00B113B0">
              <w:trPr>
                <w:trHeight w:val="194"/>
              </w:trPr>
              <w:tc>
                <w:tcPr>
                  <w:tcW w:w="1980" w:type="dxa"/>
                  <w:shd w:val="clear" w:color="auto" w:fill="F6F692"/>
                  <w:vAlign w:val="center"/>
                </w:tcPr>
                <w:p w14:paraId="4CC247E9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Dato (når avholdt):</w:t>
                  </w:r>
                </w:p>
              </w:tc>
              <w:tc>
                <w:tcPr>
                  <w:tcW w:w="1999" w:type="dxa"/>
                  <w:shd w:val="clear" w:color="auto" w:fill="F6F692"/>
                  <w:vAlign w:val="center"/>
                </w:tcPr>
                <w:p w14:paraId="544D9BD9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 xml:space="preserve">Fra kl. til kl.   </w:t>
                  </w:r>
                </w:p>
              </w:tc>
              <w:tc>
                <w:tcPr>
                  <w:tcW w:w="2181" w:type="dxa"/>
                  <w:shd w:val="clear" w:color="auto" w:fill="F6F692"/>
                  <w:vAlign w:val="center"/>
                </w:tcPr>
                <w:p w14:paraId="4060A461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Total reisetid tur-retur:</w:t>
                  </w:r>
                </w:p>
              </w:tc>
              <w:tc>
                <w:tcPr>
                  <w:tcW w:w="3343" w:type="dxa"/>
                  <w:shd w:val="clear" w:color="auto" w:fill="F6F692"/>
                  <w:vAlign w:val="center"/>
                </w:tcPr>
                <w:p w14:paraId="568F0131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Bekreftelse fra UDI:</w:t>
                  </w:r>
                </w:p>
              </w:tc>
            </w:tr>
            <w:tr w:rsidR="00FE0483" w:rsidRPr="00094511" w14:paraId="652DCEAA" w14:textId="77777777" w:rsidTr="00B113B0">
              <w:trPr>
                <w:trHeight w:val="203"/>
              </w:trPr>
              <w:tc>
                <w:tcPr>
                  <w:tcW w:w="1980" w:type="dxa"/>
                  <w:tcBorders>
                    <w:bottom w:val="single" w:sz="4" w:space="0" w:color="auto"/>
                  </w:tcBorders>
                </w:tcPr>
                <w:p w14:paraId="3B8C26D1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  <w:p w14:paraId="0AB9FA5E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1999" w:type="dxa"/>
                  <w:tcBorders>
                    <w:bottom w:val="single" w:sz="4" w:space="0" w:color="auto"/>
                  </w:tcBorders>
                </w:tcPr>
                <w:p w14:paraId="1BC6A4D8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2181" w:type="dxa"/>
                  <w:tcBorders>
                    <w:bottom w:val="single" w:sz="4" w:space="0" w:color="auto"/>
                  </w:tcBorders>
                </w:tcPr>
                <w:p w14:paraId="2EAEAAE4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3343" w:type="dxa"/>
                  <w:tcBorders>
                    <w:bottom w:val="single" w:sz="4" w:space="0" w:color="auto"/>
                  </w:tcBorders>
                </w:tcPr>
                <w:p w14:paraId="7DDEBE0C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2C08F7C3" w14:textId="77777777" w:rsidTr="00B113B0">
              <w:trPr>
                <w:trHeight w:val="397"/>
              </w:trPr>
              <w:tc>
                <w:tcPr>
                  <w:tcW w:w="950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95E36C9" w14:textId="77777777" w:rsidR="00FE0483" w:rsidRDefault="00FE0483" w:rsidP="00FE0483">
                  <w:pPr>
                    <w:tabs>
                      <w:tab w:val="left" w:pos="460"/>
                    </w:tabs>
                    <w:rPr>
                      <w:rFonts w:cs="Open Sans"/>
                      <w:szCs w:val="20"/>
                    </w:rPr>
                  </w:pPr>
                </w:p>
                <w:p w14:paraId="1E688D7F" w14:textId="77777777" w:rsidR="00FE0483" w:rsidRPr="00094511" w:rsidRDefault="00FE0483" w:rsidP="00FE0483">
                  <w:pPr>
                    <w:tabs>
                      <w:tab w:val="left" w:pos="460"/>
                    </w:tabs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2F24E48D" w14:textId="77777777" w:rsidTr="00B113B0">
              <w:trPr>
                <w:trHeight w:val="370"/>
              </w:trPr>
              <w:tc>
                <w:tcPr>
                  <w:tcW w:w="9503" w:type="dxa"/>
                  <w:gridSpan w:val="4"/>
                  <w:tcBorders>
                    <w:top w:val="single" w:sz="4" w:space="0" w:color="auto"/>
                  </w:tcBorders>
                  <w:shd w:val="clear" w:color="auto" w:fill="F6F692"/>
                </w:tcPr>
                <w:p w14:paraId="6F15B746" w14:textId="77777777" w:rsidR="00FE0483" w:rsidRPr="00094511" w:rsidRDefault="00FE0483" w:rsidP="00FE0483">
                  <w:pPr>
                    <w:tabs>
                      <w:tab w:val="left" w:pos="460"/>
                    </w:tabs>
                    <w:rPr>
                      <w:rFonts w:cs="Open Sans"/>
                      <w:szCs w:val="20"/>
                    </w:rPr>
                  </w:pPr>
                  <w:r w:rsidRPr="00094511">
                    <w:rPr>
                      <w:rFonts w:cs="Open Sans"/>
                      <w:szCs w:val="20"/>
                    </w:rPr>
                    <w:t xml:space="preserve">Annet arbeid </w:t>
                  </w:r>
                </w:p>
              </w:tc>
            </w:tr>
            <w:tr w:rsidR="00FE0483" w:rsidRPr="00094511" w14:paraId="25B75245" w14:textId="77777777" w:rsidTr="00B113B0">
              <w:trPr>
                <w:trHeight w:val="275"/>
              </w:trPr>
              <w:tc>
                <w:tcPr>
                  <w:tcW w:w="1980" w:type="dxa"/>
                  <w:shd w:val="clear" w:color="auto" w:fill="F6F692"/>
                  <w:vAlign w:val="center"/>
                </w:tcPr>
                <w:p w14:paraId="3560D342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Dato:</w:t>
                  </w:r>
                </w:p>
              </w:tc>
              <w:tc>
                <w:tcPr>
                  <w:tcW w:w="1999" w:type="dxa"/>
                  <w:shd w:val="clear" w:color="auto" w:fill="F6F692"/>
                  <w:vAlign w:val="center"/>
                </w:tcPr>
                <w:p w14:paraId="5E95633E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 xml:space="preserve">Fra kl. til kl. </w:t>
                  </w:r>
                </w:p>
              </w:tc>
              <w:tc>
                <w:tcPr>
                  <w:tcW w:w="5524" w:type="dxa"/>
                  <w:gridSpan w:val="2"/>
                  <w:shd w:val="clear" w:color="auto" w:fill="F6F692"/>
                  <w:vAlign w:val="center"/>
                </w:tcPr>
                <w:p w14:paraId="240D1A51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Beskrivelse av utført arbeid:</w:t>
                  </w:r>
                </w:p>
              </w:tc>
            </w:tr>
            <w:tr w:rsidR="00FE0483" w:rsidRPr="00094511" w14:paraId="1E34ED6B" w14:textId="77777777" w:rsidTr="00B113B0">
              <w:trPr>
                <w:trHeight w:val="368"/>
              </w:trPr>
              <w:tc>
                <w:tcPr>
                  <w:tcW w:w="1980" w:type="dxa"/>
                  <w:shd w:val="clear" w:color="auto" w:fill="auto"/>
                  <w:vAlign w:val="center"/>
                </w:tcPr>
                <w:p w14:paraId="04DBE76E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1999" w:type="dxa"/>
                  <w:shd w:val="clear" w:color="auto" w:fill="auto"/>
                  <w:vAlign w:val="center"/>
                </w:tcPr>
                <w:p w14:paraId="034A0995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5524" w:type="dxa"/>
                  <w:gridSpan w:val="2"/>
                  <w:shd w:val="clear" w:color="auto" w:fill="auto"/>
                  <w:vAlign w:val="center"/>
                </w:tcPr>
                <w:p w14:paraId="4A5E4975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7704C88C" w14:textId="77777777" w:rsidTr="00B113B0">
              <w:trPr>
                <w:trHeight w:val="211"/>
              </w:trPr>
              <w:tc>
                <w:tcPr>
                  <w:tcW w:w="1980" w:type="dxa"/>
                  <w:shd w:val="clear" w:color="auto" w:fill="F6F692"/>
                  <w:vAlign w:val="center"/>
                </w:tcPr>
                <w:p w14:paraId="6F84D92A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Dato:</w:t>
                  </w:r>
                </w:p>
              </w:tc>
              <w:tc>
                <w:tcPr>
                  <w:tcW w:w="1999" w:type="dxa"/>
                  <w:shd w:val="clear" w:color="auto" w:fill="F6F692"/>
                  <w:vAlign w:val="center"/>
                </w:tcPr>
                <w:p w14:paraId="568C2268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Fra kl. til kl.</w:t>
                  </w:r>
                </w:p>
              </w:tc>
              <w:tc>
                <w:tcPr>
                  <w:tcW w:w="5524" w:type="dxa"/>
                  <w:gridSpan w:val="2"/>
                  <w:shd w:val="clear" w:color="auto" w:fill="F6F692"/>
                  <w:vAlign w:val="center"/>
                </w:tcPr>
                <w:p w14:paraId="5910DD40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Beskrivelse av utført arbeid:</w:t>
                  </w:r>
                </w:p>
              </w:tc>
            </w:tr>
            <w:tr w:rsidR="00FE0483" w:rsidRPr="00094511" w14:paraId="15F84496" w14:textId="77777777" w:rsidTr="00B113B0">
              <w:trPr>
                <w:trHeight w:val="334"/>
              </w:trPr>
              <w:tc>
                <w:tcPr>
                  <w:tcW w:w="1980" w:type="dxa"/>
                  <w:shd w:val="clear" w:color="auto" w:fill="auto"/>
                  <w:vAlign w:val="center"/>
                </w:tcPr>
                <w:p w14:paraId="0D8E9D12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1999" w:type="dxa"/>
                  <w:shd w:val="clear" w:color="auto" w:fill="auto"/>
                  <w:vAlign w:val="center"/>
                </w:tcPr>
                <w:p w14:paraId="332C78E8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5524" w:type="dxa"/>
                  <w:gridSpan w:val="2"/>
                  <w:shd w:val="clear" w:color="auto" w:fill="auto"/>
                  <w:vAlign w:val="center"/>
                </w:tcPr>
                <w:p w14:paraId="4C272D0E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  <w:tr w:rsidR="00FE0483" w:rsidRPr="00094511" w14:paraId="192713F9" w14:textId="77777777" w:rsidTr="00B113B0">
              <w:trPr>
                <w:trHeight w:val="211"/>
              </w:trPr>
              <w:tc>
                <w:tcPr>
                  <w:tcW w:w="1980" w:type="dxa"/>
                  <w:shd w:val="clear" w:color="auto" w:fill="F6F692"/>
                  <w:vAlign w:val="center"/>
                </w:tcPr>
                <w:p w14:paraId="706BE171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Dato:</w:t>
                  </w:r>
                </w:p>
              </w:tc>
              <w:tc>
                <w:tcPr>
                  <w:tcW w:w="1999" w:type="dxa"/>
                  <w:shd w:val="clear" w:color="auto" w:fill="F6F692"/>
                  <w:vAlign w:val="center"/>
                </w:tcPr>
                <w:p w14:paraId="75B499AB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>Fra kl. til kl.</w:t>
                  </w:r>
                </w:p>
              </w:tc>
              <w:tc>
                <w:tcPr>
                  <w:tcW w:w="5524" w:type="dxa"/>
                  <w:gridSpan w:val="2"/>
                  <w:shd w:val="clear" w:color="auto" w:fill="F6F692"/>
                  <w:vAlign w:val="center"/>
                </w:tcPr>
                <w:p w14:paraId="2C782B6F" w14:textId="77777777" w:rsidR="00FE0483" w:rsidRPr="00BF6B97" w:rsidRDefault="00FE0483" w:rsidP="00FE0483">
                  <w:pPr>
                    <w:rPr>
                      <w:rFonts w:cs="Open Sans"/>
                      <w:sz w:val="16"/>
                      <w:szCs w:val="16"/>
                    </w:rPr>
                  </w:pPr>
                  <w:r w:rsidRPr="00BF6B97">
                    <w:rPr>
                      <w:rFonts w:cs="Open Sans"/>
                      <w:sz w:val="16"/>
                      <w:szCs w:val="16"/>
                    </w:rPr>
                    <w:t xml:space="preserve">Beskrivelse av utført arbeid: </w:t>
                  </w:r>
                </w:p>
              </w:tc>
            </w:tr>
            <w:tr w:rsidR="00FE0483" w:rsidRPr="00094511" w14:paraId="531E9E90" w14:textId="77777777" w:rsidTr="00B113B0">
              <w:trPr>
                <w:trHeight w:val="356"/>
              </w:trPr>
              <w:tc>
                <w:tcPr>
                  <w:tcW w:w="1980" w:type="dxa"/>
                  <w:shd w:val="clear" w:color="auto" w:fill="auto"/>
                  <w:vAlign w:val="center"/>
                </w:tcPr>
                <w:p w14:paraId="0B35F859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1999" w:type="dxa"/>
                  <w:shd w:val="clear" w:color="auto" w:fill="auto"/>
                  <w:vAlign w:val="center"/>
                </w:tcPr>
                <w:p w14:paraId="30852D59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5524" w:type="dxa"/>
                  <w:gridSpan w:val="2"/>
                  <w:shd w:val="clear" w:color="auto" w:fill="auto"/>
                  <w:vAlign w:val="center"/>
                </w:tcPr>
                <w:p w14:paraId="00297FF6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</w:tbl>
          <w:p w14:paraId="58B5DBDF" w14:textId="77777777" w:rsidR="00FE0483" w:rsidRPr="00094511" w:rsidRDefault="00FE0483" w:rsidP="00FE0483">
            <w:pPr>
              <w:spacing w:after="200" w:line="276" w:lineRule="auto"/>
              <w:rPr>
                <w:rFonts w:cs="Open Sans"/>
                <w:szCs w:val="20"/>
              </w:rPr>
            </w:pPr>
          </w:p>
          <w:tbl>
            <w:tblPr>
              <w:tblpPr w:leftFromText="141" w:rightFromText="141" w:vertAnchor="text" w:horzAnchor="margin" w:tblpY="30"/>
              <w:tblW w:w="95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501"/>
            </w:tblGrid>
            <w:tr w:rsidR="00FE0483" w:rsidRPr="00094511" w14:paraId="11E6B1DF" w14:textId="77777777" w:rsidTr="00B113B0">
              <w:trPr>
                <w:trHeight w:val="693"/>
              </w:trPr>
              <w:tc>
                <w:tcPr>
                  <w:tcW w:w="9501" w:type="dxa"/>
                  <w:shd w:val="clear" w:color="auto" w:fill="F6F692"/>
                </w:tcPr>
                <w:p w14:paraId="53C0CEE8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  <w:r w:rsidRPr="00094511">
                    <w:rPr>
                      <w:rFonts w:cs="Open Sans"/>
                      <w:b/>
                      <w:szCs w:val="20"/>
                    </w:rPr>
                    <w:t>Utgiftsdekning</w:t>
                  </w:r>
                </w:p>
                <w:p w14:paraId="26CE6C68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  <w:p w14:paraId="58218841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  <w:r w:rsidRPr="00094511">
                    <w:rPr>
                      <w:rFonts w:cs="Open Sans"/>
                      <w:szCs w:val="20"/>
                    </w:rPr>
                    <w:t xml:space="preserve">Hovedregelen for utgiftsdekning er fast sats som tilkjennes uten søknad, jf. utlendingsforskriften § 17-35 første ledd. </w:t>
                  </w:r>
                </w:p>
                <w:p w14:paraId="1975017A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  <w:p w14:paraId="38C67352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  <w:r w:rsidRPr="00094511">
                    <w:rPr>
                      <w:rFonts w:cs="Open Sans"/>
                      <w:szCs w:val="20"/>
                    </w:rPr>
                    <w:t>Dersom du ønsker å søke om dekning av nødvendige utgifter som overstiger fast sats, må det begrunnes i eget vedlegg.</w:t>
                  </w:r>
                  <w:r>
                    <w:rPr>
                      <w:rFonts w:cs="Open Sans"/>
                      <w:szCs w:val="20"/>
                    </w:rPr>
                    <w:t xml:space="preserve"> Du må også dokumentere utgifter ut over den faste satsen for nødvendige innenlandsreiser, hvis du søker om å få dette dekket utenom den faste satsen.</w:t>
                  </w:r>
                </w:p>
                <w:p w14:paraId="3042EE00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  <w:p w14:paraId="12B14E58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  <w:r w:rsidRPr="00094511">
                    <w:rPr>
                      <w:rFonts w:cs="Open Sans"/>
                      <w:szCs w:val="20"/>
                    </w:rPr>
                    <w:t xml:space="preserve">Offentlig kommunikasjon skal som hovedregel benyttes der det er tilgjengelig. Søknad om å få dekket kjøregodtgjørelse må begrunnes. </w:t>
                  </w:r>
                </w:p>
                <w:p w14:paraId="37173F5D" w14:textId="77777777" w:rsidR="00FE0483" w:rsidRPr="00094511" w:rsidRDefault="00FE0483" w:rsidP="00FE0483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</w:tbl>
          <w:p w14:paraId="5A427EBE" w14:textId="77777777" w:rsidR="00FE0483" w:rsidRPr="00094511" w:rsidRDefault="00FE0483" w:rsidP="00FE0483">
            <w:pPr>
              <w:rPr>
                <w:rFonts w:cs="Open Sans"/>
                <w:szCs w:val="20"/>
              </w:rPr>
            </w:pPr>
          </w:p>
          <w:p w14:paraId="44052AD8" w14:textId="77777777" w:rsidR="00FE0483" w:rsidRDefault="00FE0483" w:rsidP="00FE0483">
            <w:pPr>
              <w:rPr>
                <w:rFonts w:cs="Open Sans"/>
                <w:noProof/>
                <w:szCs w:val="20"/>
                <w:lang w:eastAsia="nb-NO"/>
              </w:rPr>
            </w:pPr>
          </w:p>
          <w:p w14:paraId="154988EC" w14:textId="77777777" w:rsidR="00FE0483" w:rsidRPr="00094511" w:rsidRDefault="00FE0483" w:rsidP="00FE0483">
            <w:pPr>
              <w:rPr>
                <w:rFonts w:cs="Open Sans"/>
                <w:noProof/>
                <w:szCs w:val="20"/>
                <w:lang w:eastAsia="nb-NO"/>
              </w:rPr>
            </w:pPr>
          </w:p>
          <w:p w14:paraId="41168127" w14:textId="77777777" w:rsidR="00FE0483" w:rsidRPr="00094511" w:rsidRDefault="00FE0483" w:rsidP="00FE0483">
            <w:pPr>
              <w:rPr>
                <w:rFonts w:cs="Open Sans"/>
                <w:szCs w:val="20"/>
              </w:rPr>
            </w:pPr>
          </w:p>
          <w:tbl>
            <w:tblPr>
              <w:tblpPr w:leftFromText="141" w:rightFromText="141" w:vertAnchor="text" w:horzAnchor="margin" w:tblpY="116"/>
              <w:tblW w:w="9570" w:type="dxa"/>
              <w:tblBorders>
                <w:top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70"/>
            </w:tblGrid>
            <w:tr w:rsidR="00FE0483" w:rsidRPr="00094511" w14:paraId="2E686EAF" w14:textId="77777777" w:rsidTr="00B113B0">
              <w:trPr>
                <w:trHeight w:val="100"/>
              </w:trPr>
              <w:tc>
                <w:tcPr>
                  <w:tcW w:w="9570" w:type="dxa"/>
                </w:tcPr>
                <w:p w14:paraId="17659095" w14:textId="77777777" w:rsidR="00FE0483" w:rsidRPr="00094511" w:rsidRDefault="00FE0483" w:rsidP="00FE0483">
                  <w:pPr>
                    <w:tabs>
                      <w:tab w:val="left" w:pos="8190"/>
                    </w:tabs>
                    <w:rPr>
                      <w:rFonts w:cs="Open Sans"/>
                      <w:szCs w:val="20"/>
                    </w:rPr>
                  </w:pPr>
                  <w:r w:rsidRPr="00094511">
                    <w:rPr>
                      <w:rFonts w:cs="Open Sans"/>
                      <w:szCs w:val="20"/>
                    </w:rPr>
                    <w:t>Dato v/</w:t>
                  </w:r>
                  <w:proofErr w:type="gramStart"/>
                  <w:r w:rsidRPr="00094511">
                    <w:rPr>
                      <w:rFonts w:cs="Open Sans"/>
                      <w:szCs w:val="20"/>
                    </w:rPr>
                    <w:t xml:space="preserve">innsendelse:   </w:t>
                  </w:r>
                  <w:proofErr w:type="gramEnd"/>
                  <w:r w:rsidRPr="00094511">
                    <w:rPr>
                      <w:rFonts w:cs="Open Sans"/>
                      <w:szCs w:val="20"/>
                    </w:rPr>
                    <w:t xml:space="preserve">                                         Representantens signatur</w:t>
                  </w:r>
                </w:p>
              </w:tc>
            </w:tr>
          </w:tbl>
          <w:p w14:paraId="705C1C08" w14:textId="77777777" w:rsidR="005E2D19" w:rsidRPr="00E85FCA" w:rsidRDefault="005E2D19" w:rsidP="00FE0483">
            <w:bookmarkStart w:id="3" w:name="EksterneKopiTilTabell"/>
            <w:bookmarkEnd w:id="3"/>
          </w:p>
        </w:tc>
        <w:tc>
          <w:tcPr>
            <w:tcW w:w="12" w:type="dxa"/>
          </w:tcPr>
          <w:p w14:paraId="18AC5359" w14:textId="77777777" w:rsidR="00FA600C" w:rsidRPr="00E85FCA" w:rsidRDefault="00FA600C" w:rsidP="00A81FDC"/>
        </w:tc>
        <w:tc>
          <w:tcPr>
            <w:tcW w:w="2016" w:type="dxa"/>
            <w:gridSpan w:val="3"/>
          </w:tcPr>
          <w:p w14:paraId="26063B4D" w14:textId="38A67DF6" w:rsidR="00FA600C" w:rsidRPr="00E85FCA" w:rsidRDefault="00FA600C" w:rsidP="00A81FDC"/>
        </w:tc>
      </w:tr>
      <w:tr w:rsidR="00FA600C" w:rsidRPr="00E85FCA" w14:paraId="708DBF8A" w14:textId="77777777" w:rsidTr="00FE0483">
        <w:trPr>
          <w:gridAfter w:val="1"/>
          <w:wAfter w:w="1803" w:type="dxa"/>
        </w:trPr>
        <w:tc>
          <w:tcPr>
            <w:tcW w:w="9570" w:type="dxa"/>
            <w:gridSpan w:val="2"/>
            <w:vMerge/>
            <w:tcMar>
              <w:left w:w="0" w:type="dxa"/>
              <w:right w:w="0" w:type="dxa"/>
            </w:tcMar>
          </w:tcPr>
          <w:p w14:paraId="06AC9B19" w14:textId="77777777" w:rsidR="00FA600C" w:rsidRPr="00E85FCA" w:rsidRDefault="00FA600C" w:rsidP="00A81FDC"/>
        </w:tc>
        <w:tc>
          <w:tcPr>
            <w:tcW w:w="12" w:type="dxa"/>
            <w:tcMar>
              <w:left w:w="0" w:type="dxa"/>
              <w:right w:w="0" w:type="dxa"/>
            </w:tcMar>
          </w:tcPr>
          <w:p w14:paraId="26C6C408" w14:textId="77777777" w:rsidR="00FA600C" w:rsidRPr="00E85FCA" w:rsidRDefault="00FA600C" w:rsidP="003952A7">
            <w:pPr>
              <w:jc w:val="center"/>
            </w:pPr>
          </w:p>
        </w:tc>
        <w:tc>
          <w:tcPr>
            <w:tcW w:w="2016" w:type="dxa"/>
            <w:gridSpan w:val="3"/>
          </w:tcPr>
          <w:p w14:paraId="325B385B" w14:textId="663B236D" w:rsidR="00FA600C" w:rsidRPr="00E85FCA" w:rsidRDefault="00FA600C" w:rsidP="00A81FDC">
            <w:bookmarkStart w:id="4" w:name="SaksbehandlerNavn"/>
            <w:bookmarkStart w:id="5" w:name="SaksbehTlf"/>
            <w:bookmarkEnd w:id="4"/>
            <w:bookmarkEnd w:id="5"/>
          </w:p>
        </w:tc>
      </w:tr>
      <w:tr w:rsidR="00FA600C" w:rsidRPr="00E85FCA" w14:paraId="41BE4E33" w14:textId="77777777" w:rsidTr="00FE0483">
        <w:trPr>
          <w:gridAfter w:val="1"/>
          <w:wAfter w:w="1803" w:type="dxa"/>
        </w:trPr>
        <w:tc>
          <w:tcPr>
            <w:tcW w:w="9570" w:type="dxa"/>
            <w:gridSpan w:val="2"/>
            <w:vMerge/>
          </w:tcPr>
          <w:p w14:paraId="08FA1217" w14:textId="77777777" w:rsidR="00FA600C" w:rsidRPr="00E85FCA" w:rsidRDefault="00FA600C" w:rsidP="00A81FDC"/>
        </w:tc>
        <w:tc>
          <w:tcPr>
            <w:tcW w:w="12" w:type="dxa"/>
          </w:tcPr>
          <w:p w14:paraId="7C94A0B1" w14:textId="77777777" w:rsidR="00FA600C" w:rsidRPr="00E85FCA" w:rsidRDefault="00FA600C" w:rsidP="00A81FDC"/>
        </w:tc>
        <w:tc>
          <w:tcPr>
            <w:tcW w:w="2016" w:type="dxa"/>
            <w:gridSpan w:val="3"/>
          </w:tcPr>
          <w:p w14:paraId="6CE5AA2C" w14:textId="77777777" w:rsidR="00FA600C" w:rsidRPr="00E85FCA" w:rsidRDefault="00FA600C" w:rsidP="00A81FDC"/>
        </w:tc>
      </w:tr>
      <w:tr w:rsidR="00FA600C" w:rsidRPr="00E85FCA" w14:paraId="497EC7FC" w14:textId="77777777" w:rsidTr="00FE0483">
        <w:trPr>
          <w:gridAfter w:val="1"/>
          <w:wAfter w:w="1803" w:type="dxa"/>
          <w:trHeight w:val="222"/>
        </w:trPr>
        <w:tc>
          <w:tcPr>
            <w:tcW w:w="9570" w:type="dxa"/>
            <w:gridSpan w:val="2"/>
            <w:vMerge/>
          </w:tcPr>
          <w:p w14:paraId="3CCAC9E0" w14:textId="77777777" w:rsidR="00FA600C" w:rsidRPr="00E85FCA" w:rsidRDefault="00FA600C" w:rsidP="00A81FDC"/>
        </w:tc>
        <w:tc>
          <w:tcPr>
            <w:tcW w:w="2028" w:type="dxa"/>
            <w:gridSpan w:val="4"/>
          </w:tcPr>
          <w:p w14:paraId="4AAF7DED" w14:textId="77777777" w:rsidR="00FA600C" w:rsidRPr="00E85FCA" w:rsidRDefault="00FA600C" w:rsidP="00A81FDC"/>
        </w:tc>
      </w:tr>
      <w:tr w:rsidR="00FA600C" w:rsidRPr="00E85FCA" w14:paraId="370F0121" w14:textId="77777777" w:rsidTr="00FE0483">
        <w:trPr>
          <w:gridAfter w:val="1"/>
          <w:wAfter w:w="1803" w:type="dxa"/>
          <w:trHeight w:val="135"/>
        </w:trPr>
        <w:tc>
          <w:tcPr>
            <w:tcW w:w="9570" w:type="dxa"/>
            <w:gridSpan w:val="2"/>
            <w:vMerge/>
          </w:tcPr>
          <w:p w14:paraId="1FCAF50D" w14:textId="77777777" w:rsidR="00FA600C" w:rsidRPr="00E85FCA" w:rsidRDefault="00FA600C" w:rsidP="00A81FDC"/>
        </w:tc>
        <w:tc>
          <w:tcPr>
            <w:tcW w:w="2028" w:type="dxa"/>
            <w:gridSpan w:val="4"/>
          </w:tcPr>
          <w:p w14:paraId="4827B9C8" w14:textId="77777777" w:rsidR="00FA600C" w:rsidRPr="00E85FCA" w:rsidRDefault="00FA600C" w:rsidP="00A81FDC"/>
        </w:tc>
      </w:tr>
      <w:tr w:rsidR="00FA600C" w:rsidRPr="00E85FCA" w14:paraId="7D792684" w14:textId="77777777" w:rsidTr="00FE0483">
        <w:trPr>
          <w:trHeight w:val="134"/>
        </w:trPr>
        <w:tc>
          <w:tcPr>
            <w:tcW w:w="9570" w:type="dxa"/>
            <w:gridSpan w:val="2"/>
            <w:vMerge/>
          </w:tcPr>
          <w:p w14:paraId="55AB0FCD" w14:textId="77777777" w:rsidR="00FA600C" w:rsidRPr="00E85FCA" w:rsidRDefault="00FA600C" w:rsidP="00A81FDC"/>
        </w:tc>
        <w:tc>
          <w:tcPr>
            <w:tcW w:w="2028" w:type="dxa"/>
            <w:gridSpan w:val="4"/>
          </w:tcPr>
          <w:p w14:paraId="03960405" w14:textId="77777777" w:rsidR="0005610B" w:rsidRPr="00E85FCA" w:rsidRDefault="0005610B" w:rsidP="0005610B">
            <w:pPr>
              <w:rPr>
                <w:sz w:val="18"/>
              </w:rPr>
            </w:pPr>
            <w:bookmarkStart w:id="6" w:name="UoffParagraf"/>
            <w:bookmarkEnd w:id="6"/>
          </w:p>
        </w:tc>
        <w:tc>
          <w:tcPr>
            <w:tcW w:w="1803" w:type="dxa"/>
          </w:tcPr>
          <w:p w14:paraId="2D24F288" w14:textId="77777777" w:rsidR="00FA600C" w:rsidRPr="00E85FCA" w:rsidRDefault="00FA600C">
            <w:pPr>
              <w:spacing w:after="160" w:line="259" w:lineRule="auto"/>
            </w:pPr>
          </w:p>
        </w:tc>
      </w:tr>
      <w:tr w:rsidR="00FA600C" w:rsidRPr="00E85FCA" w14:paraId="5C8CC74B" w14:textId="77777777" w:rsidTr="00FE0483">
        <w:trPr>
          <w:gridAfter w:val="1"/>
          <w:wAfter w:w="1803" w:type="dxa"/>
        </w:trPr>
        <w:tc>
          <w:tcPr>
            <w:tcW w:w="9570" w:type="dxa"/>
            <w:gridSpan w:val="2"/>
            <w:vMerge/>
          </w:tcPr>
          <w:p w14:paraId="2BC7915D" w14:textId="77777777" w:rsidR="00FA600C" w:rsidRPr="00E85FCA" w:rsidRDefault="00FA600C" w:rsidP="00A81FDC"/>
        </w:tc>
        <w:tc>
          <w:tcPr>
            <w:tcW w:w="12" w:type="dxa"/>
          </w:tcPr>
          <w:p w14:paraId="2220568F" w14:textId="77777777" w:rsidR="00FA600C" w:rsidRPr="00E85FCA" w:rsidRDefault="00FA600C" w:rsidP="00A81FDC"/>
        </w:tc>
        <w:tc>
          <w:tcPr>
            <w:tcW w:w="2016" w:type="dxa"/>
            <w:gridSpan w:val="3"/>
          </w:tcPr>
          <w:p w14:paraId="4DA56126" w14:textId="77777777" w:rsidR="00FA600C" w:rsidRPr="00E85FCA" w:rsidRDefault="00FA600C" w:rsidP="00A81FDC"/>
        </w:tc>
      </w:tr>
    </w:tbl>
    <w:p w14:paraId="1FC675F2" w14:textId="77777777" w:rsidR="00B67D60" w:rsidRPr="00E85FCA" w:rsidRDefault="00B67D60" w:rsidP="00A81FDC">
      <w:pPr>
        <w:sectPr w:rsidR="00B67D60" w:rsidRPr="00E85FCA" w:rsidSect="008C38E0">
          <w:headerReference w:type="default" r:id="rId8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  <w:bookmarkStart w:id="7" w:name="Fasttabell"/>
      <w:bookmarkEnd w:id="7"/>
    </w:p>
    <w:p w14:paraId="2E9F2F32" w14:textId="77777777" w:rsidR="00F22C69" w:rsidRDefault="00F22C69" w:rsidP="000D3220">
      <w:bookmarkStart w:id="8" w:name="Vedlegg"/>
      <w:bookmarkStart w:id="9" w:name="KopiTilTabell"/>
      <w:bookmarkStart w:id="10" w:name="Eksternemottakeretabell"/>
      <w:bookmarkEnd w:id="8"/>
      <w:bookmarkEnd w:id="9"/>
      <w:bookmarkEnd w:id="10"/>
    </w:p>
    <w:sectPr w:rsidR="00F22C69" w:rsidSect="003B4C45"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BCADE" w14:textId="77777777" w:rsidR="005E2D19" w:rsidRDefault="005E2D19" w:rsidP="00A81FDC">
      <w:r>
        <w:separator/>
      </w:r>
    </w:p>
  </w:endnote>
  <w:endnote w:type="continuationSeparator" w:id="0">
    <w:p w14:paraId="4057D2EB" w14:textId="77777777" w:rsidR="005E2D19" w:rsidRDefault="005E2D19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Open Sans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5926F" w14:textId="77777777" w:rsidR="005E2D19" w:rsidRDefault="005E2D19" w:rsidP="00A81FDC">
      <w:r>
        <w:separator/>
      </w:r>
    </w:p>
  </w:footnote>
  <w:footnote w:type="continuationSeparator" w:id="0">
    <w:p w14:paraId="1206B63E" w14:textId="77777777" w:rsidR="005E2D19" w:rsidRDefault="005E2D19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B67D60" w14:paraId="2E06FF4C" w14:textId="77777777" w:rsidTr="00F4330E">
      <w:tc>
        <w:tcPr>
          <w:tcW w:w="4531" w:type="dxa"/>
        </w:tcPr>
        <w:p w14:paraId="27094F8D" w14:textId="77777777" w:rsidR="00B67D60" w:rsidRDefault="00502843" w:rsidP="0092267D">
          <w:pPr>
            <w:pStyle w:val="Toppteks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9F4A231" wp14:editId="78FF16BA">
                <wp:simplePos x="0" y="0"/>
                <wp:positionH relativeFrom="column">
                  <wp:posOffset>-478790</wp:posOffset>
                </wp:positionH>
                <wp:positionV relativeFrom="paragraph">
                  <wp:posOffset>-125730</wp:posOffset>
                </wp:positionV>
                <wp:extent cx="399600" cy="399600"/>
                <wp:effectExtent l="0" t="0" r="635" b="635"/>
                <wp:wrapNone/>
                <wp:docPr id="1218927986" name="Grafikk 12189279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M_symbol_pos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4" w:type="dxa"/>
        </w:tcPr>
        <w:p w14:paraId="2B3DACCA" w14:textId="77777777" w:rsidR="00B67D60" w:rsidRDefault="00B67D60" w:rsidP="0092267D">
          <w:pPr>
            <w:pStyle w:val="Topptekst"/>
          </w:pPr>
        </w:p>
      </w:tc>
      <w:tc>
        <w:tcPr>
          <w:tcW w:w="4557" w:type="dxa"/>
        </w:tcPr>
        <w:p w14:paraId="781A8FAE" w14:textId="77777777" w:rsidR="00B67D60" w:rsidRDefault="00B67D60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5D7CCE77" w14:textId="77777777" w:rsidR="00B67D60" w:rsidRDefault="00B67D6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F67DE"/>
    <w:multiLevelType w:val="hybridMultilevel"/>
    <w:tmpl w:val="492ED1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40EBE"/>
    <w:multiLevelType w:val="hybridMultilevel"/>
    <w:tmpl w:val="132E0B20"/>
    <w:lvl w:ilvl="0" w:tplc="B5061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A755DE"/>
    <w:multiLevelType w:val="hybridMultilevel"/>
    <w:tmpl w:val="601A1870"/>
    <w:lvl w:ilvl="0" w:tplc="EB34AE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15450">
    <w:abstractNumId w:val="2"/>
  </w:num>
  <w:num w:numId="2" w16cid:durableId="782963608">
    <w:abstractNumId w:val="0"/>
  </w:num>
  <w:num w:numId="3" w16cid:durableId="818577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D19"/>
    <w:rsid w:val="00000FD3"/>
    <w:rsid w:val="00026B78"/>
    <w:rsid w:val="00054275"/>
    <w:rsid w:val="0005610B"/>
    <w:rsid w:val="00060003"/>
    <w:rsid w:val="0006610A"/>
    <w:rsid w:val="000821CE"/>
    <w:rsid w:val="0009096E"/>
    <w:rsid w:val="0009692E"/>
    <w:rsid w:val="000B5D53"/>
    <w:rsid w:val="000C608D"/>
    <w:rsid w:val="000C70B4"/>
    <w:rsid w:val="000D3220"/>
    <w:rsid w:val="000D4F02"/>
    <w:rsid w:val="000E2395"/>
    <w:rsid w:val="001052AB"/>
    <w:rsid w:val="0010666E"/>
    <w:rsid w:val="0012022B"/>
    <w:rsid w:val="00152746"/>
    <w:rsid w:val="00161275"/>
    <w:rsid w:val="00164D6B"/>
    <w:rsid w:val="0017704E"/>
    <w:rsid w:val="001B6B54"/>
    <w:rsid w:val="001E53C2"/>
    <w:rsid w:val="001F712E"/>
    <w:rsid w:val="00223F02"/>
    <w:rsid w:val="00226258"/>
    <w:rsid w:val="00260134"/>
    <w:rsid w:val="00270CB1"/>
    <w:rsid w:val="0028027A"/>
    <w:rsid w:val="00290030"/>
    <w:rsid w:val="00296E34"/>
    <w:rsid w:val="00297386"/>
    <w:rsid w:val="002B202C"/>
    <w:rsid w:val="002B34A6"/>
    <w:rsid w:val="002D1FCB"/>
    <w:rsid w:val="002D7159"/>
    <w:rsid w:val="003106D9"/>
    <w:rsid w:val="003261ED"/>
    <w:rsid w:val="00334133"/>
    <w:rsid w:val="003553C4"/>
    <w:rsid w:val="0035664C"/>
    <w:rsid w:val="003829B5"/>
    <w:rsid w:val="0039131D"/>
    <w:rsid w:val="003923F7"/>
    <w:rsid w:val="003952A7"/>
    <w:rsid w:val="003B22D0"/>
    <w:rsid w:val="003B4C45"/>
    <w:rsid w:val="003D2116"/>
    <w:rsid w:val="003D3685"/>
    <w:rsid w:val="003F7591"/>
    <w:rsid w:val="0043179E"/>
    <w:rsid w:val="0043349A"/>
    <w:rsid w:val="004401AF"/>
    <w:rsid w:val="00447716"/>
    <w:rsid w:val="00452B43"/>
    <w:rsid w:val="004612D0"/>
    <w:rsid w:val="004756CE"/>
    <w:rsid w:val="004768C5"/>
    <w:rsid w:val="00477F15"/>
    <w:rsid w:val="00481BF4"/>
    <w:rsid w:val="004A5240"/>
    <w:rsid w:val="004B0A25"/>
    <w:rsid w:val="004B0F1A"/>
    <w:rsid w:val="004B70DA"/>
    <w:rsid w:val="004C0403"/>
    <w:rsid w:val="004F0A6B"/>
    <w:rsid w:val="004F5EC6"/>
    <w:rsid w:val="004F6362"/>
    <w:rsid w:val="00502843"/>
    <w:rsid w:val="005303D9"/>
    <w:rsid w:val="0054339D"/>
    <w:rsid w:val="0059616E"/>
    <w:rsid w:val="005A2DD0"/>
    <w:rsid w:val="005B15F9"/>
    <w:rsid w:val="005C4605"/>
    <w:rsid w:val="005D697D"/>
    <w:rsid w:val="005E2D19"/>
    <w:rsid w:val="005F463D"/>
    <w:rsid w:val="006434E7"/>
    <w:rsid w:val="006763A4"/>
    <w:rsid w:val="00683A2A"/>
    <w:rsid w:val="006D2D6B"/>
    <w:rsid w:val="006F5364"/>
    <w:rsid w:val="00707A7B"/>
    <w:rsid w:val="007151FA"/>
    <w:rsid w:val="00742E78"/>
    <w:rsid w:val="00750EDD"/>
    <w:rsid w:val="00767A5C"/>
    <w:rsid w:val="007B161A"/>
    <w:rsid w:val="007B422F"/>
    <w:rsid w:val="007C39CD"/>
    <w:rsid w:val="007C6FE5"/>
    <w:rsid w:val="007D26E4"/>
    <w:rsid w:val="007D2CF7"/>
    <w:rsid w:val="007D7980"/>
    <w:rsid w:val="007E47E4"/>
    <w:rsid w:val="007E573C"/>
    <w:rsid w:val="007E6D03"/>
    <w:rsid w:val="007E6E90"/>
    <w:rsid w:val="00816153"/>
    <w:rsid w:val="00817C11"/>
    <w:rsid w:val="008422A3"/>
    <w:rsid w:val="0087160A"/>
    <w:rsid w:val="008747ED"/>
    <w:rsid w:val="00875E52"/>
    <w:rsid w:val="0087773B"/>
    <w:rsid w:val="00885B0E"/>
    <w:rsid w:val="00894E5F"/>
    <w:rsid w:val="008A051B"/>
    <w:rsid w:val="008A33F5"/>
    <w:rsid w:val="008B20A8"/>
    <w:rsid w:val="008B6D2E"/>
    <w:rsid w:val="008C38E0"/>
    <w:rsid w:val="008E50A5"/>
    <w:rsid w:val="00902A16"/>
    <w:rsid w:val="00910CA4"/>
    <w:rsid w:val="009163C4"/>
    <w:rsid w:val="0092267D"/>
    <w:rsid w:val="00927029"/>
    <w:rsid w:val="009A3E4D"/>
    <w:rsid w:val="009B43A2"/>
    <w:rsid w:val="009B6080"/>
    <w:rsid w:val="009D6A5C"/>
    <w:rsid w:val="009F59A3"/>
    <w:rsid w:val="00A1566C"/>
    <w:rsid w:val="00A2358C"/>
    <w:rsid w:val="00A23FF2"/>
    <w:rsid w:val="00A4506C"/>
    <w:rsid w:val="00A4573A"/>
    <w:rsid w:val="00A47724"/>
    <w:rsid w:val="00A518B6"/>
    <w:rsid w:val="00A60E0F"/>
    <w:rsid w:val="00A62C1B"/>
    <w:rsid w:val="00A81FDC"/>
    <w:rsid w:val="00AA6C9D"/>
    <w:rsid w:val="00AB2CA1"/>
    <w:rsid w:val="00AD2850"/>
    <w:rsid w:val="00AD5DB0"/>
    <w:rsid w:val="00AD5DBF"/>
    <w:rsid w:val="00AE6DC5"/>
    <w:rsid w:val="00AF4468"/>
    <w:rsid w:val="00AF6AB5"/>
    <w:rsid w:val="00B15025"/>
    <w:rsid w:val="00B461C3"/>
    <w:rsid w:val="00B61526"/>
    <w:rsid w:val="00B61F58"/>
    <w:rsid w:val="00B67D60"/>
    <w:rsid w:val="00B92241"/>
    <w:rsid w:val="00B94446"/>
    <w:rsid w:val="00BC7265"/>
    <w:rsid w:val="00BE1E47"/>
    <w:rsid w:val="00BE73C1"/>
    <w:rsid w:val="00BF3D10"/>
    <w:rsid w:val="00C03DBC"/>
    <w:rsid w:val="00C04FE9"/>
    <w:rsid w:val="00C35CAE"/>
    <w:rsid w:val="00C42FFC"/>
    <w:rsid w:val="00C5169C"/>
    <w:rsid w:val="00C61CC1"/>
    <w:rsid w:val="00C63A32"/>
    <w:rsid w:val="00C72846"/>
    <w:rsid w:val="00C73670"/>
    <w:rsid w:val="00CB58FA"/>
    <w:rsid w:val="00CC78ED"/>
    <w:rsid w:val="00D2429F"/>
    <w:rsid w:val="00D764FD"/>
    <w:rsid w:val="00D76882"/>
    <w:rsid w:val="00D86658"/>
    <w:rsid w:val="00D9734F"/>
    <w:rsid w:val="00DA66EB"/>
    <w:rsid w:val="00DB4BD3"/>
    <w:rsid w:val="00DE5303"/>
    <w:rsid w:val="00E03AAC"/>
    <w:rsid w:val="00E07265"/>
    <w:rsid w:val="00E23965"/>
    <w:rsid w:val="00E612E5"/>
    <w:rsid w:val="00E61B5D"/>
    <w:rsid w:val="00E85FCA"/>
    <w:rsid w:val="00EA2AD4"/>
    <w:rsid w:val="00EB5B6C"/>
    <w:rsid w:val="00ED0D91"/>
    <w:rsid w:val="00ED0DC2"/>
    <w:rsid w:val="00EF23D6"/>
    <w:rsid w:val="00EF2C47"/>
    <w:rsid w:val="00F01261"/>
    <w:rsid w:val="00F22C69"/>
    <w:rsid w:val="00F3607F"/>
    <w:rsid w:val="00F4330E"/>
    <w:rsid w:val="00F83A66"/>
    <w:rsid w:val="00F936BE"/>
    <w:rsid w:val="00F94139"/>
    <w:rsid w:val="00FA161D"/>
    <w:rsid w:val="00FA600C"/>
    <w:rsid w:val="00FC74C5"/>
    <w:rsid w:val="00FD1FC1"/>
    <w:rsid w:val="00FE0483"/>
    <w:rsid w:val="00FE1685"/>
    <w:rsid w:val="00FF123C"/>
    <w:rsid w:val="00FF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DFC9C"/>
  <w15:chartTrackingRefBased/>
  <w15:docId w15:val="{8990F82B-BD13-429F-BA35-EB297870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F3D10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02A16"/>
    <w:pPr>
      <w:keepNext/>
      <w:keepLines/>
      <w:spacing w:before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F3D10"/>
    <w:rPr>
      <w:rFonts w:ascii="Open Sans SemiBold" w:eastAsiaTheme="majorEastAsia" w:hAnsi="Open Sans SemiBold" w:cs="Open Sans SemiBold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Listeavsnitt">
    <w:name w:val="List Paragraph"/>
    <w:aliases w:val="Bunnboks"/>
    <w:basedOn w:val="Bunntekst"/>
    <w:uiPriority w:val="34"/>
    <w:qFormat/>
    <w:rsid w:val="00000FD3"/>
    <w:rPr>
      <w:szCs w:val="1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02A16"/>
    <w:rPr>
      <w:rFonts w:ascii="Open Sans" w:eastAsiaTheme="majorEastAsia" w:hAnsi="Open Sans" w:cstheme="majorBidi"/>
      <w:i/>
      <w:iCs/>
      <w:color w:val="2F5496" w:themeColor="accent1" w:themeShade="BF"/>
      <w:sz w:val="20"/>
      <w:szCs w:val="21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5E2D19"/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5E2D19"/>
    <w:rPr>
      <w:rFonts w:ascii="Open Sans" w:hAnsi="Open Sans"/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5E2D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vdeling\Vergem&#229;l\Felles\Skriveverksted\Spr&#229;kverksted%20SEMI\Malgruppe%20i%20forbindelse%20med%20nytt%20navn%20juni%202024\SFOV_bok_en_godkjenner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SFOV_bok_en_godkjenner</Template>
  <TotalTime>7</TotalTime>
  <Pages>2</Pages>
  <Words>411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Rasmussen, Mona Choon</dc:creator>
  <cp:keywords/>
  <dc:description/>
  <cp:lastModifiedBy>Horgmo, Sondre Maute</cp:lastModifiedBy>
  <cp:revision>5</cp:revision>
  <cp:lastPrinted>2018-11-21T14:17:00Z</cp:lastPrinted>
  <dcterms:created xsi:type="dcterms:W3CDTF">2024-07-26T11:50:00Z</dcterms:created>
  <dcterms:modified xsi:type="dcterms:W3CDTF">2024-07-26T12:02:00Z</dcterms:modified>
</cp:coreProperties>
</file>