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8230A" w14:textId="77777777" w:rsidR="00746660" w:rsidRPr="005D1E68" w:rsidRDefault="004668AF" w:rsidP="00A142BB">
      <w:pPr>
        <w:ind w:left="-181"/>
        <w:rPr>
          <w:rStyle w:val="Sterk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70" behindDoc="0" locked="0" layoutInCell="1" allowOverlap="1" wp14:anchorId="0437994C" wp14:editId="6400A0C5">
            <wp:simplePos x="0" y="0"/>
            <wp:positionH relativeFrom="column">
              <wp:posOffset>-787400</wp:posOffset>
            </wp:positionH>
            <wp:positionV relativeFrom="paragraph">
              <wp:posOffset>-881380</wp:posOffset>
            </wp:positionV>
            <wp:extent cx="6029960" cy="1826895"/>
            <wp:effectExtent l="0" t="0" r="0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F_bm_primaerlogo_nordland_po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CF1">
        <w:rPr>
          <w:noProof/>
        </w:rPr>
        <w:drawing>
          <wp:anchor distT="0" distB="0" distL="114300" distR="114300" simplePos="0" relativeHeight="251658245" behindDoc="1" locked="1" layoutInCell="1" allowOverlap="1" wp14:anchorId="07248D32" wp14:editId="204972A9">
            <wp:simplePos x="0" y="0"/>
            <wp:positionH relativeFrom="margin">
              <wp:posOffset>-788275</wp:posOffset>
            </wp:positionH>
            <wp:positionV relativeFrom="page">
              <wp:posOffset>17780</wp:posOffset>
            </wp:positionV>
            <wp:extent cx="7560000" cy="10692000"/>
            <wp:effectExtent l="0" t="0" r="3175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side%2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452" w:rsidRPr="005D1E68">
        <w:rPr>
          <w:rStyle w:val="Ster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C0796A" wp14:editId="3EFE9DF1">
                <wp:simplePos x="0" y="0"/>
                <wp:positionH relativeFrom="page">
                  <wp:posOffset>5285740</wp:posOffset>
                </wp:positionH>
                <wp:positionV relativeFrom="page">
                  <wp:posOffset>702310</wp:posOffset>
                </wp:positionV>
                <wp:extent cx="2016000" cy="511200"/>
                <wp:effectExtent l="0" t="0" r="0" b="3175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5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FB222" w14:textId="77777777" w:rsidR="00A37CF7" w:rsidRPr="0035417D" w:rsidRDefault="00A37CF7" w:rsidP="003A5F6C">
                            <w:pPr>
                              <w:rPr>
                                <w:rStyle w:val="Sterk"/>
                                <w:color w:val="00244E"/>
                                <w:sz w:val="22"/>
                              </w:rPr>
                            </w:pPr>
                            <w:r>
                              <w:rPr>
                                <w:rStyle w:val="Sterk"/>
                                <w:color w:val="00244E"/>
                                <w:sz w:val="22"/>
                              </w:rPr>
                              <w:t>Søknadsskjema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0796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416.2pt;margin-top:55.3pt;width:158.75pt;height:4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" filled="f" stroked="f" strokeweight=".5pt">
                <v:textbox>
                  <w:txbxContent>
                    <w:p w14:paraId="16CFB222" w14:textId="77777777" w:rsidR="00A37CF7" w:rsidRPr="0035417D" w:rsidRDefault="00A37CF7" w:rsidP="003A5F6C">
                      <w:pPr>
                        <w:rPr>
                          <w:rStyle w:val="Sterk"/>
                          <w:color w:val="00244E"/>
                          <w:sz w:val="22"/>
                        </w:rPr>
                      </w:pPr>
                      <w:r>
                        <w:rPr>
                          <w:rStyle w:val="Sterk"/>
                          <w:color w:val="00244E"/>
                          <w:sz w:val="22"/>
                        </w:rPr>
                        <w:t>Søknadsskjema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2552D52" w14:textId="77777777" w:rsidR="0079571B" w:rsidRPr="0035417D" w:rsidRDefault="00FA1452" w:rsidP="005D1E68">
      <w:pPr>
        <w:rPr>
          <w:color w:val="00244E"/>
        </w:rPr>
      </w:pPr>
      <w:r w:rsidRPr="0035417D">
        <w:rPr>
          <w:noProof/>
          <w:color w:val="00244E"/>
          <w:lang w:val="en-GB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48FDF680" wp14:editId="51E65F12">
                <wp:simplePos x="0" y="0"/>
                <wp:positionH relativeFrom="margin">
                  <wp:posOffset>12065</wp:posOffset>
                </wp:positionH>
                <wp:positionV relativeFrom="page">
                  <wp:posOffset>2114550</wp:posOffset>
                </wp:positionV>
                <wp:extent cx="6349365" cy="1243965"/>
                <wp:effectExtent l="0" t="0" r="0" b="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365" cy="124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04B88" w14:textId="77777777" w:rsidR="00A37CF7" w:rsidRPr="00705AF7" w:rsidRDefault="00A37CF7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 xml:space="preserve">SØKNAD OM </w:t>
                            </w:r>
                            <w:r w:rsidRPr="00705AF7">
                              <w:rPr>
                                <w:rFonts w:ascii="Open Sans SemiBold" w:hAnsi="Open Sans SemiBold" w:cs="Open Sans SemiBold"/>
                                <w:color w:val="00244E"/>
                                <w:sz w:val="52"/>
                                <w:szCs w:val="40"/>
                              </w:rPr>
                              <w:t>MUDRING, DUMPING OG UTFYLLING I SJØ OG VASSDRAG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DF680" id="Tekstboks 4" o:spid="_x0000_s1027" type="#_x0000_t202" style="position:absolute;margin-left:.95pt;margin-top:166.5pt;width:499.95pt;height:97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" filled="f" stroked="f" strokeweight=".5pt">
                <v:textbox>
                  <w:txbxContent>
                    <w:p w14:paraId="23504B88" w14:textId="77777777" w:rsidR="00A37CF7" w:rsidRPr="00705AF7" w:rsidRDefault="00A37CF7" w:rsidP="00FA1452">
                      <w:pPr>
                        <w:spacing w:before="100" w:beforeAutospacing="1" w:after="100" w:afterAutospacing="1" w:line="276" w:lineRule="auto"/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 xml:space="preserve">SØKNAD OM </w:t>
                      </w:r>
                      <w:r w:rsidRPr="00705AF7">
                        <w:rPr>
                          <w:rFonts w:ascii="Open Sans SemiBold" w:hAnsi="Open Sans SemiBold" w:cs="Open Sans SemiBold"/>
                          <w:color w:val="00244E"/>
                          <w:sz w:val="52"/>
                          <w:szCs w:val="40"/>
                        </w:rPr>
                        <w:t>MUDRING, DUMPING OG UTFYLLING I SJØ OG VASSDRAG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35417D">
        <w:rPr>
          <w:noProof/>
          <w:color w:val="00244E"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0DDA15D3" wp14:editId="028402CB">
                <wp:simplePos x="0" y="0"/>
                <wp:positionH relativeFrom="margin">
                  <wp:posOffset>12700</wp:posOffset>
                </wp:positionH>
                <wp:positionV relativeFrom="margin">
                  <wp:posOffset>2433320</wp:posOffset>
                </wp:positionV>
                <wp:extent cx="6324600" cy="895350"/>
                <wp:effectExtent l="0" t="0" r="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39BCD" w14:textId="77777777" w:rsidR="00A37CF7" w:rsidRPr="00705AF7" w:rsidRDefault="00A37CF7" w:rsidP="00FA1452">
                            <w:pPr>
                              <w:spacing w:before="100" w:beforeAutospacing="1" w:after="100" w:afterAutospacing="1" w:line="276" w:lineRule="auto"/>
                              <w:rPr>
                                <w:rFonts w:cs="Open Sans"/>
                                <w:color w:val="00244E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15D3" id="Tekstboks 3" o:spid="_x0000_s1028" type="#_x0000_t202" style="position:absolute;margin-left:1pt;margin-top:191.6pt;width:498pt;height:70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" filled="f" stroked="f" strokeweight=".5pt">
                <v:textbox>
                  <w:txbxContent>
                    <w:p w14:paraId="5AB39BCD" w14:textId="77777777" w:rsidR="00A37CF7" w:rsidRPr="00705AF7" w:rsidRDefault="00A37CF7" w:rsidP="00FA1452">
                      <w:pPr>
                        <w:spacing w:before="100" w:beforeAutospacing="1" w:after="100" w:afterAutospacing="1" w:line="276" w:lineRule="auto"/>
                        <w:rPr>
                          <w:rFonts w:cs="Open Sans"/>
                          <w:color w:val="00244E"/>
                          <w:sz w:val="22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137752" w:rsidRPr="0035417D">
        <w:rPr>
          <w:color w:val="00244E"/>
          <w:lang w:val="en-GB"/>
        </w:rPr>
        <w:br w:type="page"/>
      </w:r>
    </w:p>
    <w:p w14:paraId="58B871D6" w14:textId="77777777" w:rsidR="000D56CD" w:rsidRPr="005B1D1D" w:rsidRDefault="000D56CD"/>
    <w:p w14:paraId="36F410C9" w14:textId="77777777" w:rsidR="000D56CD" w:rsidRPr="005B1D1D" w:rsidRDefault="000D56CD"/>
    <w:p w14:paraId="4C34B407" w14:textId="77777777" w:rsidR="000D56CD" w:rsidRPr="005B1D1D" w:rsidRDefault="000D56CD"/>
    <w:p w14:paraId="1CEB558C" w14:textId="77777777" w:rsidR="000D56CD" w:rsidRPr="005B1D1D" w:rsidRDefault="000D56CD"/>
    <w:p w14:paraId="0B3DB002" w14:textId="77777777" w:rsidR="000D56CD" w:rsidRPr="005B1D1D" w:rsidRDefault="000D56CD"/>
    <w:p w14:paraId="5895EF87" w14:textId="77777777" w:rsidR="00705AF7" w:rsidRPr="005B1D1D" w:rsidRDefault="000D56CD">
      <w:r w:rsidRPr="005B1D1D">
        <w:t>Skjemaet skal benyttes ved søknad om tillatelse til mudring og dumping i sjø og vassdrag i henhold til forurensningsforskriften kapittel 22 og ved søknad om mudring, dumping og utfylling over sedimenter i sjø i henhold til forurensningsloven § 11.</w:t>
      </w:r>
    </w:p>
    <w:p w14:paraId="0B12EDBB" w14:textId="77777777" w:rsidR="000D56CD" w:rsidRPr="005B1D1D" w:rsidRDefault="000D56CD"/>
    <w:p w14:paraId="7036D0AF" w14:textId="77777777" w:rsidR="005B1D1D" w:rsidRPr="005B1D1D" w:rsidRDefault="005B1D1D"/>
    <w:p w14:paraId="01F0BACC" w14:textId="77777777" w:rsidR="005B1D1D" w:rsidRPr="005B1D1D" w:rsidRDefault="005B1D1D" w:rsidP="005B1D1D">
      <w:r w:rsidRPr="005B1D1D">
        <w:t>Skjemaet må fylles ut nøyaktig og fullstendig, og alle nødvendige vedlegg må følge med.</w:t>
      </w:r>
    </w:p>
    <w:p w14:paraId="0B3AC2E9" w14:textId="77777777" w:rsidR="005B1D1D" w:rsidRPr="005B1D1D" w:rsidRDefault="005B1D1D" w:rsidP="005B1D1D">
      <w:r w:rsidRPr="005B1D1D">
        <w:t xml:space="preserve">Bruk vedleggsark med referansenummer til skjemaet der det er hensiktsmessig. </w:t>
      </w:r>
    </w:p>
    <w:p w14:paraId="68540ADC" w14:textId="77777777" w:rsidR="005B1D1D" w:rsidRPr="005B1D1D" w:rsidRDefault="005B1D1D" w:rsidP="005B1D1D">
      <w:r w:rsidRPr="005B1D1D">
        <w:t>Ta gjerne kontakt med oss før søknaden sendes!</w:t>
      </w:r>
    </w:p>
    <w:p w14:paraId="7B317CD1" w14:textId="77777777" w:rsidR="005B1D1D" w:rsidRPr="005B1D1D" w:rsidRDefault="005B1D1D"/>
    <w:p w14:paraId="348E45DA" w14:textId="77777777" w:rsidR="005B1D1D" w:rsidRPr="005B1D1D" w:rsidRDefault="005B1D1D"/>
    <w:p w14:paraId="511A93A3" w14:textId="77777777" w:rsidR="00705AF7" w:rsidRPr="005B1D1D" w:rsidRDefault="00705AF7" w:rsidP="00705AF7">
      <w:r w:rsidRPr="005B1D1D">
        <w:t xml:space="preserve">Søknaden sendes til </w:t>
      </w:r>
      <w:r w:rsidR="004668AF">
        <w:t>Statsforvalteren i Nordland</w:t>
      </w:r>
      <w:r w:rsidRPr="005B1D1D">
        <w:t xml:space="preserve"> pr. e-post (</w:t>
      </w:r>
      <w:r w:rsidR="004668AF">
        <w:t>sf</w:t>
      </w:r>
      <w:r w:rsidRPr="005B1D1D">
        <w:t>nopost@</w:t>
      </w:r>
      <w:r w:rsidR="004668AF">
        <w:t>statsforvalteren</w:t>
      </w:r>
      <w:r w:rsidRPr="005B1D1D">
        <w:t>.no) eller pr. brev (</w:t>
      </w:r>
      <w:r w:rsidR="004668AF">
        <w:t xml:space="preserve">Statsforvalteren </w:t>
      </w:r>
      <w:r w:rsidRPr="005B1D1D">
        <w:t>i Nordland, postboks 1405, 8002 Bodø).</w:t>
      </w:r>
    </w:p>
    <w:p w14:paraId="039EAD15" w14:textId="77777777" w:rsidR="00705AF7" w:rsidRDefault="00705AF7" w:rsidP="00705AF7"/>
    <w:sdt>
      <w:sdtPr>
        <w:rPr>
          <w:rFonts w:ascii="Open Sans" w:eastAsia="Times New Roman" w:hAnsi="Open Sans" w:cs="Times New Roman"/>
          <w:bCs w:val="0"/>
          <w:color w:val="auto"/>
          <w:sz w:val="20"/>
          <w:szCs w:val="20"/>
        </w:rPr>
        <w:id w:val="-118412619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7962C270" w14:textId="77777777" w:rsidR="00F51EA2" w:rsidRDefault="00F51EA2">
          <w:pPr>
            <w:pStyle w:val="Overskriftforinnholdsfortegnelse"/>
          </w:pPr>
          <w:r>
            <w:t>Innhold</w:t>
          </w:r>
        </w:p>
        <w:p w14:paraId="5CCA2B49" w14:textId="77777777" w:rsidR="00F02D4B" w:rsidRDefault="00F51EA2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31079" w:history="1">
            <w:r w:rsidR="00F02D4B" w:rsidRPr="00986BB9">
              <w:rPr>
                <w:rStyle w:val="Hyperkobling"/>
                <w:rFonts w:eastAsiaTheme="majorEastAsia"/>
                <w:noProof/>
              </w:rPr>
              <w:t>1. Generell informasjon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_Toc20131079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3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52EB7F3D" w14:textId="77777777" w:rsidR="00F02D4B" w:rsidRDefault="003D065D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0" w:history="1">
            <w:r w:rsidR="00F02D4B" w:rsidRPr="00986BB9">
              <w:rPr>
                <w:rStyle w:val="Hyperkobling"/>
                <w:rFonts w:eastAsiaTheme="majorEastAsia"/>
                <w:noProof/>
              </w:rPr>
              <w:t>2. Eventuelle avklaringer med andre samfunnsinteresser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_Toc20131080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4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2F7D1A55" w14:textId="77777777" w:rsidR="00F02D4B" w:rsidRDefault="003D065D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1" w:history="1">
            <w:r w:rsidR="00F02D4B" w:rsidRPr="00986BB9">
              <w:rPr>
                <w:rStyle w:val="Hyperkobling"/>
                <w:rFonts w:eastAsiaTheme="majorEastAsia"/>
                <w:noProof/>
              </w:rPr>
              <w:t>3. Mudring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_Toc20131081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5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6D67FA2E" w14:textId="77777777" w:rsidR="00F02D4B" w:rsidRDefault="003D065D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2" w:history="1">
            <w:r w:rsidR="00F02D4B" w:rsidRPr="00986BB9">
              <w:rPr>
                <w:rStyle w:val="Hyperkobling"/>
                <w:rFonts w:eastAsiaTheme="majorEastAsia"/>
                <w:noProof/>
              </w:rPr>
              <w:t>4. Dumping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_Toc20131082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8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48F5A59B" w14:textId="77777777" w:rsidR="00F02D4B" w:rsidRDefault="003D065D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3" w:history="1">
            <w:r w:rsidR="00F02D4B" w:rsidRPr="00986BB9">
              <w:rPr>
                <w:rStyle w:val="Hyperkobling"/>
                <w:rFonts w:eastAsiaTheme="majorEastAsia"/>
                <w:noProof/>
              </w:rPr>
              <w:t>5. Utfylling i sjø eller vassdrag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_Toc20131083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10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12DEFE8F" w14:textId="77777777" w:rsidR="00F02D4B" w:rsidRDefault="003D065D">
          <w:pPr>
            <w:pStyle w:val="INNH1"/>
            <w:tabs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nb-NO"/>
            </w:rPr>
          </w:pPr>
          <w:hyperlink w:anchor="_Toc20131084" w:history="1">
            <w:r w:rsidR="00F02D4B" w:rsidRPr="00986BB9">
              <w:rPr>
                <w:rStyle w:val="Hyperkobling"/>
                <w:rFonts w:eastAsiaTheme="majorEastAsia"/>
                <w:noProof/>
              </w:rPr>
              <w:t>Vedleggsoversikt</w:t>
            </w:r>
            <w:r w:rsidR="00F02D4B">
              <w:rPr>
                <w:noProof/>
                <w:webHidden/>
              </w:rPr>
              <w:tab/>
            </w:r>
            <w:r w:rsidR="00F02D4B">
              <w:rPr>
                <w:noProof/>
                <w:webHidden/>
              </w:rPr>
              <w:fldChar w:fldCharType="begin"/>
            </w:r>
            <w:r w:rsidR="00F02D4B">
              <w:rPr>
                <w:noProof/>
                <w:webHidden/>
              </w:rPr>
              <w:instrText xml:space="preserve"> PAGEREF _Toc20131084 \h </w:instrText>
            </w:r>
            <w:r w:rsidR="00F02D4B">
              <w:rPr>
                <w:noProof/>
                <w:webHidden/>
              </w:rPr>
            </w:r>
            <w:r w:rsidR="00F02D4B">
              <w:rPr>
                <w:noProof/>
                <w:webHidden/>
              </w:rPr>
              <w:fldChar w:fldCharType="separate"/>
            </w:r>
            <w:r w:rsidR="00F02D4B">
              <w:rPr>
                <w:noProof/>
                <w:webHidden/>
              </w:rPr>
              <w:t>13</w:t>
            </w:r>
            <w:r w:rsidR="00F02D4B">
              <w:rPr>
                <w:noProof/>
                <w:webHidden/>
              </w:rPr>
              <w:fldChar w:fldCharType="end"/>
            </w:r>
          </w:hyperlink>
        </w:p>
        <w:p w14:paraId="0FD85FDC" w14:textId="77777777" w:rsidR="00F51EA2" w:rsidRDefault="00F51EA2">
          <w:r>
            <w:rPr>
              <w:b/>
              <w:bCs/>
            </w:rPr>
            <w:fldChar w:fldCharType="end"/>
          </w:r>
        </w:p>
      </w:sdtContent>
    </w:sdt>
    <w:p w14:paraId="7AE23F54" w14:textId="77777777" w:rsidR="00F51EA2" w:rsidRPr="005B1D1D" w:rsidRDefault="00F51EA2" w:rsidP="00705AF7"/>
    <w:p w14:paraId="54A4737F" w14:textId="77777777" w:rsidR="00705AF7" w:rsidRPr="005B1D1D" w:rsidRDefault="00705AF7">
      <w:pPr>
        <w:rPr>
          <w:sz w:val="18"/>
        </w:rPr>
      </w:pPr>
      <w:r w:rsidRPr="005B1D1D">
        <w:rPr>
          <w:sz w:val="18"/>
        </w:rPr>
        <w:br w:type="page"/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31"/>
        <w:gridCol w:w="1500"/>
        <w:gridCol w:w="2347"/>
        <w:gridCol w:w="2615"/>
      </w:tblGrid>
      <w:tr w:rsidR="00705AF7" w:rsidRPr="00705AF7" w14:paraId="5D655B5D" w14:textId="77777777" w:rsidTr="00861101">
        <w:trPr>
          <w:trHeight w:val="515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FC440" w14:textId="77777777" w:rsidR="00705AF7" w:rsidRDefault="00705AF7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1" w:name="_Toc20131079"/>
            <w:r w:rsidRPr="00705AF7">
              <w:rPr>
                <w:color w:val="FFFFFF" w:themeColor="background1"/>
              </w:rPr>
              <w:t>1. Generell informas</w:t>
            </w:r>
            <w:r>
              <w:rPr>
                <w:color w:val="FFFFFF" w:themeColor="background1"/>
              </w:rPr>
              <w:t>j</w:t>
            </w:r>
            <w:r w:rsidRPr="00705AF7">
              <w:rPr>
                <w:color w:val="FFFFFF" w:themeColor="background1"/>
              </w:rPr>
              <w:t>on</w:t>
            </w:r>
            <w:bookmarkEnd w:id="1"/>
          </w:p>
          <w:p w14:paraId="6048A16A" w14:textId="77777777" w:rsidR="00705AF7" w:rsidRPr="00705AF7" w:rsidRDefault="00705AF7" w:rsidP="00705AF7"/>
        </w:tc>
      </w:tr>
      <w:tr w:rsidR="005B626D" w:rsidRPr="00B511CB" w14:paraId="51D5A433" w14:textId="77777777" w:rsidTr="00861101">
        <w:trPr>
          <w:trHeight w:val="140"/>
        </w:trPr>
        <w:tc>
          <w:tcPr>
            <w:tcW w:w="3031" w:type="dxa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EE24B" w14:textId="77777777" w:rsidR="005B626D" w:rsidRPr="00B511CB" w:rsidRDefault="005B626D" w:rsidP="00705AF7">
            <w:pPr>
              <w:rPr>
                <w:rFonts w:cs="Open Sans"/>
                <w:sz w:val="22"/>
              </w:rPr>
            </w:pPr>
            <w:r w:rsidRPr="00B511CB">
              <w:rPr>
                <w:rFonts w:cs="Open Sans"/>
                <w:b/>
                <w:sz w:val="22"/>
              </w:rPr>
              <w:t>Søknaden gjelder</w:t>
            </w:r>
          </w:p>
        </w:tc>
        <w:tc>
          <w:tcPr>
            <w:tcW w:w="6462" w:type="dxa"/>
            <w:gridSpan w:val="3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vAlign w:val="center"/>
          </w:tcPr>
          <w:p w14:paraId="7CEC131C" w14:textId="77777777" w:rsidR="00861101" w:rsidRDefault="00861101" w:rsidP="00705AF7">
            <w:pPr>
              <w:rPr>
                <w:rFonts w:cs="Open Sans"/>
                <w:sz w:val="22"/>
              </w:rPr>
            </w:pPr>
          </w:p>
          <w:p w14:paraId="07A61E66" w14:textId="77777777" w:rsidR="005B626D" w:rsidRPr="00B511CB" w:rsidRDefault="003D065D" w:rsidP="00705AF7">
            <w:pPr>
              <w:rPr>
                <w:rFonts w:cs="Open Sans"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-208090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26D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Mudring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3</w:t>
            </w:r>
          </w:p>
          <w:p w14:paraId="0AE8E109" w14:textId="77777777" w:rsidR="005B626D" w:rsidRPr="00B511CB" w:rsidRDefault="003D065D" w:rsidP="00705AF7">
            <w:pPr>
              <w:rPr>
                <w:rFonts w:cs="Open Sans"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967554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26D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Dumping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4</w:t>
            </w:r>
          </w:p>
          <w:p w14:paraId="230DCFAB" w14:textId="77777777" w:rsidR="005B626D" w:rsidRDefault="003D065D" w:rsidP="00705AF7">
            <w:pPr>
              <w:rPr>
                <w:rFonts w:cs="Open Sans"/>
                <w:b/>
                <w:sz w:val="22"/>
              </w:rPr>
            </w:pPr>
            <w:sdt>
              <w:sdtPr>
                <w:rPr>
                  <w:rFonts w:cs="Open Sans"/>
                  <w:sz w:val="22"/>
                </w:rPr>
                <w:id w:val="-1430186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553" w:rsidRPr="00B511CB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5B626D" w:rsidRPr="00B511CB">
              <w:rPr>
                <w:rFonts w:cs="Open Sans"/>
                <w:sz w:val="22"/>
              </w:rPr>
              <w:t xml:space="preserve"> </w:t>
            </w:r>
            <w:r w:rsidR="005B626D" w:rsidRPr="00B511CB">
              <w:rPr>
                <w:rFonts w:cs="Open Sans"/>
                <w:b/>
                <w:sz w:val="22"/>
              </w:rPr>
              <w:t xml:space="preserve">Utfylling i sjø eller vassdrag </w:t>
            </w:r>
            <w:r w:rsidR="00B511CB" w:rsidRPr="00B511CB">
              <w:rPr>
                <w:rFonts w:cs="Open Sans"/>
                <w:b/>
                <w:sz w:val="22"/>
              </w:rPr>
              <w:t>–</w:t>
            </w:r>
            <w:r w:rsidR="005B626D" w:rsidRPr="00B511CB">
              <w:rPr>
                <w:rFonts w:cs="Open Sans"/>
                <w:b/>
                <w:sz w:val="22"/>
              </w:rPr>
              <w:t xml:space="preserve"> Kapittel 5</w:t>
            </w:r>
          </w:p>
          <w:p w14:paraId="63E48BD7" w14:textId="77777777" w:rsidR="00861101" w:rsidRPr="00B511CB" w:rsidRDefault="00861101" w:rsidP="00705AF7">
            <w:pPr>
              <w:rPr>
                <w:rFonts w:cs="Open Sans"/>
                <w:sz w:val="22"/>
              </w:rPr>
            </w:pPr>
          </w:p>
        </w:tc>
      </w:tr>
      <w:tr w:rsidR="009774C6" w:rsidRPr="00705AF7" w14:paraId="1BAA0800" w14:textId="77777777" w:rsidTr="00861101">
        <w:trPr>
          <w:trHeight w:val="260"/>
        </w:trPr>
        <w:tc>
          <w:tcPr>
            <w:tcW w:w="949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9245A" w14:textId="77777777" w:rsidR="008C7FE2" w:rsidRDefault="008C7FE2" w:rsidP="00B511CB">
            <w:pPr>
              <w:tabs>
                <w:tab w:val="left" w:pos="3002"/>
              </w:tabs>
            </w:pPr>
            <w:bookmarkStart w:id="2" w:name="_Hlk525631405"/>
            <w:r w:rsidRPr="00705AF7">
              <w:t>Antall mudringslokaliteter</w:t>
            </w:r>
            <w:r w:rsidR="001D0D7B">
              <w:t>:</w:t>
            </w:r>
            <w:r w:rsidR="00B511CB">
              <w:tab/>
            </w:r>
            <w:sdt>
              <w:sdtPr>
                <w:id w:val="-1957478076"/>
                <w:placeholder>
                  <w:docPart w:val="549518BAB4C0494D84070E839FAA3983"/>
                </w:placeholder>
                <w:showingPlcHdr/>
              </w:sdtPr>
              <w:sdtEndPr/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</w:t>
                </w:r>
                <w:r w:rsidR="00B511CB">
                  <w:rPr>
                    <w:rStyle w:val="Plassholdertekst"/>
                  </w:rPr>
                  <w:t>antall mudringslokaliteter</w:t>
                </w:r>
              </w:sdtContent>
            </w:sdt>
          </w:p>
          <w:p w14:paraId="55C452C8" w14:textId="77777777" w:rsidR="008C7FE2" w:rsidRDefault="008C7FE2" w:rsidP="00B511CB">
            <w:pPr>
              <w:tabs>
                <w:tab w:val="left" w:pos="3002"/>
              </w:tabs>
            </w:pPr>
            <w:r w:rsidRPr="00705AF7">
              <w:t xml:space="preserve">Antall </w:t>
            </w:r>
            <w:r w:rsidR="00B511CB">
              <w:t>dumpings</w:t>
            </w:r>
            <w:r w:rsidRPr="00705AF7">
              <w:t>lokaliteter</w:t>
            </w:r>
            <w:r w:rsidR="001D0D7B">
              <w:t>:</w:t>
            </w:r>
            <w:r w:rsidR="00B511CB">
              <w:tab/>
            </w:r>
            <w:sdt>
              <w:sdtPr>
                <w:id w:val="-1591994097"/>
                <w:placeholder>
                  <w:docPart w:val="A4F7B5C1BAF04DDCA1B6DDC051CBE8EC"/>
                </w:placeholder>
                <w:showingPlcHdr/>
              </w:sdtPr>
              <w:sdtEndPr/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inn </w:t>
                </w:r>
                <w:r w:rsidR="00B511CB">
                  <w:rPr>
                    <w:rStyle w:val="Plassholdertekst"/>
                  </w:rPr>
                  <w:t>antall dumpingslokaliteter</w:t>
                </w:r>
                <w:r w:rsidR="00B511CB" w:rsidRPr="00254B3E">
                  <w:rPr>
                    <w:rStyle w:val="Plassholdertekst"/>
                  </w:rPr>
                  <w:t>.</w:t>
                </w:r>
              </w:sdtContent>
            </w:sdt>
          </w:p>
          <w:p w14:paraId="67A8A470" w14:textId="77777777" w:rsidR="009774C6" w:rsidRDefault="008C7FE2" w:rsidP="00B511CB">
            <w:pPr>
              <w:tabs>
                <w:tab w:val="left" w:pos="3002"/>
              </w:tabs>
            </w:pPr>
            <w:r w:rsidRPr="00705AF7">
              <w:t>Antall utfyllingslokaliteter</w:t>
            </w:r>
            <w:r w:rsidR="001D0D7B">
              <w:t>:</w:t>
            </w:r>
            <w:r w:rsidR="00B511CB">
              <w:tab/>
            </w:r>
            <w:sdt>
              <w:sdtPr>
                <w:id w:val="1776277349"/>
                <w:placeholder>
                  <w:docPart w:val="1AEE27B256BB474180EC03FA3F8D2DD0"/>
                </w:placeholder>
                <w:showingPlcHdr/>
              </w:sdtPr>
              <w:sdtEndPr/>
              <w:sdtContent>
                <w:r w:rsidR="00B511CB" w:rsidRPr="00254B3E">
                  <w:rPr>
                    <w:rStyle w:val="Plassholdertekst"/>
                  </w:rPr>
                  <w:t xml:space="preserve">Klikk eller trykk her for å skrive inn </w:t>
                </w:r>
                <w:r w:rsidR="00B511CB">
                  <w:rPr>
                    <w:rStyle w:val="Plassholdertekst"/>
                  </w:rPr>
                  <w:t>antall utfyllingslokaliteter</w:t>
                </w:r>
                <w:r w:rsidR="00B511CB" w:rsidRPr="00254B3E">
                  <w:rPr>
                    <w:rStyle w:val="Plassholdertekst"/>
                  </w:rPr>
                  <w:t>.</w:t>
                </w:r>
              </w:sdtContent>
            </w:sdt>
          </w:p>
          <w:p w14:paraId="4BB9381A" w14:textId="77777777" w:rsidR="00861101" w:rsidRPr="00705AF7" w:rsidRDefault="00861101" w:rsidP="00B511CB">
            <w:pPr>
              <w:tabs>
                <w:tab w:val="left" w:pos="3002"/>
              </w:tabs>
            </w:pPr>
          </w:p>
        </w:tc>
      </w:tr>
      <w:tr w:rsidR="009774C6" w:rsidRPr="00705AF7" w14:paraId="0DEC5880" w14:textId="77777777" w:rsidTr="00861101">
        <w:trPr>
          <w:trHeight w:val="260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1B792" w14:textId="77777777" w:rsidR="009774C6" w:rsidRDefault="009774C6" w:rsidP="009774C6"/>
        </w:tc>
      </w:tr>
      <w:bookmarkEnd w:id="2"/>
      <w:tr w:rsidR="001D0D7B" w:rsidRPr="001D0D7B" w14:paraId="43041105" w14:textId="77777777" w:rsidTr="00861101">
        <w:trPr>
          <w:trHeight w:val="83"/>
        </w:trPr>
        <w:tc>
          <w:tcPr>
            <w:tcW w:w="9493" w:type="dxa"/>
            <w:gridSpan w:val="4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BCEA9" w14:textId="77777777" w:rsidR="001D0D7B" w:rsidRPr="001D0D7B" w:rsidRDefault="001D0D7B" w:rsidP="00B511CB">
            <w:pPr>
              <w:tabs>
                <w:tab w:val="left" w:pos="3491"/>
                <w:tab w:val="left" w:pos="5136"/>
                <w:tab w:val="left" w:pos="6262"/>
              </w:tabs>
              <w:rPr>
                <w:rFonts w:cs="Open Sans"/>
                <w:b/>
              </w:rPr>
            </w:pPr>
            <w:r w:rsidRPr="001D0D7B">
              <w:rPr>
                <w:rFonts w:cs="Open Sans"/>
                <w:b/>
              </w:rPr>
              <w:t>Miljøundersøkelse gjennomført</w:t>
            </w:r>
            <w:r w:rsidR="005143C8">
              <w:rPr>
                <w:rFonts w:cs="Open Sans"/>
                <w:b/>
              </w:rPr>
              <w:tab/>
            </w:r>
            <w:sdt>
              <w:sdtPr>
                <w:rPr>
                  <w:rFonts w:cs="Open Sans"/>
                  <w:b/>
                </w:rPr>
                <w:id w:val="7001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3C8" w:rsidRPr="005143C8">
                  <w:rPr>
                    <w:rFonts w:ascii="MS Gothic" w:eastAsia="MS Gothic" w:hAnsi="MS Gothic" w:cs="Open Sans" w:hint="eastAsia"/>
                  </w:rPr>
                  <w:t>☐</w:t>
                </w:r>
              </w:sdtContent>
            </w:sdt>
            <w:r w:rsidRPr="001D0D7B">
              <w:rPr>
                <w:rFonts w:cs="Open Sans"/>
              </w:rPr>
              <w:t>Ja, vedlagt</w:t>
            </w:r>
            <w:r w:rsidRPr="001D0D7B">
              <w:rPr>
                <w:rFonts w:cs="Open Sans"/>
              </w:rPr>
              <w:tab/>
            </w:r>
            <w:sdt>
              <w:sdtPr>
                <w:rPr>
                  <w:rFonts w:cs="Open Sans"/>
                </w:rPr>
                <w:id w:val="85886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D0D7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1D0D7B">
              <w:rPr>
                <w:rFonts w:cs="Open Sans"/>
              </w:rPr>
              <w:t>Nei</w:t>
            </w:r>
            <w:r w:rsidRPr="001D0D7B">
              <w:rPr>
                <w:rFonts w:cs="Open Sans"/>
              </w:rPr>
              <w:tab/>
            </w:r>
            <w:r w:rsidR="005143C8">
              <w:rPr>
                <w:rFonts w:cs="Open Sans"/>
              </w:rPr>
              <w:t xml:space="preserve">Vedleggsnr: </w:t>
            </w:r>
            <w:sdt>
              <w:sdtPr>
                <w:rPr>
                  <w:rFonts w:cs="Open Sans"/>
                </w:rPr>
                <w:id w:val="-832825838"/>
                <w:placeholder>
                  <w:docPart w:val="DF89A75864304AFCB048BDC6CBEF9169"/>
                </w:placeholder>
                <w:showingPlcHdr/>
              </w:sdtPr>
              <w:sdtEndPr/>
              <w:sdtContent>
                <w:r w:rsidR="005143C8">
                  <w:rPr>
                    <w:rStyle w:val="Plassholdertekst"/>
                  </w:rPr>
                  <w:t>Vedleggsnr</w:t>
                </w:r>
                <w:r w:rsidR="005143C8"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5143C8" w:rsidRPr="00705AF7" w14:paraId="2115D115" w14:textId="77777777" w:rsidTr="00861101">
        <w:trPr>
          <w:trHeight w:val="102"/>
        </w:trPr>
        <w:tc>
          <w:tcPr>
            <w:tcW w:w="949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DCEAD" w14:textId="77777777" w:rsidR="005143C8" w:rsidRDefault="005143C8" w:rsidP="00B511CB">
            <w:pPr>
              <w:tabs>
                <w:tab w:val="left" w:pos="3491"/>
                <w:tab w:val="left" w:pos="5136"/>
                <w:tab w:val="left" w:pos="6829"/>
              </w:tabs>
            </w:pPr>
            <w:r w:rsidRPr="00705AF7">
              <w:rPr>
                <w:b/>
              </w:rPr>
              <w:t>Miljøundersøkelsen(e) omfatter</w:t>
            </w:r>
            <w:r>
              <w:tab/>
            </w:r>
            <w:sdt>
              <w:sdtPr>
                <w:id w:val="-200758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05AF7">
              <w:t>Mudringssted</w:t>
            </w:r>
            <w:r>
              <w:tab/>
            </w:r>
            <w:sdt>
              <w:sdtPr>
                <w:id w:val="4303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05AF7">
              <w:t>Dumpingsted</w:t>
            </w:r>
            <w:r>
              <w:t xml:space="preserve"> </w:t>
            </w:r>
            <w:r w:rsidRPr="00705AF7">
              <w:t xml:space="preserve"> </w:t>
            </w:r>
            <w:r>
              <w:tab/>
            </w:r>
            <w:sdt>
              <w:sdtPr>
                <w:id w:val="79094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705AF7">
              <w:t>Utfyllingssted</w:t>
            </w:r>
          </w:p>
          <w:p w14:paraId="42BE7EDE" w14:textId="77777777" w:rsidR="00861101" w:rsidRPr="00705AF7" w:rsidRDefault="00861101" w:rsidP="00B511CB">
            <w:pPr>
              <w:tabs>
                <w:tab w:val="left" w:pos="3491"/>
                <w:tab w:val="left" w:pos="5136"/>
                <w:tab w:val="left" w:pos="6829"/>
              </w:tabs>
            </w:pPr>
          </w:p>
        </w:tc>
      </w:tr>
      <w:tr w:rsidR="005143C8" w:rsidRPr="00705AF7" w14:paraId="52BB1A56" w14:textId="77777777" w:rsidTr="00861101">
        <w:trPr>
          <w:trHeight w:val="186"/>
        </w:trPr>
        <w:tc>
          <w:tcPr>
            <w:tcW w:w="9493" w:type="dxa"/>
            <w:gridSpan w:val="4"/>
            <w:tcBorders>
              <w:top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2E293" w14:textId="77777777" w:rsidR="005143C8" w:rsidRPr="00705AF7" w:rsidRDefault="005143C8" w:rsidP="001D0D7B"/>
        </w:tc>
      </w:tr>
      <w:tr w:rsidR="005143C8" w:rsidRPr="00705AF7" w14:paraId="5CEC97F5" w14:textId="77777777" w:rsidTr="00861101">
        <w:trPr>
          <w:trHeight w:val="827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E3586" w14:textId="77777777" w:rsidR="005143C8" w:rsidRPr="00705AF7" w:rsidRDefault="005143C8" w:rsidP="001D0D7B">
            <w:r w:rsidRPr="00705AF7">
              <w:t>Tittel på søknaden/prosjektet (med stedsnavn)</w:t>
            </w:r>
          </w:p>
          <w:sdt>
            <w:sdtPr>
              <w:id w:val="-1536025138"/>
              <w:placeholder>
                <w:docPart w:val="06A648E31011422FA724C07835ECF305"/>
              </w:placeholder>
              <w:showingPlcHdr/>
            </w:sdtPr>
            <w:sdtEndPr/>
            <w:sdtContent>
              <w:p w14:paraId="43883F2E" w14:textId="77777777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5143C8" w:rsidRPr="00705AF7" w14:paraId="2211717A" w14:textId="77777777" w:rsidTr="00861101">
        <w:trPr>
          <w:trHeight w:val="590"/>
        </w:trPr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E8072" w14:textId="77777777" w:rsidR="005143C8" w:rsidRPr="00705AF7" w:rsidRDefault="005143C8" w:rsidP="001D0D7B">
            <w:r w:rsidRPr="00705AF7">
              <w:t>Kommune</w:t>
            </w:r>
          </w:p>
          <w:sdt>
            <w:sdtPr>
              <w:id w:val="-959176863"/>
              <w:placeholder>
                <w:docPart w:val="9D86B845FF30478DBD17CC6F34D723AA"/>
              </w:placeholder>
              <w:showingPlcHdr/>
            </w:sdtPr>
            <w:sdtEndPr/>
            <w:sdtContent>
              <w:p w14:paraId="24E28B94" w14:textId="77777777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5143C8" w:rsidRPr="00705AF7" w14:paraId="5E23BE59" w14:textId="77777777" w:rsidTr="00861101">
        <w:tc>
          <w:tcPr>
            <w:tcW w:w="6878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B1E74" w14:textId="77777777" w:rsidR="005143C8" w:rsidRPr="00705AF7" w:rsidRDefault="005143C8" w:rsidP="001D0D7B">
            <w:r w:rsidRPr="00705AF7">
              <w:t xml:space="preserve">Navn på søker (tiltakseier) </w:t>
            </w:r>
          </w:p>
          <w:sdt>
            <w:sdtPr>
              <w:id w:val="-1071813742"/>
              <w:placeholder>
                <w:docPart w:val="B6825246CFE54662B01B54C8C58A7DCF"/>
              </w:placeholder>
              <w:showingPlcHdr/>
            </w:sdtPr>
            <w:sdtEndPr/>
            <w:sdtContent>
              <w:p w14:paraId="010C0669" w14:textId="77777777" w:rsidR="005143C8" w:rsidRPr="00705AF7" w:rsidRDefault="005143C8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615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E9B73" w14:textId="77777777" w:rsidR="005143C8" w:rsidRPr="00705AF7" w:rsidRDefault="005143C8" w:rsidP="001D0D7B">
            <w:r w:rsidRPr="00705AF7">
              <w:t>Org. nummer</w:t>
            </w:r>
          </w:p>
          <w:sdt>
            <w:sdtPr>
              <w:id w:val="443894099"/>
              <w:placeholder>
                <w:docPart w:val="F25550B8F7C6455D88A20D79B671F9A1"/>
              </w:placeholder>
              <w:showingPlcHdr/>
            </w:sdtPr>
            <w:sdtEndPr/>
            <w:sdtContent>
              <w:p w14:paraId="597E522F" w14:textId="77777777" w:rsidR="005143C8" w:rsidRPr="00705AF7" w:rsidRDefault="00E94C65" w:rsidP="001D0D7B">
                <w:r>
                  <w:rPr>
                    <w:rStyle w:val="Plassholdertekst"/>
                  </w:rPr>
                  <w:t>Sett inn org.nr</w:t>
                </w:r>
              </w:p>
            </w:sdtContent>
          </w:sdt>
        </w:tc>
      </w:tr>
      <w:tr w:rsidR="00E94C65" w:rsidRPr="00705AF7" w14:paraId="57CCFFF0" w14:textId="77777777" w:rsidTr="00861101"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A3E0B" w14:textId="77777777" w:rsidR="00E94C65" w:rsidRPr="00705AF7" w:rsidRDefault="00E94C65" w:rsidP="001D0D7B">
            <w:r w:rsidRPr="00705AF7">
              <w:t>Adresse</w:t>
            </w:r>
          </w:p>
          <w:sdt>
            <w:sdtPr>
              <w:rPr>
                <w:bCs/>
              </w:rPr>
              <w:id w:val="-78827631"/>
              <w:placeholder>
                <w:docPart w:val="5FBA64C024C2423FB1814C130AA42B50"/>
              </w:placeholder>
              <w:showingPlcHdr/>
            </w:sdtPr>
            <w:sdtEndPr/>
            <w:sdtContent>
              <w:p w14:paraId="673ADA13" w14:textId="77777777" w:rsidR="00E94C65" w:rsidRPr="00E94C65" w:rsidRDefault="00E94C65" w:rsidP="001D0D7B">
                <w:pPr>
                  <w:rPr>
                    <w:bCs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7E2C1FF0" w14:textId="77777777" w:rsidTr="00861101">
        <w:tc>
          <w:tcPr>
            <w:tcW w:w="4531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38FBF" w14:textId="77777777" w:rsidR="00E94C65" w:rsidRPr="00705AF7" w:rsidRDefault="00E94C65" w:rsidP="001D0D7B">
            <w:r w:rsidRPr="00705AF7">
              <w:t>Telefon</w:t>
            </w:r>
          </w:p>
          <w:sdt>
            <w:sdtPr>
              <w:id w:val="642774837"/>
              <w:placeholder>
                <w:docPart w:val="C06929B43D684692B618CF712149FB14"/>
              </w:placeholder>
              <w:showingPlcHdr/>
            </w:sdtPr>
            <w:sdtEndPr/>
            <w:sdtContent>
              <w:p w14:paraId="482E925D" w14:textId="77777777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4962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1DCEA" w14:textId="77777777" w:rsidR="00E94C65" w:rsidRPr="00705AF7" w:rsidRDefault="00E94C65" w:rsidP="001D0D7B">
            <w:r w:rsidRPr="00705AF7">
              <w:t>E-post</w:t>
            </w:r>
          </w:p>
          <w:sdt>
            <w:sdtPr>
              <w:id w:val="242151557"/>
              <w:placeholder>
                <w:docPart w:val="C06929B43D684692B618CF712149FB14"/>
              </w:placeholder>
              <w:showingPlcHdr/>
            </w:sdtPr>
            <w:sdtEndPr/>
            <w:sdtContent>
              <w:p w14:paraId="6B74E2C2" w14:textId="77777777" w:rsidR="00E94C65" w:rsidRPr="00705AF7" w:rsidRDefault="00A37CF7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08F8125E" w14:textId="77777777" w:rsidTr="00861101">
        <w:tc>
          <w:tcPr>
            <w:tcW w:w="9493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236F1" w14:textId="77777777" w:rsidR="00E94C65" w:rsidRPr="00705AF7" w:rsidRDefault="00E94C65" w:rsidP="001D0D7B">
            <w:r w:rsidRPr="00705AF7">
              <w:t>Kontaktperson ev. ansvarlig søker/konsulent</w:t>
            </w:r>
          </w:p>
          <w:sdt>
            <w:sdtPr>
              <w:id w:val="-456183009"/>
              <w:placeholder>
                <w:docPart w:val="1C76821F1CBB4D6195E7D4FAC661345D"/>
              </w:placeholder>
              <w:showingPlcHdr/>
            </w:sdtPr>
            <w:sdtEndPr/>
            <w:sdtContent>
              <w:p w14:paraId="0492A607" w14:textId="77777777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E94C65" w:rsidRPr="00705AF7" w14:paraId="08DDC436" w14:textId="77777777" w:rsidTr="00861101">
        <w:trPr>
          <w:trHeight w:val="577"/>
        </w:trPr>
        <w:tc>
          <w:tcPr>
            <w:tcW w:w="4531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55FFD" w14:textId="77777777" w:rsidR="00E94C65" w:rsidRPr="00705AF7" w:rsidRDefault="00E94C65" w:rsidP="001D0D7B">
            <w:r w:rsidRPr="00705AF7">
              <w:t>Telefon</w:t>
            </w:r>
          </w:p>
          <w:sdt>
            <w:sdtPr>
              <w:id w:val="966242668"/>
              <w:placeholder>
                <w:docPart w:val="C78142FDB05A4F428F57E5C4E5638BC0"/>
              </w:placeholder>
              <w:showingPlcHdr/>
            </w:sdtPr>
            <w:sdtEndPr/>
            <w:sdtContent>
              <w:p w14:paraId="0DA03D76" w14:textId="77777777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4962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29575" w14:textId="77777777" w:rsidR="00E94C65" w:rsidRPr="00705AF7" w:rsidRDefault="00E94C65" w:rsidP="001D0D7B">
            <w:r w:rsidRPr="00705AF7">
              <w:t>E-post</w:t>
            </w:r>
          </w:p>
          <w:sdt>
            <w:sdtPr>
              <w:id w:val="-919871579"/>
              <w:placeholder>
                <w:docPart w:val="DBA0B44B683B4002AB9A9495BF72D866"/>
              </w:placeholder>
              <w:showingPlcHdr/>
            </w:sdtPr>
            <w:sdtEndPr/>
            <w:sdtContent>
              <w:p w14:paraId="7C0C8F2E" w14:textId="77777777" w:rsidR="00E94C65" w:rsidRPr="00705AF7" w:rsidRDefault="00E94C65" w:rsidP="001D0D7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</w:tbl>
    <w:p w14:paraId="3EBCFFB1" w14:textId="77777777" w:rsidR="00F51EA2" w:rsidRDefault="00F51EA2"/>
    <w:p w14:paraId="73AA0C5A" w14:textId="77777777" w:rsidR="00F51EA2" w:rsidRDefault="00F51EA2">
      <w:r>
        <w:br w:type="page"/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6562"/>
        <w:gridCol w:w="1943"/>
      </w:tblGrid>
      <w:tr w:rsidR="00CB0EA7" w:rsidRPr="005B1D1D" w14:paraId="474CD41D" w14:textId="77777777" w:rsidTr="00101DAD">
        <w:trPr>
          <w:trHeight w:val="516"/>
          <w:tblHeader/>
        </w:trPr>
        <w:tc>
          <w:tcPr>
            <w:tcW w:w="9493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8DDD7" w14:textId="77777777" w:rsidR="00CB0EA7" w:rsidRDefault="00CB0EA7" w:rsidP="000033F9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3" w:name="_Toc20131080"/>
            <w:r w:rsidRPr="00CB0EA7">
              <w:rPr>
                <w:color w:val="FFFFFF" w:themeColor="background1"/>
              </w:rPr>
              <w:t>2. Eventuelle avklaringer med andre samfunnsinteresser</w:t>
            </w:r>
            <w:bookmarkEnd w:id="3"/>
            <w:r w:rsidR="00485A0F">
              <w:rPr>
                <w:color w:val="FFFFFF" w:themeColor="background1"/>
              </w:rPr>
              <w:tab/>
            </w:r>
          </w:p>
          <w:p w14:paraId="325378C4" w14:textId="77777777" w:rsidR="005B1D1D" w:rsidRPr="005B1D1D" w:rsidRDefault="005B1D1D" w:rsidP="000033F9"/>
        </w:tc>
      </w:tr>
      <w:tr w:rsidR="00CB0EA7" w:rsidRPr="00705AF7" w14:paraId="7CC8E3CE" w14:textId="77777777" w:rsidTr="00101DAD">
        <w:trPr>
          <w:trHeight w:val="174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3F5D" w14:textId="77777777" w:rsidR="00CB0EA7" w:rsidRPr="00A15918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2.1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</w:tcPr>
          <w:p w14:paraId="5EF5C307" w14:textId="77777777" w:rsidR="00CB0EA7" w:rsidRPr="00705AF7" w:rsidRDefault="00CB0EA7" w:rsidP="00A15918">
            <w:pPr>
              <w:ind w:left="129"/>
              <w:rPr>
                <w:b/>
              </w:rPr>
            </w:pPr>
            <w:r w:rsidRPr="00705AF7">
              <w:rPr>
                <w:b/>
              </w:rPr>
              <w:t>Er tiltaket i tråd med gjeldende plan for området?</w:t>
            </w:r>
            <w:r w:rsidRPr="00705AF7">
              <w:rPr>
                <w:b/>
              </w:rPr>
              <w:tab/>
            </w:r>
          </w:p>
          <w:p w14:paraId="1547C122" w14:textId="77777777" w:rsidR="00861101" w:rsidRPr="00B17D0E" w:rsidRDefault="00CB0EA7" w:rsidP="00A15918">
            <w:pPr>
              <w:ind w:left="129"/>
            </w:pPr>
            <w:r w:rsidRPr="00B17D0E">
              <w:t>Gjør rede for den kommunale planstatusen til de aktuelle lokalitetene for mudring, dumping og/eller utfylling. Dersom plan for lokaliteten(e) er under behandling, skal dokumentasjon vedlegges. Tillatelse vil ikke utstedes før tiltaket er godkjent etter plan- og bygningsloven.</w:t>
            </w:r>
          </w:p>
        </w:tc>
      </w:tr>
      <w:tr w:rsidR="00CB0EA7" w:rsidRPr="00705AF7" w14:paraId="6CB5BBF1" w14:textId="77777777" w:rsidTr="00101DAD">
        <w:trPr>
          <w:trHeight w:val="475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8475A" w14:textId="77777777" w:rsidR="00CB0EA7" w:rsidRPr="00705AF7" w:rsidRDefault="00CB0EA7" w:rsidP="000033F9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000392545"/>
              <w:placeholder>
                <w:docPart w:val="A1B38F4DD29D4CD4AFA452CC95E96E03"/>
              </w:placeholder>
              <w:showingPlcHdr/>
            </w:sdtPr>
            <w:sdtEndPr/>
            <w:sdtContent>
              <w:p w14:paraId="213628BB" w14:textId="77777777" w:rsidR="00CB0EA7" w:rsidRDefault="00CB0EA7" w:rsidP="00A15918">
                <w:pPr>
                  <w:ind w:left="29"/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5C54A07" w14:textId="77777777" w:rsidR="00573D5A" w:rsidRPr="00705AF7" w:rsidRDefault="00573D5A" w:rsidP="00A15918">
            <w:pPr>
              <w:ind w:left="29"/>
            </w:pPr>
          </w:p>
        </w:tc>
      </w:tr>
      <w:tr w:rsidR="00CB0EA7" w:rsidRPr="00705AF7" w14:paraId="2550AD74" w14:textId="77777777" w:rsidTr="00101DAD">
        <w:trPr>
          <w:trHeight w:val="308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7FEBF" w14:textId="77777777" w:rsidR="00CB0EA7" w:rsidRPr="00705AF7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2.2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491F8" w14:textId="77777777" w:rsidR="00CB0EA7" w:rsidRPr="00705AF7" w:rsidRDefault="00CB0EA7" w:rsidP="000033F9">
            <w:pPr>
              <w:rPr>
                <w:b/>
              </w:rPr>
            </w:pPr>
            <w:r w:rsidRPr="00705AF7">
              <w:rPr>
                <w:b/>
              </w:rPr>
              <w:t>Oppgi hvilke kjente naturverdier som er tilknyttet lokaliteten eller nærområdet til lokaliteten og beskriv hvordan disse eventuelt kan berøres av tiltaket:</w:t>
            </w:r>
          </w:p>
          <w:p w14:paraId="1790B3DC" w14:textId="77777777" w:rsidR="00CB0EA7" w:rsidRPr="00705AF7" w:rsidRDefault="00CB0EA7" w:rsidP="000033F9">
            <w:r w:rsidRPr="00705AF7">
              <w:rPr>
                <w:i/>
              </w:rPr>
              <w:t>Beskriv dette for hver av lokalitetene som berøres av søknaden; mudring/dumping/utfylling. Oppgi kilde for opplysningene (</w:t>
            </w:r>
            <w:hyperlink r:id="rId12" w:history="1">
              <w:r w:rsidRPr="00705AF7">
                <w:rPr>
                  <w:rStyle w:val="Hyperkobling"/>
                  <w:i/>
                </w:rPr>
                <w:t>Miljødirektoratets Naturbase</w:t>
              </w:r>
            </w:hyperlink>
            <w:r w:rsidRPr="00705AF7">
              <w:rPr>
                <w:i/>
              </w:rPr>
              <w:t xml:space="preserve">, </w:t>
            </w:r>
            <w:hyperlink r:id="rId13" w:history="1">
              <w:r w:rsidRPr="00705AF7">
                <w:rPr>
                  <w:rStyle w:val="Hyperkobling"/>
                  <w:i/>
                </w:rPr>
                <w:t>Fiskeridirektoratets kartløsning</w:t>
              </w:r>
            </w:hyperlink>
            <w:r w:rsidRPr="00705AF7">
              <w:rPr>
                <w:i/>
              </w:rPr>
              <w:t xml:space="preserve"> etc.).</w:t>
            </w:r>
          </w:p>
        </w:tc>
      </w:tr>
      <w:tr w:rsidR="00A15918" w:rsidRPr="00705AF7" w14:paraId="6945779E" w14:textId="77777777" w:rsidTr="00101DAD">
        <w:trPr>
          <w:trHeight w:val="41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B0D44" w14:textId="77777777" w:rsidR="00A15918" w:rsidRPr="00705AF7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01605865"/>
              <w:placeholder>
                <w:docPart w:val="4088A471639E45EE8483FA71E0A11C16"/>
              </w:placeholder>
              <w:showingPlcHdr/>
            </w:sdtPr>
            <w:sdtEndPr/>
            <w:sdtContent>
              <w:p w14:paraId="5FD8A02D" w14:textId="77777777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485BA36" w14:textId="77777777" w:rsidR="00573D5A" w:rsidRPr="00705AF7" w:rsidRDefault="00573D5A" w:rsidP="00A15918"/>
        </w:tc>
      </w:tr>
      <w:tr w:rsidR="00A15918" w:rsidRPr="00705AF7" w14:paraId="13D3C7EB" w14:textId="77777777" w:rsidTr="00101DAD">
        <w:trPr>
          <w:trHeight w:val="41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AC59C" w14:textId="77777777" w:rsidR="00A15918" w:rsidRPr="00705AF7" w:rsidRDefault="00A15918" w:rsidP="00A15918">
            <w:r w:rsidRPr="00705AF7">
              <w:rPr>
                <w:b/>
              </w:rPr>
              <w:t>2.3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BCA04" w14:textId="77777777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 xml:space="preserve">Oppgi hvilke kjente allmenne brukerinteresser som er tilknyttet lokaliteten eller nærområdet til lokaliteten og beskriv hvordan disse eventuelt kan berøres av tiltaket: </w:t>
            </w:r>
          </w:p>
          <w:p w14:paraId="7F91B4D8" w14:textId="77777777" w:rsidR="00A15918" w:rsidRPr="00705AF7" w:rsidRDefault="00A15918" w:rsidP="00A15918">
            <w:r w:rsidRPr="00705AF7">
              <w:rPr>
                <w:i/>
              </w:rPr>
              <w:t>Vurder tiltaket med tanke på friluftslivsverdier, sportsfiske og lignende. Beskriv dette for hver av lokalitetene som berøres av søknaden; mudring/dumping/utfylling.</w:t>
            </w:r>
          </w:p>
        </w:tc>
      </w:tr>
      <w:tr w:rsidR="00A15918" w:rsidRPr="00705AF7" w14:paraId="2250A53B" w14:textId="77777777" w:rsidTr="00101DAD">
        <w:trPr>
          <w:trHeight w:val="41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9492E" w14:textId="77777777" w:rsidR="00A15918" w:rsidRPr="00705AF7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17668013"/>
              <w:placeholder>
                <w:docPart w:val="A73E9E6A530F45F9B2735E0E2B2CD83E"/>
              </w:placeholder>
              <w:showingPlcHdr/>
            </w:sdtPr>
            <w:sdtEndPr/>
            <w:sdtContent>
              <w:p w14:paraId="7F693622" w14:textId="77777777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24EC10C" w14:textId="77777777" w:rsidR="00573D5A" w:rsidRPr="00705AF7" w:rsidRDefault="00573D5A" w:rsidP="00A15918"/>
        </w:tc>
      </w:tr>
      <w:tr w:rsidR="00A15918" w:rsidRPr="00705AF7" w14:paraId="3D7F0AC9" w14:textId="77777777" w:rsidTr="00101DAD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F80EF" w14:textId="77777777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2.4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219A8" w14:textId="77777777" w:rsidR="00A15918" w:rsidRPr="00705AF7" w:rsidRDefault="00A15918" w:rsidP="00A15918">
            <w:r w:rsidRPr="00705AF7">
              <w:rPr>
                <w:b/>
              </w:rPr>
              <w:t>Er det rør, kabler eller andre konstruksjoner på sjøbunnen i området?</w:t>
            </w:r>
            <w:r w:rsidRPr="00705AF7">
              <w:t xml:space="preserve"> </w:t>
            </w:r>
          </w:p>
        </w:tc>
      </w:tr>
      <w:tr w:rsidR="00A15918" w:rsidRPr="00705AF7" w14:paraId="544490B9" w14:textId="77777777" w:rsidTr="00101DAD">
        <w:trPr>
          <w:trHeight w:val="252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DA92B" w14:textId="77777777" w:rsidR="00A15918" w:rsidRPr="00381940" w:rsidRDefault="00A15918" w:rsidP="00A15918"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FC2E4" w14:textId="77777777" w:rsidR="00A15918" w:rsidRPr="00705AF7" w:rsidRDefault="003D065D" w:rsidP="00A15918">
            <w:pPr>
              <w:tabs>
                <w:tab w:val="left" w:pos="880"/>
                <w:tab w:val="left" w:pos="2439"/>
              </w:tabs>
              <w:rPr>
                <w:b/>
              </w:rPr>
            </w:pPr>
            <w:sdt>
              <w:sdtPr>
                <w:id w:val="66312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5918" w:rsidRPr="00A15918">
              <w:rPr>
                <w:b/>
              </w:rPr>
              <w:t xml:space="preserve"> Ja</w:t>
            </w:r>
            <w:r w:rsidR="00A15918" w:rsidRPr="00A15918">
              <w:rPr>
                <w:b/>
              </w:rPr>
              <w:tab/>
              <w:t xml:space="preserve"> </w:t>
            </w:r>
            <w:sdt>
              <w:sdtPr>
                <w:rPr>
                  <w:b/>
                </w:rPr>
                <w:id w:val="-213817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918" w:rsidRPr="00A1591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A15918" w:rsidRPr="00A15918">
              <w:rPr>
                <w:b/>
              </w:rPr>
              <w:t xml:space="preserve"> Nei</w:t>
            </w:r>
            <w:r w:rsidR="00A15918">
              <w:t xml:space="preserve"> </w:t>
            </w:r>
            <w:r w:rsidR="00A15918">
              <w:tab/>
              <w:t xml:space="preserve"> </w:t>
            </w:r>
            <w:sdt>
              <w:sdtPr>
                <w:id w:val="-1329600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591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5918">
              <w:t xml:space="preserve"> </w:t>
            </w:r>
            <w:r w:rsidR="00A15918" w:rsidRPr="00705AF7">
              <w:t>Aktuelle konstruksjoner er tegnet inn på vedlagt kart</w:t>
            </w:r>
          </w:p>
        </w:tc>
      </w:tr>
      <w:tr w:rsidR="00A15918" w:rsidRPr="00705AF7" w14:paraId="7ECE3C3E" w14:textId="77777777" w:rsidTr="00101DAD">
        <w:trPr>
          <w:trHeight w:val="129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0F8A0" w14:textId="77777777" w:rsidR="00A15918" w:rsidRPr="00705AF7" w:rsidRDefault="00A15918" w:rsidP="00A15918">
            <w:pPr>
              <w:rPr>
                <w:b/>
              </w:rPr>
            </w:pP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EEFC9" w14:textId="77777777" w:rsidR="00A15918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Nærmere beskrivelse:</w:t>
            </w:r>
          </w:p>
          <w:p w14:paraId="0441CDD0" w14:textId="77777777" w:rsidR="00A15918" w:rsidRDefault="00A15918" w:rsidP="00A15918">
            <w:pPr>
              <w:rPr>
                <w:i/>
              </w:rPr>
            </w:pPr>
            <w:r w:rsidRPr="00705AF7">
              <w:rPr>
                <w:i/>
              </w:rPr>
              <w:t>Opplys også hvem som eier konstruksjonen(e).</w:t>
            </w:r>
          </w:p>
          <w:sdt>
            <w:sdtPr>
              <w:id w:val="-1310786062"/>
              <w:placeholder>
                <w:docPart w:val="BB820F51C55A4AB6A606AA31CA3CBB26"/>
              </w:placeholder>
              <w:showingPlcHdr/>
            </w:sdtPr>
            <w:sdtEndPr/>
            <w:sdtContent>
              <w:p w14:paraId="6B81453B" w14:textId="77777777" w:rsidR="00A15918" w:rsidRDefault="00A15918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949C9C4" w14:textId="77777777" w:rsidR="00573D5A" w:rsidRPr="00CB0EA7" w:rsidRDefault="00573D5A" w:rsidP="00A15918"/>
        </w:tc>
      </w:tr>
      <w:tr w:rsidR="00702397" w:rsidRPr="00705AF7" w14:paraId="489C44B1" w14:textId="77777777" w:rsidTr="00101DAD">
        <w:trPr>
          <w:trHeight w:val="406"/>
        </w:trPr>
        <w:tc>
          <w:tcPr>
            <w:tcW w:w="988" w:type="dxa"/>
            <w:vMerge w:val="restart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A00C6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2.5</w:t>
            </w:r>
          </w:p>
        </w:tc>
        <w:tc>
          <w:tcPr>
            <w:tcW w:w="8505" w:type="dxa"/>
            <w:gridSpan w:val="2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C7549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Opplys hvilke eiendommer som antas å bli berørt av tiltaket/tiltakene (naboliste, minimum alle tilstøtende eiendommer):</w:t>
            </w:r>
          </w:p>
        </w:tc>
      </w:tr>
      <w:tr w:rsidR="00702397" w:rsidRPr="00705AF7" w14:paraId="35D4F90B" w14:textId="77777777" w:rsidTr="00101DAD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4059B" w14:textId="77777777" w:rsidR="00702397" w:rsidRPr="00705AF7" w:rsidRDefault="00702397" w:rsidP="00A15918">
            <w:pPr>
              <w:rPr>
                <w:b/>
              </w:rPr>
            </w:pPr>
          </w:p>
        </w:tc>
        <w:tc>
          <w:tcPr>
            <w:tcW w:w="6562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7D3D6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Eiere</w:t>
            </w:r>
          </w:p>
        </w:tc>
        <w:tc>
          <w:tcPr>
            <w:tcW w:w="1943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6B25A" w14:textId="77777777" w:rsidR="00702397" w:rsidRPr="00705AF7" w:rsidRDefault="00702397" w:rsidP="00A15918">
            <w:pPr>
              <w:rPr>
                <w:b/>
              </w:rPr>
            </w:pPr>
            <w:r w:rsidRPr="00705AF7">
              <w:rPr>
                <w:b/>
              </w:rPr>
              <w:t>Gnr/bnr</w:t>
            </w:r>
          </w:p>
        </w:tc>
      </w:tr>
      <w:tr w:rsidR="00702397" w:rsidRPr="00705AF7" w14:paraId="5D3CBCA5" w14:textId="77777777" w:rsidTr="00101DAD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2E660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id w:val="1490980609"/>
            <w:placeholder>
              <w:docPart w:val="C276DB3488F140CD8CF8992D45BF53BA"/>
            </w:placeholder>
            <w:showingPlcHdr/>
          </w:sdtPr>
          <w:sdtEndPr/>
          <w:sdtContent>
            <w:tc>
              <w:tcPr>
                <w:tcW w:w="6562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B2CC05F" w14:textId="77777777" w:rsidR="00702397" w:rsidRPr="00705AF7" w:rsidRDefault="00702397" w:rsidP="00A15918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1284389169"/>
            <w:placeholder>
              <w:docPart w:val="CCA792423FC64CA5A0E576899F2E2597"/>
            </w:placeholder>
            <w:showingPlcHdr/>
          </w:sdtPr>
          <w:sdtEndPr/>
          <w:sdtContent>
            <w:tc>
              <w:tcPr>
                <w:tcW w:w="1943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EDCF1FF" w14:textId="77777777" w:rsidR="00702397" w:rsidRPr="00705AF7" w:rsidRDefault="00702397" w:rsidP="00A15918"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43CDCEAC" w14:textId="77777777" w:rsidTr="00101DAD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DED30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1774135126"/>
            <w:placeholder>
              <w:docPart w:val="7802377793A04FC5810A269C7861F4FC"/>
            </w:placeholder>
            <w:showingPlcHdr/>
          </w:sdtPr>
          <w:sdtEndPr/>
          <w:sdtContent>
            <w:tc>
              <w:tcPr>
                <w:tcW w:w="6562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D21562D" w14:textId="77777777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-2068793045"/>
            <w:placeholder>
              <w:docPart w:val="0D85C1657F474F1C83E6D88B550B8ECB"/>
            </w:placeholder>
            <w:showingPlcHdr/>
          </w:sdtPr>
          <w:sdtEndPr/>
          <w:sdtContent>
            <w:tc>
              <w:tcPr>
                <w:tcW w:w="1943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62F3F368" w14:textId="77777777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1ACE6CF5" w14:textId="77777777" w:rsidTr="00101DAD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E79EB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1282763825"/>
            <w:placeholder>
              <w:docPart w:val="2D69A2A24D1240F8A5351C913391E5B5"/>
            </w:placeholder>
            <w:showingPlcHdr/>
          </w:sdtPr>
          <w:sdtEndPr/>
          <w:sdtContent>
            <w:tc>
              <w:tcPr>
                <w:tcW w:w="6562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1418199F" w14:textId="77777777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417443151"/>
            <w:placeholder>
              <w:docPart w:val="5182FD4250244A8E9696518ABC1FFA34"/>
            </w:placeholder>
            <w:showingPlcHdr/>
          </w:sdtPr>
          <w:sdtEndPr/>
          <w:sdtContent>
            <w:tc>
              <w:tcPr>
                <w:tcW w:w="1943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B9B95CA" w14:textId="77777777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6F49AB43" w14:textId="77777777" w:rsidTr="00101DAD">
        <w:trPr>
          <w:trHeight w:val="253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6AF2B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-558638677"/>
            <w:placeholder>
              <w:docPart w:val="29031FD2AD2547B38F9AC770CC6A39E9"/>
            </w:placeholder>
            <w:showingPlcHdr/>
          </w:sdtPr>
          <w:sdtEndPr/>
          <w:sdtContent>
            <w:tc>
              <w:tcPr>
                <w:tcW w:w="6562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58EAFF5A" w14:textId="77777777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-836756887"/>
            <w:placeholder>
              <w:docPart w:val="17391FA27A92418BB9EF206B31080DFF"/>
            </w:placeholder>
            <w:showingPlcHdr/>
          </w:sdtPr>
          <w:sdtEndPr/>
          <w:sdtContent>
            <w:tc>
              <w:tcPr>
                <w:tcW w:w="1943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4A530DEA" w14:textId="77777777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702397" w:rsidRPr="00705AF7" w14:paraId="5A7BF526" w14:textId="77777777" w:rsidTr="00101DAD">
        <w:trPr>
          <w:trHeight w:val="426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C20B3" w14:textId="77777777" w:rsidR="00702397" w:rsidRPr="00705AF7" w:rsidRDefault="00702397" w:rsidP="00A15918">
            <w:pPr>
              <w:rPr>
                <w:b/>
              </w:rPr>
            </w:pPr>
          </w:p>
        </w:tc>
        <w:sdt>
          <w:sdtPr>
            <w:rPr>
              <w:b/>
            </w:rPr>
            <w:id w:val="-384488688"/>
            <w:placeholder>
              <w:docPart w:val="C1E246262AC74050AA16CB3B6769CCDD"/>
            </w:placeholder>
            <w:showingPlcHdr/>
          </w:sdtPr>
          <w:sdtEndPr/>
          <w:sdtContent>
            <w:tc>
              <w:tcPr>
                <w:tcW w:w="6562" w:type="dxa"/>
                <w:tcBorders>
                  <w:top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35BF5A81" w14:textId="77777777" w:rsidR="00702397" w:rsidRPr="00705AF7" w:rsidRDefault="00702397" w:rsidP="00A15918">
                <w:pPr>
                  <w:rPr>
                    <w:b/>
                  </w:rPr>
                </w:pPr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  <w:sdt>
          <w:sdtPr>
            <w:id w:val="-439301908"/>
            <w:placeholder>
              <w:docPart w:val="A6438455247F4E0192D77696E957DC1C"/>
            </w:placeholder>
            <w:showingPlcHdr/>
          </w:sdtPr>
          <w:sdtEndPr/>
          <w:sdtContent>
            <w:tc>
              <w:tcPr>
                <w:tcW w:w="1943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8FFDADD" w14:textId="77777777" w:rsidR="00702397" w:rsidRPr="00705AF7" w:rsidRDefault="00702397" w:rsidP="00A15918">
                <w:pPr>
                  <w:rPr>
                    <w:b/>
                  </w:rPr>
                </w:pPr>
                <w:r>
                  <w:rPr>
                    <w:rStyle w:val="Plassholdertekst"/>
                  </w:rPr>
                  <w:t>Gnr/bnr</w:t>
                </w:r>
              </w:p>
            </w:tc>
          </w:sdtContent>
        </w:sdt>
      </w:tr>
      <w:tr w:rsidR="00A15918" w:rsidRPr="00705AF7" w14:paraId="7A72C8F1" w14:textId="77777777" w:rsidTr="00101DAD">
        <w:trPr>
          <w:trHeight w:val="253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89ABB" w14:textId="77777777" w:rsidR="00A15918" w:rsidRPr="00705AF7" w:rsidRDefault="00A15918" w:rsidP="00A15918">
            <w:pPr>
              <w:rPr>
                <w:b/>
              </w:rPr>
            </w:pPr>
            <w:r w:rsidRPr="00705AF7">
              <w:rPr>
                <w:b/>
              </w:rPr>
              <w:t>2.6</w:t>
            </w:r>
          </w:p>
        </w:tc>
        <w:tc>
          <w:tcPr>
            <w:tcW w:w="6562" w:type="dxa"/>
            <w:tcBorders>
              <w:top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4CF4E" w14:textId="77777777" w:rsidR="00A15918" w:rsidRPr="00702397" w:rsidRDefault="00A15918" w:rsidP="00A15918">
            <w:pPr>
              <w:rPr>
                <w:b/>
              </w:rPr>
            </w:pPr>
            <w:r w:rsidRPr="00702397">
              <w:rPr>
                <w:b/>
                <w:bCs/>
              </w:rPr>
              <w:t>Merknader/ kommentarer:</w:t>
            </w:r>
          </w:p>
        </w:tc>
        <w:tc>
          <w:tcPr>
            <w:tcW w:w="1943" w:type="dxa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18EDF" w14:textId="77777777" w:rsidR="00A15918" w:rsidRPr="00705AF7" w:rsidRDefault="00A15918" w:rsidP="00A15918">
            <w:pPr>
              <w:rPr>
                <w:b/>
              </w:rPr>
            </w:pPr>
          </w:p>
        </w:tc>
      </w:tr>
      <w:tr w:rsidR="00A15918" w:rsidRPr="00705AF7" w14:paraId="44840960" w14:textId="77777777" w:rsidTr="00101DAD">
        <w:trPr>
          <w:trHeight w:val="574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3ADC7" w14:textId="77777777" w:rsidR="00A15918" w:rsidRPr="00705AF7" w:rsidRDefault="00A15918" w:rsidP="00A15918">
            <w:pPr>
              <w:rPr>
                <w:b/>
              </w:rPr>
            </w:pPr>
            <w:r w:rsidRPr="00705AF7">
              <w:t>SVAR:</w:t>
            </w:r>
          </w:p>
        </w:tc>
        <w:tc>
          <w:tcPr>
            <w:tcW w:w="850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260920437"/>
              <w:placeholder>
                <w:docPart w:val="961C1D8D06F141CEABE1562810866981"/>
              </w:placeholder>
              <w:showingPlcHdr/>
            </w:sdtPr>
            <w:sdtEndPr/>
            <w:sdtContent>
              <w:p w14:paraId="5C7E783E" w14:textId="77777777" w:rsidR="00A15918" w:rsidRPr="00B17D0E" w:rsidRDefault="00A15918" w:rsidP="00A15918">
                <w:r w:rsidRPr="00B17D0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AD7D144" w14:textId="77777777" w:rsidR="00573D5A" w:rsidRPr="00B17D0E" w:rsidRDefault="00573D5A" w:rsidP="00A15918"/>
        </w:tc>
      </w:tr>
    </w:tbl>
    <w:p w14:paraId="18688277" w14:textId="77777777" w:rsidR="00F51EA2" w:rsidRDefault="00F51EA2" w:rsidP="00705AF7"/>
    <w:p w14:paraId="7C61D9DB" w14:textId="77777777" w:rsidR="00F51EA2" w:rsidRDefault="00F51EA2">
      <w:r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2133"/>
        <w:gridCol w:w="669"/>
        <w:gridCol w:w="270"/>
        <w:gridCol w:w="939"/>
        <w:gridCol w:w="808"/>
        <w:gridCol w:w="371"/>
        <w:gridCol w:w="666"/>
        <w:gridCol w:w="151"/>
        <w:gridCol w:w="365"/>
        <w:gridCol w:w="969"/>
        <w:gridCol w:w="1305"/>
      </w:tblGrid>
      <w:tr w:rsidR="00570F17" w:rsidRPr="005B1D1D" w14:paraId="16821FAA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FA377" w14:textId="77777777" w:rsidR="00570F17" w:rsidRDefault="00570F17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4" w:name="_Toc20131081"/>
            <w:r w:rsidRPr="00570F17">
              <w:rPr>
                <w:color w:val="FFFFFF" w:themeColor="background1"/>
              </w:rPr>
              <w:t>3.</w:t>
            </w:r>
            <w:r>
              <w:rPr>
                <w:color w:val="FFFFFF" w:themeColor="background1"/>
              </w:rPr>
              <w:t xml:space="preserve"> </w:t>
            </w:r>
            <w:r w:rsidRPr="00570F17">
              <w:rPr>
                <w:color w:val="FFFFFF" w:themeColor="background1"/>
              </w:rPr>
              <w:t>Mudring i sjø eller vassdrag</w:t>
            </w:r>
            <w:bookmarkEnd w:id="4"/>
          </w:p>
          <w:p w14:paraId="145EDE48" w14:textId="77777777" w:rsidR="005B1D1D" w:rsidRPr="005B1D1D" w:rsidRDefault="005B1D1D" w:rsidP="005B1D1D"/>
        </w:tc>
      </w:tr>
      <w:tr w:rsidR="00705AF7" w:rsidRPr="00705AF7" w14:paraId="3D12273E" w14:textId="77777777" w:rsidTr="00702397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57661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</w:t>
            </w:r>
          </w:p>
        </w:tc>
        <w:tc>
          <w:tcPr>
            <w:tcW w:w="5856" w:type="dxa"/>
            <w:gridSpan w:val="7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B34DE" w14:textId="77777777" w:rsidR="00705AF7" w:rsidRPr="00705AF7" w:rsidRDefault="00705AF7" w:rsidP="00705AF7">
            <w:r w:rsidRPr="00705AF7">
              <w:rPr>
                <w:b/>
              </w:rPr>
              <w:t>Navn på lokalitet for mudring:</w:t>
            </w:r>
            <w:r w:rsidRPr="00705AF7">
              <w:t xml:space="preserve"> (stedsanvisning)</w:t>
            </w:r>
          </w:p>
          <w:sdt>
            <w:sdtPr>
              <w:id w:val="-438381448"/>
              <w:placeholder>
                <w:docPart w:val="7B177600093141EA987D8383A213479C"/>
              </w:placeholder>
              <w:showingPlcHdr/>
            </w:sdtPr>
            <w:sdtEndPr/>
            <w:sdtContent>
              <w:p w14:paraId="3A47E305" w14:textId="77777777" w:rsidR="00705AF7" w:rsidRPr="00705AF7" w:rsidRDefault="00570F17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790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CFD66" w14:textId="77777777" w:rsidR="00705AF7" w:rsidRPr="00705AF7" w:rsidRDefault="00705AF7" w:rsidP="00705AF7">
            <w:r w:rsidRPr="00705AF7">
              <w:t xml:space="preserve">Gårdsnr./bruksnr. </w:t>
            </w:r>
          </w:p>
          <w:sdt>
            <w:sdtPr>
              <w:id w:val="1668587083"/>
              <w:placeholder>
                <w:docPart w:val="CA4BA8FB2323468EAA9E5D7A7FA19415"/>
              </w:placeholder>
              <w:showingPlcHdr/>
            </w:sdtPr>
            <w:sdtEndPr/>
            <w:sdtContent>
              <w:p w14:paraId="22F21B68" w14:textId="77777777" w:rsidR="00705AF7" w:rsidRPr="00705AF7" w:rsidRDefault="00570F17" w:rsidP="00705AF7">
                <w:r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705AF7" w:rsidRPr="00705AF7" w14:paraId="4AC7CC40" w14:textId="77777777" w:rsidTr="00702397">
        <w:trPr>
          <w:trHeight w:val="16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853C8" w14:textId="77777777" w:rsidR="00705AF7" w:rsidRPr="00705AF7" w:rsidRDefault="00705AF7" w:rsidP="00705AF7"/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30CD4" w14:textId="77777777" w:rsidR="00705AF7" w:rsidRPr="00705AF7" w:rsidRDefault="00705AF7" w:rsidP="00705AF7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735506307"/>
              <w:placeholder>
                <w:docPart w:val="A04338A49E844F68A783D90C503FD641"/>
              </w:placeholder>
              <w:showingPlcHdr/>
            </w:sdtPr>
            <w:sdtEndPr/>
            <w:sdtContent>
              <w:p w14:paraId="547FED84" w14:textId="77777777" w:rsidR="00705AF7" w:rsidRPr="00705AF7" w:rsidRDefault="00570F17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705AF7" w:rsidRPr="00705AF7" w14:paraId="58D54025" w14:textId="77777777" w:rsidTr="00702397">
        <w:trPr>
          <w:trHeight w:val="1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39148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3.2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975C9" w14:textId="77777777" w:rsidR="00705AF7" w:rsidRPr="00705AF7" w:rsidRDefault="00705AF7" w:rsidP="00705AF7">
            <w:r w:rsidRPr="00705AF7">
              <w:rPr>
                <w:b/>
              </w:rPr>
              <w:t>Kart og stedfesting:</w:t>
            </w:r>
            <w:r w:rsidRPr="00705AF7">
              <w:t xml:space="preserve"> </w:t>
            </w:r>
          </w:p>
          <w:p w14:paraId="4FC878F5" w14:textId="77777777" w:rsidR="00705AF7" w:rsidRPr="00705AF7" w:rsidRDefault="00705AF7" w:rsidP="00705AF7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</w:tc>
      </w:tr>
      <w:tr w:rsidR="00AA6733" w:rsidRPr="00705AF7" w14:paraId="3E2F32CD" w14:textId="77777777" w:rsidTr="00702397">
        <w:trPr>
          <w:trHeight w:val="858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AAFED" w14:textId="77777777" w:rsidR="00AA6733" w:rsidRPr="00705AF7" w:rsidRDefault="00AA6733" w:rsidP="00705AF7"/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BBA77" w14:textId="77777777" w:rsidR="00AA6733" w:rsidRDefault="00AA6733" w:rsidP="00702397">
            <w:pPr>
              <w:tabs>
                <w:tab w:val="left" w:pos="2769"/>
              </w:tabs>
            </w:pPr>
            <w:r w:rsidRPr="00705AF7">
              <w:t>Oversiktskart har vedleggsnr.</w:t>
            </w:r>
            <w:r>
              <w:t>:</w:t>
            </w:r>
            <w:r>
              <w:tab/>
            </w:r>
            <w:sdt>
              <w:sdtPr>
                <w:id w:val="1824774380"/>
                <w:placeholder>
                  <w:docPart w:val="A327290261A44369A57EF4DE938D725F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65FD36E1" w14:textId="77777777" w:rsidR="00AA6733" w:rsidRPr="00705AF7" w:rsidRDefault="00AA6733" w:rsidP="00702397">
            <w:pPr>
              <w:tabs>
                <w:tab w:val="left" w:pos="2769"/>
              </w:tabs>
            </w:pPr>
            <w:r w:rsidRPr="00705AF7">
              <w:t>Detaljkart har vedleggsnr.</w:t>
            </w:r>
            <w:r>
              <w:t>:</w:t>
            </w:r>
            <w:r>
              <w:tab/>
            </w:r>
            <w:sdt>
              <w:sdtPr>
                <w:id w:val="1233978111"/>
                <w:placeholder>
                  <w:docPart w:val="003C64ECA20C45D297A17C880C75D775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EA5423" w:rsidRPr="00705AF7" w14:paraId="454C0B8E" w14:textId="77777777" w:rsidTr="00573D5A">
        <w:trPr>
          <w:trHeight w:val="390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CACE1" w14:textId="77777777" w:rsidR="00EA5423" w:rsidRPr="00705AF7" w:rsidRDefault="00EA5423" w:rsidP="00705AF7"/>
        </w:tc>
        <w:tc>
          <w:tcPr>
            <w:tcW w:w="2802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0F560" w14:textId="77777777" w:rsidR="00EA5423" w:rsidRPr="00705AF7" w:rsidRDefault="00EA5423" w:rsidP="00705AF7">
            <w:r w:rsidRPr="00702397">
              <w:rPr>
                <w:b/>
              </w:rPr>
              <w:t>GPS-koordinater</w:t>
            </w:r>
            <w:r w:rsidRPr="00705AF7">
              <w:t xml:space="preserve"> (UTM) for mudringslokaliteten (midtpunkt)</w:t>
            </w:r>
            <w:r w:rsidR="00702397">
              <w:t>:</w:t>
            </w:r>
          </w:p>
        </w:tc>
        <w:tc>
          <w:tcPr>
            <w:tcW w:w="2017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24236" w14:textId="77777777" w:rsidR="00EA5423" w:rsidRPr="00702397" w:rsidRDefault="00EA5423" w:rsidP="00705AF7">
            <w:pPr>
              <w:rPr>
                <w:b/>
              </w:rPr>
            </w:pPr>
            <w:r w:rsidRPr="00702397">
              <w:rPr>
                <w:b/>
              </w:rPr>
              <w:t>Sonebelte</w:t>
            </w:r>
          </w:p>
          <w:sdt>
            <w:sdtPr>
              <w:id w:val="-1117603220"/>
              <w:placeholder>
                <w:docPart w:val="F48B8558611D4A8297DB16B1F82401DA"/>
              </w:placeholder>
              <w:showingPlcHdr/>
            </w:sdtPr>
            <w:sdtEndPr/>
            <w:sdtContent>
              <w:p w14:paraId="1A82DF65" w14:textId="77777777" w:rsidR="00EA5423" w:rsidRPr="00705AF7" w:rsidRDefault="00EA5423" w:rsidP="00EA5423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29C0EE00" w14:textId="77777777" w:rsidR="00EA5423" w:rsidRPr="00705AF7" w:rsidRDefault="00EA5423" w:rsidP="00705AF7"/>
        </w:tc>
        <w:tc>
          <w:tcPr>
            <w:tcW w:w="1553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73457" w14:textId="77777777" w:rsidR="00EA5423" w:rsidRPr="00702397" w:rsidRDefault="00EA5423" w:rsidP="00705AF7">
            <w:pPr>
              <w:rPr>
                <w:b/>
              </w:rPr>
            </w:pPr>
            <w:r w:rsidRPr="00702397">
              <w:rPr>
                <w:b/>
              </w:rPr>
              <w:t>Nord</w:t>
            </w:r>
          </w:p>
          <w:sdt>
            <w:sdtPr>
              <w:id w:val="-1882772374"/>
              <w:placeholder>
                <w:docPart w:val="18835AFF1B904C80B8CBD20B468CA76A"/>
              </w:placeholder>
              <w:showingPlcHdr/>
            </w:sdtPr>
            <w:sdtEndPr/>
            <w:sdtContent>
              <w:p w14:paraId="1D1FCC3E" w14:textId="77777777" w:rsidR="00702397" w:rsidRDefault="00836A61" w:rsidP="00702397">
                <w:r>
                  <w:rPr>
                    <w:rStyle w:val="Plassholdertekst"/>
                  </w:rPr>
                  <w:t>Nord</w:t>
                </w:r>
              </w:p>
            </w:sdtContent>
          </w:sdt>
          <w:p w14:paraId="67EB29CF" w14:textId="77777777" w:rsidR="00EA5423" w:rsidRPr="00705AF7" w:rsidRDefault="00EA5423" w:rsidP="00705AF7"/>
        </w:tc>
        <w:tc>
          <w:tcPr>
            <w:tcW w:w="2274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FC862" w14:textId="77777777" w:rsidR="00EA5423" w:rsidRPr="00702397" w:rsidRDefault="00EA5423" w:rsidP="00705AF7">
            <w:pPr>
              <w:rPr>
                <w:b/>
                <w:lang w:val="de-DE"/>
              </w:rPr>
            </w:pPr>
            <w:r w:rsidRPr="00702397">
              <w:rPr>
                <w:b/>
                <w:lang w:val="de-DE"/>
              </w:rPr>
              <w:t>Øst</w:t>
            </w:r>
          </w:p>
          <w:sdt>
            <w:sdtPr>
              <w:id w:val="-1925247337"/>
              <w:placeholder>
                <w:docPart w:val="317D300A767C420F9E9ED26E5BF229A0"/>
              </w:placeholder>
              <w:showingPlcHdr/>
            </w:sdtPr>
            <w:sdtEndPr/>
            <w:sdtContent>
              <w:p w14:paraId="49A73DCE" w14:textId="77777777" w:rsidR="00702397" w:rsidRDefault="00836A61" w:rsidP="00702397">
                <w:r>
                  <w:rPr>
                    <w:rStyle w:val="Plassholdertekst"/>
                  </w:rPr>
                  <w:t>Øst</w:t>
                </w:r>
              </w:p>
            </w:sdtContent>
          </w:sdt>
          <w:p w14:paraId="2FFAD863" w14:textId="77777777" w:rsidR="00EA5423" w:rsidRPr="00705AF7" w:rsidRDefault="00EA5423" w:rsidP="00705AF7"/>
        </w:tc>
      </w:tr>
      <w:tr w:rsidR="00573D5A" w:rsidRPr="00705AF7" w14:paraId="4B2AD62E" w14:textId="77777777" w:rsidTr="00573D5A">
        <w:tc>
          <w:tcPr>
            <w:tcW w:w="988" w:type="dxa"/>
            <w:vMerge w:val="restart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42C44" w14:textId="77777777" w:rsidR="00573D5A" w:rsidRPr="00705AF7" w:rsidRDefault="00573D5A" w:rsidP="00705AF7">
            <w:pPr>
              <w:rPr>
                <w:b/>
              </w:rPr>
            </w:pPr>
            <w:r w:rsidRPr="00705AF7">
              <w:rPr>
                <w:b/>
              </w:rPr>
              <w:t>3.3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2F2D6" w14:textId="77777777" w:rsidR="00573D5A" w:rsidRPr="00705AF7" w:rsidRDefault="00573D5A" w:rsidP="00705AF7">
            <w:pPr>
              <w:rPr>
                <w:b/>
              </w:rPr>
            </w:pPr>
            <w:r w:rsidRPr="00705AF7">
              <w:rPr>
                <w:b/>
              </w:rPr>
              <w:t>Mudringshistorikk:</w:t>
            </w:r>
          </w:p>
        </w:tc>
      </w:tr>
      <w:tr w:rsidR="00573D5A" w:rsidRPr="00705AF7" w14:paraId="2C553333" w14:textId="77777777" w:rsidTr="00573D5A">
        <w:trPr>
          <w:trHeight w:val="730"/>
        </w:trPr>
        <w:tc>
          <w:tcPr>
            <w:tcW w:w="988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785C4" w14:textId="77777777" w:rsidR="00573D5A" w:rsidRPr="00705AF7" w:rsidRDefault="00573D5A" w:rsidP="00705AF7"/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38EFD" w14:textId="77777777" w:rsidR="00573D5A" w:rsidRDefault="003D065D" w:rsidP="00705AF7">
            <w:sdt>
              <w:sdtPr>
                <w:id w:val="147864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Første gangs mudring</w:t>
            </w:r>
          </w:p>
          <w:p w14:paraId="65115121" w14:textId="77777777" w:rsidR="00573D5A" w:rsidRDefault="003D065D" w:rsidP="00705AF7">
            <w:sdt>
              <w:sdtPr>
                <w:id w:val="-95956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Vedlikeholdsmudring</w:t>
            </w:r>
            <w:r w:rsidR="00573D5A">
              <w:tab/>
            </w:r>
            <w:r w:rsidR="00573D5A">
              <w:tab/>
            </w:r>
            <w:r w:rsidR="00573D5A" w:rsidRPr="00705AF7">
              <w:t xml:space="preserve"> Hvis ja, når ble det mudret sist?</w:t>
            </w:r>
            <w:r w:rsidR="00573D5A">
              <w:t xml:space="preserve"> </w:t>
            </w:r>
            <w:sdt>
              <w:sdtPr>
                <w:id w:val="690724360"/>
                <w:placeholder>
                  <w:docPart w:val="D49D79BD2880479981001DFC0513D4AC"/>
                </w:placeholder>
                <w:showingPlcHdr/>
              </w:sdtPr>
              <w:sdtEndPr/>
              <w:sdtContent>
                <w:r w:rsidR="00573D5A">
                  <w:rPr>
                    <w:rStyle w:val="Plassholdertekst"/>
                  </w:rPr>
                  <w:t>Sett inn årstall</w:t>
                </w:r>
              </w:sdtContent>
            </w:sdt>
            <w:r w:rsidR="00573D5A">
              <w:t xml:space="preserve"> Å</w:t>
            </w:r>
            <w:r w:rsidR="00573D5A" w:rsidRPr="00705AF7">
              <w:t>r</w:t>
            </w:r>
          </w:p>
          <w:p w14:paraId="64625B4B" w14:textId="77777777" w:rsidR="00573D5A" w:rsidRPr="00705AF7" w:rsidRDefault="00573D5A" w:rsidP="00705AF7"/>
        </w:tc>
      </w:tr>
      <w:tr w:rsidR="00705AF7" w:rsidRPr="00705AF7" w14:paraId="66E4FD83" w14:textId="77777777" w:rsidTr="00573D5A">
        <w:trPr>
          <w:trHeight w:val="188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9F508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3.4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A1504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705AF7" w:rsidRPr="00705AF7" w14:paraId="24672CA0" w14:textId="77777777" w:rsidTr="00573D5A">
        <w:trPr>
          <w:trHeight w:val="38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E7A3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709846141"/>
              <w:placeholder>
                <w:docPart w:val="A0A56959720C40DA9391762E43D153C5"/>
              </w:placeholder>
              <w:showingPlcHdr/>
            </w:sdtPr>
            <w:sdtEndPr/>
            <w:sdtContent>
              <w:p w14:paraId="67041BFF" w14:textId="77777777" w:rsidR="00705AF7" w:rsidRDefault="00AA6733" w:rsidP="00AA6733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3B2FB80" w14:textId="77777777" w:rsidR="00573D5A" w:rsidRPr="00705AF7" w:rsidRDefault="00573D5A" w:rsidP="00AA6733"/>
        </w:tc>
      </w:tr>
      <w:tr w:rsidR="00705AF7" w:rsidRPr="00705AF7" w14:paraId="08817B4F" w14:textId="77777777" w:rsidTr="00373B3C">
        <w:trPr>
          <w:trHeight w:val="41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7C8C6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3.5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E14D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Mudringens omfang:</w:t>
            </w:r>
          </w:p>
        </w:tc>
      </w:tr>
      <w:tr w:rsidR="00BE136B" w:rsidRPr="00705AF7" w14:paraId="17675776" w14:textId="77777777" w:rsidTr="00373B3C">
        <w:trPr>
          <w:trHeight w:val="17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42FF5" w14:textId="77777777" w:rsidR="00BE136B" w:rsidRPr="00705AF7" w:rsidRDefault="00BE136B" w:rsidP="00705AF7"/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0CBEC" w14:textId="77777777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 xml:space="preserve">Dybde på mudringslokaliteten (maks. og min., </w:t>
            </w:r>
            <w:r w:rsidRPr="00705AF7">
              <w:rPr>
                <w:u w:val="single"/>
              </w:rPr>
              <w:t>før</w:t>
            </w:r>
            <w:r w:rsidRPr="00705AF7">
              <w:t xml:space="preserve"> mudring)</w:t>
            </w:r>
            <w:r>
              <w:t>:</w:t>
            </w:r>
            <w:r w:rsidR="00003F37">
              <w:tab/>
            </w:r>
            <w:r>
              <w:t xml:space="preserve"> </w:t>
            </w:r>
            <w:sdt>
              <w:sdtPr>
                <w:id w:val="-640965422"/>
                <w:placeholder>
                  <w:docPart w:val="44E033BD031E4EC09371C8A2287CC1B9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6DEBE5F0" w14:textId="77777777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Mudringsdybde (hvor langt ned skal det mudres?)</w:t>
            </w:r>
            <w:r>
              <w:t>:</w:t>
            </w:r>
            <w:r w:rsidR="00C605D3">
              <w:tab/>
            </w:r>
            <w:r w:rsidR="00003F37">
              <w:tab/>
            </w:r>
            <w:sdt>
              <w:sdtPr>
                <w:id w:val="-1621448063"/>
                <w:placeholder>
                  <w:docPart w:val="99E06CB744B14941B71F7782BA025844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0DE113CA" w14:textId="77777777" w:rsidR="00BE136B" w:rsidRPr="00C605D3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Arealet som skal mudres</w:t>
            </w:r>
            <w:r w:rsidR="00C605D3">
              <w:t xml:space="preserve"> </w:t>
            </w:r>
            <w:r w:rsidR="00C605D3" w:rsidRPr="00705AF7">
              <w:rPr>
                <w:i/>
              </w:rPr>
              <w:t>(</w:t>
            </w:r>
            <w:r w:rsidR="00C605D3" w:rsidRPr="00C605D3">
              <w:t>merk på kart)</w:t>
            </w:r>
            <w:r w:rsidR="00003F37" w:rsidRPr="00C605D3">
              <w:t>:</w:t>
            </w:r>
            <w:r w:rsidR="00003F37" w:rsidRPr="00C605D3">
              <w:tab/>
            </w:r>
            <w:r w:rsidR="00C605D3" w:rsidRPr="00C605D3">
              <w:tab/>
            </w:r>
            <w:sdt>
              <w:sdtPr>
                <w:id w:val="257487308"/>
                <w:placeholder>
                  <w:docPart w:val="34557EA8EB2F4437BAD134001D90867F"/>
                </w:placeholder>
                <w:showingPlcHdr/>
              </w:sdtPr>
              <w:sdtEndPr/>
              <w:sdtContent>
                <w:r w:rsidRPr="00C605D3">
                  <w:rPr>
                    <w:rStyle w:val="Plassholdertekst"/>
                  </w:rPr>
                  <w:t xml:space="preserve">antall </w:t>
                </w:r>
                <w:r w:rsidR="00003F37" w:rsidRPr="00C605D3">
                  <w:rPr>
                    <w:rStyle w:val="Plassholdertekst"/>
                  </w:rPr>
                  <w:t>m²</w:t>
                </w:r>
                <w:r w:rsidRPr="00C605D3">
                  <w:rPr>
                    <w:rStyle w:val="Plassholdertekst"/>
                  </w:rPr>
                  <w:t xml:space="preserve">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0EC0D991" w14:textId="77777777" w:rsidR="00BE136B" w:rsidRPr="00705AF7" w:rsidRDefault="00BE136B" w:rsidP="00C605D3">
            <w:pPr>
              <w:tabs>
                <w:tab w:val="left" w:pos="5276"/>
                <w:tab w:val="right" w:pos="8435"/>
              </w:tabs>
            </w:pPr>
            <w:r w:rsidRPr="00705AF7">
              <w:t>Volum sedimenter som skal mudres</w:t>
            </w:r>
            <w:r w:rsidR="00003F37">
              <w:t>:</w:t>
            </w:r>
            <w:r>
              <w:t xml:space="preserve"> </w:t>
            </w:r>
            <w:r w:rsidR="00003F37">
              <w:tab/>
            </w:r>
            <w:r w:rsidR="00C605D3">
              <w:tab/>
            </w:r>
            <w:sdt>
              <w:sdtPr>
                <w:id w:val="-971825808"/>
                <w:placeholder>
                  <w:docPart w:val="44D854163C3B4C0A937D5EA680DB8377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</w:t>
                </w:r>
                <w:r w:rsidR="00A1663B">
                  <w:rPr>
                    <w:rStyle w:val="Plassholdertekst"/>
                  </w:rPr>
                  <w:t>m³</w:t>
                </w:r>
                <w:r>
                  <w:rPr>
                    <w:rStyle w:val="Plassholdertekst"/>
                  </w:rPr>
                  <w:t xml:space="preserve">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</w:tc>
      </w:tr>
      <w:tr w:rsidR="00705AF7" w:rsidRPr="00705AF7" w14:paraId="0D0897C2" w14:textId="77777777" w:rsidTr="00373B3C">
        <w:trPr>
          <w:trHeight w:val="354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2FDCA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F29DE" w14:textId="77777777" w:rsidR="00705AF7" w:rsidRDefault="00BE136B" w:rsidP="00705AF7">
            <w:pPr>
              <w:rPr>
                <w:b/>
              </w:rPr>
            </w:pPr>
            <w:r w:rsidRPr="00705AF7">
              <w:rPr>
                <w:b/>
              </w:rPr>
              <w:t>Eventuell nærmere beskrivelse av omfanget av tiltaket:</w:t>
            </w:r>
          </w:p>
          <w:sdt>
            <w:sdtPr>
              <w:id w:val="-2116441077"/>
              <w:placeholder>
                <w:docPart w:val="64869B3A02FF462F8953E0918B90C1D3"/>
              </w:placeholder>
              <w:showingPlcHdr/>
            </w:sdtPr>
            <w:sdtEndPr/>
            <w:sdtContent>
              <w:p w14:paraId="2295EA50" w14:textId="77777777" w:rsidR="00BE136B" w:rsidRDefault="00BE136B" w:rsidP="00705AF7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C4ACF88" w14:textId="77777777" w:rsidR="00573D5A" w:rsidRPr="00705AF7" w:rsidRDefault="00573D5A" w:rsidP="00705AF7"/>
        </w:tc>
      </w:tr>
      <w:tr w:rsidR="00705AF7" w:rsidRPr="00705AF7" w14:paraId="53500BD5" w14:textId="77777777" w:rsidTr="00573D5A">
        <w:trPr>
          <w:trHeight w:val="42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2B0FD" w14:textId="77777777" w:rsidR="00705AF7" w:rsidRPr="00652272" w:rsidRDefault="00705AF7" w:rsidP="00705AF7">
            <w:pPr>
              <w:rPr>
                <w:b/>
              </w:rPr>
            </w:pPr>
            <w:r w:rsidRPr="00652272">
              <w:rPr>
                <w:b/>
              </w:rPr>
              <w:t>3.6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CA6A2" w14:textId="77777777" w:rsidR="00705AF7" w:rsidRPr="00652272" w:rsidRDefault="00705AF7" w:rsidP="00705AF7">
            <w:pPr>
              <w:rPr>
                <w:b/>
              </w:rPr>
            </w:pPr>
            <w:r w:rsidRPr="00652272">
              <w:rPr>
                <w:b/>
              </w:rPr>
              <w:t xml:space="preserve">Mudringsmetode: </w:t>
            </w:r>
          </w:p>
          <w:p w14:paraId="10D1950F" w14:textId="77777777" w:rsidR="00705AF7" w:rsidRPr="00BE136B" w:rsidRDefault="00705AF7" w:rsidP="00705AF7">
            <w:r w:rsidRPr="00652272">
              <w:rPr>
                <w:i/>
              </w:rPr>
              <w:t>Gi en kort beskrivelse med begrunnelse (f.eks. grabb, gravemaskin, skuff, pumping, sugeutstyr e.l.).</w:t>
            </w:r>
            <w:r w:rsidRPr="00BE136B">
              <w:rPr>
                <w:i/>
              </w:rPr>
              <w:t xml:space="preserve"> </w:t>
            </w:r>
          </w:p>
        </w:tc>
      </w:tr>
      <w:tr w:rsidR="00705AF7" w:rsidRPr="00705AF7" w14:paraId="3CFE1256" w14:textId="77777777" w:rsidTr="00573D5A">
        <w:trPr>
          <w:trHeight w:val="45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2CABD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528088842"/>
              <w:placeholder>
                <w:docPart w:val="599CD2D48E8C439EA1964C7826CD6B72"/>
              </w:placeholder>
              <w:showingPlcHdr/>
            </w:sdtPr>
            <w:sdtEndPr/>
            <w:sdtContent>
              <w:p w14:paraId="57887EC3" w14:textId="77777777" w:rsidR="00705AF7" w:rsidRDefault="00652272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A73F155" w14:textId="77777777" w:rsidR="00573D5A" w:rsidRPr="00705AF7" w:rsidRDefault="00573D5A" w:rsidP="00705AF7"/>
        </w:tc>
      </w:tr>
      <w:tr w:rsidR="00705AF7" w:rsidRPr="00705AF7" w14:paraId="3D6E322E" w14:textId="77777777" w:rsidTr="00573D5A">
        <w:trPr>
          <w:trHeight w:val="18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23984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3.7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579B6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268AFF3B" w14:textId="77777777" w:rsidR="00705AF7" w:rsidRPr="00705AF7" w:rsidRDefault="00705AF7" w:rsidP="00705AF7">
            <w:r w:rsidRPr="00705AF7">
              <w:rPr>
                <w:i/>
              </w:rPr>
              <w:t>Angi når tiltaket skal settes i</w:t>
            </w:r>
            <w:r w:rsidR="00652272">
              <w:rPr>
                <w:i/>
              </w:rPr>
              <w:t xml:space="preserve"> </w:t>
            </w:r>
            <w:r w:rsidRPr="00705AF7">
              <w:rPr>
                <w:i/>
              </w:rPr>
              <w:t xml:space="preserve">gang (måned og år) og beregnet varighet. </w:t>
            </w:r>
          </w:p>
        </w:tc>
      </w:tr>
      <w:tr w:rsidR="00705AF7" w:rsidRPr="00705AF7" w14:paraId="1F307CF5" w14:textId="77777777" w:rsidTr="00573D5A">
        <w:trPr>
          <w:trHeight w:val="390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7EDF2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569179584"/>
              <w:placeholder>
                <w:docPart w:val="81A715AC8C344575B9D73AF18C92D974"/>
              </w:placeholder>
              <w:showingPlcHdr/>
            </w:sdtPr>
            <w:sdtEndPr/>
            <w:sdtContent>
              <w:p w14:paraId="44C03195" w14:textId="77777777" w:rsidR="00705AF7" w:rsidRDefault="00652272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C3B04B6" w14:textId="77777777" w:rsidR="00573D5A" w:rsidRPr="00705AF7" w:rsidRDefault="00573D5A" w:rsidP="00705AF7"/>
        </w:tc>
      </w:tr>
      <w:tr w:rsidR="00705AF7" w:rsidRPr="00705AF7" w14:paraId="60225922" w14:textId="77777777" w:rsidTr="00373B3C">
        <w:trPr>
          <w:trHeight w:val="39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6776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3.8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E9CCE" w14:textId="77777777" w:rsidR="00705AF7" w:rsidRPr="00705AF7" w:rsidRDefault="00705AF7" w:rsidP="00705AF7">
            <w:r w:rsidRPr="00705AF7">
              <w:rPr>
                <w:b/>
              </w:rPr>
              <w:t xml:space="preserve">Hvordan er sedimentene </w:t>
            </w:r>
            <w:r w:rsidRPr="00705AF7">
              <w:rPr>
                <w:b/>
                <w:u w:val="single"/>
              </w:rPr>
              <w:t>planlagt</w:t>
            </w:r>
            <w:r w:rsidRPr="00705AF7">
              <w:rPr>
                <w:b/>
              </w:rPr>
              <w:t xml:space="preserve"> disponert:</w:t>
            </w:r>
          </w:p>
        </w:tc>
      </w:tr>
      <w:tr w:rsidR="00573D5A" w:rsidRPr="00705AF7" w14:paraId="6C33F592" w14:textId="77777777" w:rsidTr="00373B3C">
        <w:trPr>
          <w:trHeight w:val="134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26670" w14:textId="77777777" w:rsidR="00573D5A" w:rsidRPr="00705AF7" w:rsidRDefault="00573D5A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09E8B" w14:textId="77777777" w:rsidR="00573D5A" w:rsidRDefault="003D065D" w:rsidP="00BD4417">
            <w:pPr>
              <w:tabs>
                <w:tab w:val="left" w:pos="4575"/>
              </w:tabs>
            </w:pPr>
            <w:sdt>
              <w:sdtPr>
                <w:id w:val="396106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Dumping i sjø</w:t>
            </w:r>
            <w:r w:rsidR="00573D5A">
              <w:tab/>
            </w:r>
            <w:sdt>
              <w:sdtPr>
                <w:id w:val="1864638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Nyttiggjøring/gjenbruk</w:t>
            </w:r>
          </w:p>
          <w:p w14:paraId="302F1BC1" w14:textId="77777777" w:rsidR="00573D5A" w:rsidRDefault="003D065D" w:rsidP="00BD4417">
            <w:pPr>
              <w:tabs>
                <w:tab w:val="left" w:pos="4575"/>
              </w:tabs>
            </w:pPr>
            <w:sdt>
              <w:sdtPr>
                <w:id w:val="1210466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Disponering i sjøkanten</w:t>
            </w:r>
            <w:r w:rsidR="00573D5A">
              <w:t xml:space="preserve"> </w:t>
            </w:r>
            <w:r w:rsidR="00573D5A" w:rsidRPr="00705AF7">
              <w:t>(strandkantdeponi)</w:t>
            </w:r>
            <w:r w:rsidR="00573D5A">
              <w:t xml:space="preserve"> </w:t>
            </w:r>
            <w:r w:rsidR="00573D5A">
              <w:tab/>
            </w:r>
            <w:sdt>
              <w:sdtPr>
                <w:id w:val="-145377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41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>Disponering på land</w:t>
            </w:r>
          </w:p>
          <w:p w14:paraId="1A488C1D" w14:textId="77777777" w:rsidR="00573D5A" w:rsidRPr="00705AF7" w:rsidRDefault="003D065D" w:rsidP="00BD4417">
            <w:pPr>
              <w:tabs>
                <w:tab w:val="left" w:pos="4575"/>
              </w:tabs>
            </w:pPr>
            <w:sdt>
              <w:sdtPr>
                <w:id w:val="572547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73D5A">
              <w:t xml:space="preserve"> </w:t>
            </w:r>
            <w:r w:rsidR="00573D5A" w:rsidRPr="00705AF7">
              <w:t xml:space="preserve">Levering til avfallsanlegg </w:t>
            </w:r>
            <w:r w:rsidR="00BD4417">
              <w:tab/>
            </w:r>
            <w:sdt>
              <w:sdtPr>
                <w:id w:val="-824046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41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417">
              <w:t xml:space="preserve"> Utfylling</w:t>
            </w:r>
          </w:p>
        </w:tc>
      </w:tr>
      <w:tr w:rsidR="00705AF7" w:rsidRPr="00705AF7" w14:paraId="33E3B03B" w14:textId="77777777" w:rsidTr="00373B3C">
        <w:trPr>
          <w:trHeight w:val="13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0D55B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C84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Kort beskrivelse av planlagt disponeringsløsning:</w:t>
            </w:r>
          </w:p>
        </w:tc>
      </w:tr>
      <w:tr w:rsidR="00705AF7" w:rsidRPr="00705AF7" w14:paraId="15C6A8A5" w14:textId="77777777" w:rsidTr="00373B3C">
        <w:trPr>
          <w:trHeight w:val="427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C9DD4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615021961"/>
              <w:placeholder>
                <w:docPart w:val="12AB5C54E4724978ADB52F68F2DFAF45"/>
              </w:placeholder>
              <w:showingPlcHdr/>
            </w:sdtPr>
            <w:sdtEndPr/>
            <w:sdtContent>
              <w:p w14:paraId="506F920D" w14:textId="77777777" w:rsidR="00705AF7" w:rsidRDefault="000C290A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342D3DD" w14:textId="77777777" w:rsidR="00573D5A" w:rsidRPr="00705AF7" w:rsidRDefault="00573D5A" w:rsidP="00705AF7"/>
        </w:tc>
      </w:tr>
      <w:tr w:rsidR="00705AF7" w:rsidRPr="00705AF7" w14:paraId="399B20FA" w14:textId="77777777" w:rsidTr="00373B3C">
        <w:trPr>
          <w:trHeight w:val="151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06FE0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0A51E" w14:textId="77777777" w:rsidR="00705AF7" w:rsidRPr="00705AF7" w:rsidRDefault="00705AF7" w:rsidP="00705AF7">
            <w:r w:rsidRPr="00705AF7">
              <w:rPr>
                <w:b/>
              </w:rPr>
              <w:t>Beskrivelse av planlagt transportmetode:</w:t>
            </w:r>
            <w:r w:rsidRPr="00705AF7">
              <w:t xml:space="preserve"> </w:t>
            </w:r>
            <w:r w:rsidRPr="00705AF7">
              <w:rPr>
                <w:i/>
              </w:rPr>
              <w:t>(fartøytype/kjøretøy/omlastningsmetode)</w:t>
            </w:r>
          </w:p>
        </w:tc>
      </w:tr>
      <w:tr w:rsidR="00705AF7" w:rsidRPr="00705AF7" w14:paraId="5E3BC671" w14:textId="77777777" w:rsidTr="00373B3C">
        <w:trPr>
          <w:trHeight w:val="45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CFB31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43569816"/>
              <w:placeholder>
                <w:docPart w:val="8B7E21A4DE4A4EBBBFC5A23584DA8CED"/>
              </w:placeholder>
              <w:showingPlcHdr/>
            </w:sdtPr>
            <w:sdtEndPr/>
            <w:sdtContent>
              <w:p w14:paraId="174D32DD" w14:textId="77777777" w:rsidR="00705AF7" w:rsidRDefault="000C290A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7A4F446" w14:textId="77777777" w:rsidR="00373B3C" w:rsidRPr="00705AF7" w:rsidRDefault="00373B3C" w:rsidP="00705AF7"/>
        </w:tc>
      </w:tr>
      <w:tr w:rsidR="00705AF7" w:rsidRPr="00705AF7" w14:paraId="2E8A752B" w14:textId="77777777" w:rsidTr="00373B3C">
        <w:trPr>
          <w:trHeight w:val="45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8D2EA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02A22" w14:textId="77777777" w:rsidR="00373B3C" w:rsidRDefault="00373B3C" w:rsidP="00705AF7">
            <w:pPr>
              <w:rPr>
                <w:b/>
              </w:rPr>
            </w:pPr>
          </w:p>
          <w:p w14:paraId="4A5D2CF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Beskrivelse av mudringslokaliteten med hensyn til fare for forurensning</w:t>
            </w:r>
          </w:p>
          <w:p w14:paraId="739419E3" w14:textId="77777777" w:rsid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 xml:space="preserve">Ved mindre tiltak: Kontakt </w:t>
            </w:r>
            <w:r w:rsidR="00E95295">
              <w:rPr>
                <w:i/>
              </w:rPr>
              <w:t>Statsforvalteren</w:t>
            </w:r>
            <w:r w:rsidRPr="00705AF7">
              <w:rPr>
                <w:i/>
              </w:rPr>
              <w:t xml:space="preserve"> for informasjon om hvilke punkt som må besvares.</w:t>
            </w:r>
          </w:p>
          <w:p w14:paraId="13B1FED9" w14:textId="77777777" w:rsidR="00373B3C" w:rsidRPr="00705AF7" w:rsidRDefault="00373B3C" w:rsidP="00705AF7"/>
        </w:tc>
      </w:tr>
      <w:tr w:rsidR="00705AF7" w:rsidRPr="00705AF7" w14:paraId="2E4E3268" w14:textId="77777777" w:rsidTr="00990292">
        <w:trPr>
          <w:trHeight w:val="364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DBE27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3.9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4953D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Sedimentenes finstoffinnhold (basert på korngraderingsanalyser av sedimentene):</w:t>
            </w:r>
          </w:p>
        </w:tc>
      </w:tr>
      <w:tr w:rsidR="00485A0F" w:rsidRPr="00705AF7" w14:paraId="7A9E10E6" w14:textId="77777777" w:rsidTr="00990292">
        <w:trPr>
          <w:trHeight w:val="181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0932E" w14:textId="77777777" w:rsidR="00485A0F" w:rsidRPr="00705AF7" w:rsidRDefault="00485A0F" w:rsidP="00705AF7">
            <w:pPr>
              <w:rPr>
                <w:b/>
              </w:rPr>
            </w:pPr>
          </w:p>
        </w:tc>
        <w:tc>
          <w:tcPr>
            <w:tcW w:w="2133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B058F" w14:textId="77777777" w:rsidR="00485A0F" w:rsidRPr="00705AF7" w:rsidRDefault="00485A0F" w:rsidP="00705AF7">
            <w:pPr>
              <w:rPr>
                <w:b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0FB1E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E8244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117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858C5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817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27753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334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88B70" w14:textId="77777777" w:rsidR="00485A0F" w:rsidRPr="00705AF7" w:rsidRDefault="00485A0F" w:rsidP="00705AF7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305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A0AD3" w14:textId="77777777" w:rsidR="00485A0F" w:rsidRPr="00705AF7" w:rsidRDefault="00485A0F" w:rsidP="00705AF7">
            <w:r w:rsidRPr="00705AF7">
              <w:rPr>
                <w:b/>
              </w:rPr>
              <w:t>Annet</w:t>
            </w:r>
          </w:p>
        </w:tc>
      </w:tr>
      <w:tr w:rsidR="00485A0F" w:rsidRPr="00705AF7" w14:paraId="35FBB702" w14:textId="77777777" w:rsidTr="00990292">
        <w:trPr>
          <w:trHeight w:val="33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B3600" w14:textId="77777777" w:rsidR="00485A0F" w:rsidRPr="00705AF7" w:rsidRDefault="00485A0F" w:rsidP="00485A0F"/>
        </w:tc>
        <w:tc>
          <w:tcPr>
            <w:tcW w:w="2133" w:type="dxa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36DF2" w14:textId="77777777" w:rsidR="00485A0F" w:rsidRPr="00705AF7" w:rsidRDefault="00485A0F" w:rsidP="00485A0F">
            <w:pPr>
              <w:rPr>
                <w:b/>
              </w:rPr>
            </w:pPr>
            <w:r w:rsidRPr="00705AF7">
              <w:rPr>
                <w:b/>
              </w:rPr>
              <w:t>Angi kornfordeling i %</w:t>
            </w:r>
          </w:p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1838530902"/>
              <w:placeholder>
                <w:docPart w:val="5AC2038398CD4361805AC6820D6AEF13"/>
              </w:placeholder>
            </w:sdtPr>
            <w:sdtEndPr/>
            <w:sdtContent>
              <w:p w14:paraId="57ADD5D9" w14:textId="77777777" w:rsidR="00485A0F" w:rsidRPr="00485A0F" w:rsidRDefault="00485A0F" w:rsidP="00485A0F">
                <w:r w:rsidRPr="00485A0F">
                  <w:t>Stein</w:t>
                </w:r>
              </w:p>
            </w:sdtContent>
          </w:sdt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46227241"/>
              <w:placeholder>
                <w:docPart w:val="5AC2038398CD4361805AC6820D6AEF13"/>
              </w:placeholder>
            </w:sdtPr>
            <w:sdtEndPr/>
            <w:sdtContent>
              <w:p w14:paraId="42F1C644" w14:textId="77777777" w:rsidR="00485A0F" w:rsidRPr="00485A0F" w:rsidRDefault="00485A0F" w:rsidP="00485A0F">
                <w:r w:rsidRPr="00485A0F">
                  <w:t>Grus</w:t>
                </w:r>
              </w:p>
            </w:sdtContent>
          </w:sdt>
        </w:tc>
        <w:tc>
          <w:tcPr>
            <w:tcW w:w="117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1401049716"/>
              <w:placeholder>
                <w:docPart w:val="5AC2038398CD4361805AC6820D6AEF13"/>
              </w:placeholder>
            </w:sdtPr>
            <w:sdtEndPr/>
            <w:sdtContent>
              <w:p w14:paraId="504FEFC6" w14:textId="77777777" w:rsidR="00485A0F" w:rsidRPr="00485A0F" w:rsidRDefault="00485A0F" w:rsidP="00485A0F">
                <w:r w:rsidRPr="00485A0F">
                  <w:t>Leire</w:t>
                </w:r>
              </w:p>
            </w:sdtContent>
          </w:sdt>
        </w:tc>
        <w:tc>
          <w:tcPr>
            <w:tcW w:w="817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1086734209"/>
              <w:placeholder>
                <w:docPart w:val="5AC2038398CD4361805AC6820D6AEF13"/>
              </w:placeholder>
            </w:sdtPr>
            <w:sdtEndPr/>
            <w:sdtContent>
              <w:p w14:paraId="25AE6D4D" w14:textId="77777777" w:rsidR="00485A0F" w:rsidRPr="00485A0F" w:rsidRDefault="00485A0F" w:rsidP="00485A0F">
                <w:r w:rsidRPr="00485A0F">
                  <w:t>Silt</w:t>
                </w:r>
              </w:p>
            </w:sdtContent>
          </w:sdt>
        </w:tc>
        <w:tc>
          <w:tcPr>
            <w:tcW w:w="1334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1656296694"/>
              <w:placeholder>
                <w:docPart w:val="5AC2038398CD4361805AC6820D6AEF13"/>
              </w:placeholder>
            </w:sdtPr>
            <w:sdtEndPr/>
            <w:sdtContent>
              <w:p w14:paraId="2FA3EBCE" w14:textId="77777777" w:rsidR="00485A0F" w:rsidRPr="00485A0F" w:rsidRDefault="00485A0F" w:rsidP="00485A0F">
                <w:r w:rsidRPr="00485A0F">
                  <w:t>Skjellsand</w:t>
                </w:r>
              </w:p>
            </w:sdtContent>
          </w:sdt>
        </w:tc>
        <w:tc>
          <w:tcPr>
            <w:tcW w:w="1305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1380059833"/>
              <w:placeholder>
                <w:docPart w:val="5AC2038398CD4361805AC6820D6AEF13"/>
              </w:placeholder>
            </w:sdtPr>
            <w:sdtEndPr/>
            <w:sdtContent>
              <w:p w14:paraId="3E9A0697" w14:textId="77777777" w:rsidR="00485A0F" w:rsidRPr="00485A0F" w:rsidRDefault="00485A0F" w:rsidP="00485A0F">
                <w:r w:rsidRPr="00485A0F">
                  <w:t>Annet</w:t>
                </w:r>
              </w:p>
            </w:sdtContent>
          </w:sdt>
        </w:tc>
      </w:tr>
      <w:tr w:rsidR="00705AF7" w:rsidRPr="00705AF7" w14:paraId="58886DCE" w14:textId="77777777" w:rsidTr="00373B3C">
        <w:trPr>
          <w:trHeight w:val="346"/>
        </w:trPr>
        <w:tc>
          <w:tcPr>
            <w:tcW w:w="988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88DA3" w14:textId="77777777" w:rsidR="00705AF7" w:rsidRPr="00705AF7" w:rsidRDefault="00705AF7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4E6BC0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Eventuell nærmere beskrivelse: </w:t>
            </w:r>
          </w:p>
        </w:tc>
      </w:tr>
      <w:tr w:rsidR="00705AF7" w:rsidRPr="00705AF7" w14:paraId="4C55F652" w14:textId="77777777" w:rsidTr="00373B3C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95580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495796435"/>
              <w:placeholder>
                <w:docPart w:val="02A7AACF2F224C90AE35369A4E46E433"/>
              </w:placeholder>
              <w:showingPlcHdr/>
            </w:sdtPr>
            <w:sdtEndPr/>
            <w:sdtContent>
              <w:p w14:paraId="0681C4ED" w14:textId="77777777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B6C7F21" w14:textId="77777777" w:rsidR="00373B3C" w:rsidRPr="00705AF7" w:rsidRDefault="00373B3C" w:rsidP="00705AF7"/>
        </w:tc>
      </w:tr>
      <w:tr w:rsidR="00705AF7" w:rsidRPr="00705AF7" w14:paraId="40E7B6AD" w14:textId="77777777" w:rsidTr="00373B3C">
        <w:trPr>
          <w:trHeight w:val="22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77FC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3.10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CF265" w14:textId="77777777" w:rsidR="00705AF7" w:rsidRPr="00705AF7" w:rsidRDefault="00705AF7" w:rsidP="00705AF7">
            <w:r w:rsidRPr="00705AF7">
              <w:rPr>
                <w:b/>
              </w:rPr>
              <w:t xml:space="preserve">Strømforhold på lokaliteten </w:t>
            </w:r>
            <w:r w:rsidRPr="00705AF7">
              <w:t>(kun relevant ved tiltak større enn 500 m</w:t>
            </w:r>
            <w:r w:rsidRPr="00705AF7">
              <w:rPr>
                <w:vertAlign w:val="superscript"/>
              </w:rPr>
              <w:t>3</w:t>
            </w:r>
            <w:r w:rsidRPr="00705AF7">
              <w:t xml:space="preserve"> eller 1000 m</w:t>
            </w:r>
            <w:r w:rsidRPr="00705AF7">
              <w:rPr>
                <w:vertAlign w:val="superscript"/>
              </w:rPr>
              <w:t>2</w:t>
            </w:r>
            <w:r w:rsidRPr="00705AF7">
              <w:t>)</w:t>
            </w:r>
            <w:r w:rsidRPr="00705AF7">
              <w:rPr>
                <w:b/>
              </w:rPr>
              <w:t>:</w:t>
            </w:r>
          </w:p>
          <w:p w14:paraId="08FBDA05" w14:textId="77777777" w:rsidR="00705AF7" w:rsidRPr="00705AF7" w:rsidRDefault="00705AF7" w:rsidP="00705AF7">
            <w:r w:rsidRPr="00705AF7">
              <w:rPr>
                <w:i/>
              </w:rPr>
              <w:t>Strømmålinger fra området eller annen dokumentasjon skal legges ved søknaden.</w:t>
            </w:r>
          </w:p>
        </w:tc>
      </w:tr>
      <w:tr w:rsidR="00705AF7" w:rsidRPr="00705AF7" w14:paraId="29969B89" w14:textId="77777777" w:rsidTr="00373B3C">
        <w:trPr>
          <w:trHeight w:val="451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7E1E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934020165"/>
              <w:placeholder>
                <w:docPart w:val="135CB26CDAC4444AB913C241CACDA1B3"/>
              </w:placeholder>
              <w:showingPlcHdr/>
            </w:sdtPr>
            <w:sdtEndPr/>
            <w:sdtContent>
              <w:p w14:paraId="0A82AA66" w14:textId="77777777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1CFBD1B" w14:textId="77777777" w:rsidR="00373B3C" w:rsidRPr="00705AF7" w:rsidRDefault="00373B3C" w:rsidP="00705AF7"/>
        </w:tc>
      </w:tr>
      <w:tr w:rsidR="00705AF7" w:rsidRPr="00705AF7" w14:paraId="537441B0" w14:textId="77777777" w:rsidTr="00373B3C">
        <w:trPr>
          <w:trHeight w:val="39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9B1BC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3.11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44067" w14:textId="77777777" w:rsidR="00705AF7" w:rsidRPr="00705AF7" w:rsidRDefault="00705AF7" w:rsidP="00705AF7">
            <w:r w:rsidRPr="00705AF7">
              <w:rPr>
                <w:b/>
              </w:rPr>
              <w:t>Aktive og/eller historiske forurensningskilder:</w:t>
            </w:r>
          </w:p>
          <w:p w14:paraId="57A797B8" w14:textId="77777777" w:rsidR="00705AF7" w:rsidRP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>Beskriv eksisterende og tidligere virksomheter i nærområdet til lokaliteten (f.eks. slipp, kommunalt avløp, småbåthavn, industrivirksomhet).</w:t>
            </w:r>
          </w:p>
        </w:tc>
      </w:tr>
      <w:tr w:rsidR="00705AF7" w:rsidRPr="00705AF7" w14:paraId="2E36F00D" w14:textId="77777777" w:rsidTr="00373B3C">
        <w:trPr>
          <w:trHeight w:val="392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8E098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88901333"/>
              <w:placeholder>
                <w:docPart w:val="ECD18D6A9D804DB1BD9E6FF99C7DB4C2"/>
              </w:placeholder>
              <w:showingPlcHdr/>
            </w:sdtPr>
            <w:sdtEndPr/>
            <w:sdtContent>
              <w:p w14:paraId="259CF106" w14:textId="77777777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0D749CD" w14:textId="77777777" w:rsidR="00373B3C" w:rsidRPr="00705AF7" w:rsidRDefault="00373B3C" w:rsidP="00705AF7"/>
        </w:tc>
      </w:tr>
      <w:tr w:rsidR="00705AF7" w:rsidRPr="00705AF7" w14:paraId="7E3305E9" w14:textId="77777777" w:rsidTr="00373B3C">
        <w:trPr>
          <w:trHeight w:val="39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3ED81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3.12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B2BFC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</w:t>
            </w:r>
          </w:p>
        </w:tc>
      </w:tr>
      <w:tr w:rsidR="00373B3C" w:rsidRPr="00705AF7" w14:paraId="620684FE" w14:textId="77777777" w:rsidTr="00373B3C">
        <w:trPr>
          <w:trHeight w:val="1959"/>
        </w:trPr>
        <w:tc>
          <w:tcPr>
            <w:tcW w:w="988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6B1A9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A572C" w14:textId="77777777" w:rsidR="00373B3C" w:rsidRPr="00705AF7" w:rsidRDefault="00373B3C" w:rsidP="00705AF7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mudring må vurderes i hvert enkelt tilfelle. Antall prøvepunkter må sees i sammenheng med mudringsarealets størrelse og lokalisering med hensyn til mulige forurensningskilder. Kravene til miljøundersøkelser i forbindelse med mudringssaker er beskrevet i Miljødirektoratets veileder M-350/2015.</w:t>
            </w:r>
          </w:p>
          <w:p w14:paraId="603EDDFE" w14:textId="77777777" w:rsidR="00373B3C" w:rsidRPr="00705AF7" w:rsidRDefault="00373B3C" w:rsidP="00705AF7">
            <w:pPr>
              <w:rPr>
                <w:i/>
              </w:rPr>
            </w:pPr>
          </w:p>
          <w:p w14:paraId="66D73D27" w14:textId="77777777" w:rsidR="00373B3C" w:rsidRPr="00705AF7" w:rsidRDefault="00373B3C" w:rsidP="00705AF7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massenes forurensningstilstand.  </w:t>
            </w:r>
          </w:p>
          <w:p w14:paraId="6A51DFE0" w14:textId="77777777" w:rsidR="00373B3C" w:rsidRPr="00705AF7" w:rsidRDefault="00373B3C" w:rsidP="00705AF7">
            <w:pPr>
              <w:rPr>
                <w:i/>
              </w:rPr>
            </w:pPr>
          </w:p>
        </w:tc>
      </w:tr>
      <w:tr w:rsidR="00373B3C" w:rsidRPr="00705AF7" w14:paraId="1C5C9851" w14:textId="77777777" w:rsidTr="00373B3C">
        <w:trPr>
          <w:trHeight w:val="22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8DE57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66FD2" w14:textId="77777777" w:rsidR="00373B3C" w:rsidRPr="00485A0F" w:rsidRDefault="00373B3C" w:rsidP="00705AF7">
            <w:pPr>
              <w:rPr>
                <w:b/>
              </w:rPr>
            </w:pPr>
            <w:r w:rsidRPr="00705AF7">
              <w:rPr>
                <w:b/>
              </w:rPr>
              <w:t xml:space="preserve">Antall prøvestasjoner på lokaliteten: </w:t>
            </w:r>
            <w:sdt>
              <w:sdtPr>
                <w:rPr>
                  <w:b/>
                </w:rPr>
                <w:id w:val="215938047"/>
                <w:placeholder>
                  <w:docPart w:val="13325EBE888E479295CEDACDF06699B6"/>
                </w:placeholder>
              </w:sdtPr>
              <w:sdtEndPr>
                <w:rPr>
                  <w:b w:val="0"/>
                </w:rPr>
              </w:sdtEndPr>
              <w:sdtContent>
                <w:r w:rsidRPr="00485A0F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r w:rsidRPr="00705AF7">
              <w:rPr>
                <w:b/>
              </w:rPr>
              <w:t>stk</w:t>
            </w:r>
            <w:r w:rsidRPr="00705AF7"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373B3C" w:rsidRPr="00705AF7" w14:paraId="3737AA93" w14:textId="77777777" w:rsidTr="00373B3C">
        <w:trPr>
          <w:trHeight w:val="22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C2AC7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1D57B" w14:textId="77777777" w:rsidR="00373B3C" w:rsidRPr="00705AF7" w:rsidRDefault="00373B3C" w:rsidP="00705AF7">
            <w:pPr>
              <w:rPr>
                <w:b/>
              </w:rPr>
            </w:pPr>
          </w:p>
        </w:tc>
      </w:tr>
      <w:tr w:rsidR="00373B3C" w:rsidRPr="00705AF7" w14:paraId="16529E22" w14:textId="77777777" w:rsidTr="00373B3C">
        <w:trPr>
          <w:trHeight w:val="202"/>
        </w:trPr>
        <w:tc>
          <w:tcPr>
            <w:tcW w:w="988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7898A" w14:textId="77777777" w:rsidR="00373B3C" w:rsidRPr="00705AF7" w:rsidRDefault="00373B3C" w:rsidP="00705AF7">
            <w:pPr>
              <w:rPr>
                <w:b/>
              </w:rPr>
            </w:pP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45F8D" w14:textId="77777777" w:rsidR="00373B3C" w:rsidRPr="00705AF7" w:rsidRDefault="00373B3C" w:rsidP="00705AF7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Pr="00705AF7">
              <w:t xml:space="preserve"> </w:t>
            </w:r>
          </w:p>
        </w:tc>
      </w:tr>
      <w:tr w:rsidR="00705AF7" w:rsidRPr="00705AF7" w14:paraId="630C48C5" w14:textId="77777777" w:rsidTr="00373B3C">
        <w:trPr>
          <w:trHeight w:val="448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94621" w14:textId="77777777" w:rsidR="00705AF7" w:rsidRPr="00705AF7" w:rsidRDefault="00705AF7" w:rsidP="00705AF7">
            <w:r w:rsidRPr="00705AF7">
              <w:t>SVAR:</w:t>
            </w:r>
          </w:p>
        </w:tc>
        <w:sdt>
          <w:sdtPr>
            <w:id w:val="-393660254"/>
            <w:placeholder>
              <w:docPart w:val="C08A82F2C4714BC7B1CB3AB3F23ED788"/>
            </w:placeholder>
            <w:showingPlcHdr/>
          </w:sdtPr>
          <w:sdtEndPr/>
          <w:sdtContent>
            <w:tc>
              <w:tcPr>
                <w:tcW w:w="8646" w:type="dxa"/>
                <w:gridSpan w:val="11"/>
                <w:tcBorders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F5460A3" w14:textId="77777777" w:rsidR="00705AF7" w:rsidRP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705AF7" w:rsidRPr="00705AF7" w14:paraId="43BDB761" w14:textId="77777777" w:rsidTr="00373B3C">
        <w:trPr>
          <w:trHeight w:val="222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09BA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3.13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F8F89" w14:textId="77777777" w:rsidR="00705AF7" w:rsidRPr="00705AF7" w:rsidRDefault="00705AF7" w:rsidP="00705AF7">
            <w:r w:rsidRPr="00705AF7">
              <w:rPr>
                <w:b/>
              </w:rPr>
              <w:t>Forurensningstilstand på lokaliteten:</w:t>
            </w:r>
            <w:r w:rsidRPr="00705AF7">
              <w:t xml:space="preserve"> </w:t>
            </w:r>
          </w:p>
          <w:p w14:paraId="56E25402" w14:textId="77777777" w:rsidR="00705AF7" w:rsidRPr="00705AF7" w:rsidRDefault="00705AF7" w:rsidP="00705AF7">
            <w:pPr>
              <w:rPr>
                <w:i/>
              </w:rPr>
            </w:pPr>
            <w:r w:rsidRPr="00705AF7">
              <w:rPr>
                <w:i/>
              </w:rPr>
              <w:t>Gi en oppsummering av miljøundersøkelsen med klassifiseringen av sedimentene i tilstandsklasser (I-V) relatert til de ulike analyseparameterne jamfør Miljødirektoratets veiledningspublikasjon M-608/2016.</w:t>
            </w:r>
          </w:p>
        </w:tc>
      </w:tr>
      <w:tr w:rsidR="00705AF7" w:rsidRPr="00705AF7" w14:paraId="5DDCC22C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0D83B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310168012"/>
              <w:placeholder>
                <w:docPart w:val="454F6264D3B041479C5E6D6BB4430F04"/>
              </w:placeholder>
              <w:showingPlcHdr/>
            </w:sdtPr>
            <w:sdtEndPr/>
            <w:sdtContent>
              <w:p w14:paraId="4CE44106" w14:textId="77777777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B9F6B1A" w14:textId="77777777" w:rsidR="00373B3C" w:rsidRPr="00705AF7" w:rsidRDefault="00373B3C" w:rsidP="00705AF7"/>
        </w:tc>
      </w:tr>
      <w:tr w:rsidR="00705AF7" w:rsidRPr="00705AF7" w14:paraId="38524131" w14:textId="77777777" w:rsidTr="00434165">
        <w:trPr>
          <w:trHeight w:val="336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20A64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3.14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59A8F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Risikovurdering: </w:t>
            </w:r>
          </w:p>
          <w:p w14:paraId="71A74014" w14:textId="77777777" w:rsidR="00705AF7" w:rsidRPr="00705AF7" w:rsidRDefault="00705AF7" w:rsidP="00705AF7">
            <w:r w:rsidRPr="00705AF7">
              <w:rPr>
                <w:i/>
              </w:rPr>
              <w:t>Gi en</w:t>
            </w:r>
            <w:r w:rsidRPr="00705AF7">
              <w:rPr>
                <w:b/>
                <w:i/>
              </w:rPr>
              <w:t xml:space="preserve"> </w:t>
            </w:r>
            <w:r w:rsidRPr="00705AF7">
              <w:rPr>
                <w:i/>
              </w:rPr>
              <w:t>vurdering av risiko for at tiltaket vil bidra til å spre forurensning eller være til annen ulempe for naturmiljøet.</w:t>
            </w:r>
          </w:p>
        </w:tc>
      </w:tr>
      <w:tr w:rsidR="00705AF7" w:rsidRPr="00705AF7" w14:paraId="3D0F618F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BCD71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34716190"/>
              <w:placeholder>
                <w:docPart w:val="ECDA742AD72041B2A6DF91F3C4F1DA9F"/>
              </w:placeholder>
              <w:showingPlcHdr/>
            </w:sdtPr>
            <w:sdtEndPr/>
            <w:sdtContent>
              <w:p w14:paraId="62253D51" w14:textId="77777777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9AE4163" w14:textId="77777777" w:rsidR="00434165" w:rsidRPr="00705AF7" w:rsidRDefault="00434165" w:rsidP="00705AF7"/>
        </w:tc>
      </w:tr>
      <w:tr w:rsidR="00705AF7" w:rsidRPr="00705AF7" w14:paraId="1E81EE17" w14:textId="77777777" w:rsidTr="00434165">
        <w:trPr>
          <w:trHeight w:val="200"/>
        </w:trPr>
        <w:tc>
          <w:tcPr>
            <w:tcW w:w="988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E88B0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3.15</w:t>
            </w:r>
          </w:p>
        </w:tc>
        <w:tc>
          <w:tcPr>
            <w:tcW w:w="8646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E8455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Avbøtende tiltak: </w:t>
            </w:r>
          </w:p>
          <w:p w14:paraId="02D773CB" w14:textId="77777777" w:rsidR="00705AF7" w:rsidRPr="00705AF7" w:rsidRDefault="00705AF7" w:rsidP="00705AF7">
            <w:r w:rsidRPr="00705AF7">
              <w:rPr>
                <w:i/>
              </w:rPr>
              <w:t>Beskriv planlagte tiltak for å hindre/redusere partikkelspredning, med begrunnelse.</w:t>
            </w:r>
          </w:p>
        </w:tc>
      </w:tr>
      <w:tr w:rsidR="00705AF7" w:rsidRPr="00705AF7" w14:paraId="7E0E6447" w14:textId="77777777" w:rsidTr="00434165">
        <w:trPr>
          <w:trHeight w:val="336"/>
        </w:trPr>
        <w:tc>
          <w:tcPr>
            <w:tcW w:w="988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7BCCC" w14:textId="77777777" w:rsidR="00705AF7" w:rsidRPr="00705AF7" w:rsidRDefault="00705AF7" w:rsidP="00485A0F">
            <w:r w:rsidRPr="00705AF7">
              <w:t>SVAR:</w:t>
            </w:r>
          </w:p>
        </w:tc>
        <w:tc>
          <w:tcPr>
            <w:tcW w:w="8646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504644818"/>
              <w:placeholder>
                <w:docPart w:val="D929C6E91B724390859C53DC64671FF2"/>
              </w:placeholder>
              <w:showingPlcHdr/>
            </w:sdtPr>
            <w:sdtEndPr/>
            <w:sdtContent>
              <w:p w14:paraId="4D32EA26" w14:textId="77777777" w:rsidR="00705AF7" w:rsidRDefault="00485A0F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54DA060" w14:textId="77777777" w:rsidR="00434165" w:rsidRPr="00705AF7" w:rsidRDefault="00434165" w:rsidP="00705AF7"/>
        </w:tc>
      </w:tr>
    </w:tbl>
    <w:p w14:paraId="0929FD18" w14:textId="77777777" w:rsidR="00705AF7" w:rsidRDefault="00705AF7" w:rsidP="00705AF7"/>
    <w:p w14:paraId="2ADF3A97" w14:textId="77777777" w:rsidR="00573677" w:rsidRDefault="00573677" w:rsidP="00705AF7"/>
    <w:p w14:paraId="50D78786" w14:textId="77777777" w:rsidR="00573677" w:rsidRDefault="00573677">
      <w:r>
        <w:rPr>
          <w:bCs/>
        </w:rPr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"/>
        <w:gridCol w:w="1731"/>
        <w:gridCol w:w="991"/>
        <w:gridCol w:w="77"/>
        <w:gridCol w:w="1056"/>
        <w:gridCol w:w="964"/>
        <w:gridCol w:w="169"/>
        <w:gridCol w:w="862"/>
        <w:gridCol w:w="413"/>
        <w:gridCol w:w="108"/>
        <w:gridCol w:w="1167"/>
        <w:gridCol w:w="1110"/>
      </w:tblGrid>
      <w:tr w:rsidR="00485A0F" w:rsidRPr="005B1D1D" w14:paraId="3B726D16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70342" w14:textId="77777777" w:rsidR="00485A0F" w:rsidRDefault="00485A0F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5" w:name="_Toc20131082"/>
            <w:r w:rsidRPr="00485A0F">
              <w:rPr>
                <w:color w:val="FFFFFF" w:themeColor="background1"/>
              </w:rPr>
              <w:t>4.</w:t>
            </w:r>
            <w:r>
              <w:rPr>
                <w:color w:val="FFFFFF" w:themeColor="background1"/>
              </w:rPr>
              <w:t xml:space="preserve"> </w:t>
            </w:r>
            <w:r w:rsidRPr="00485A0F">
              <w:rPr>
                <w:color w:val="FFFFFF" w:themeColor="background1"/>
              </w:rPr>
              <w:t>Dumping i sjø eller vassdrag</w:t>
            </w:r>
            <w:bookmarkEnd w:id="5"/>
          </w:p>
          <w:p w14:paraId="2BC4E42D" w14:textId="77777777" w:rsidR="005B1D1D" w:rsidRPr="005B1D1D" w:rsidRDefault="005B1D1D" w:rsidP="005B1D1D"/>
        </w:tc>
      </w:tr>
      <w:tr w:rsidR="009812CE" w:rsidRPr="00705AF7" w14:paraId="2BD27AA9" w14:textId="77777777" w:rsidTr="00434165">
        <w:trPr>
          <w:trHeight w:val="39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FBD8F" w14:textId="77777777" w:rsidR="009812CE" w:rsidRPr="00705AF7" w:rsidRDefault="009812CE" w:rsidP="00500DDB">
            <w:pPr>
              <w:rPr>
                <w:b/>
              </w:rPr>
            </w:pPr>
            <w:r>
              <w:rPr>
                <w:b/>
              </w:rPr>
              <w:t>4</w:t>
            </w:r>
            <w:r w:rsidRPr="00705AF7">
              <w:rPr>
                <w:b/>
              </w:rPr>
              <w:t>.1</w:t>
            </w:r>
          </w:p>
        </w:tc>
        <w:tc>
          <w:tcPr>
            <w:tcW w:w="5850" w:type="dxa"/>
            <w:gridSpan w:val="7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7E540" w14:textId="77777777" w:rsidR="009812CE" w:rsidRPr="00705AF7" w:rsidRDefault="009812CE" w:rsidP="00500DDB">
            <w:r w:rsidRPr="00705AF7">
              <w:rPr>
                <w:b/>
              </w:rPr>
              <w:t xml:space="preserve">Navn på lokalitet for </w:t>
            </w:r>
            <w:r w:rsidR="006334A0">
              <w:rPr>
                <w:b/>
              </w:rPr>
              <w:t>dumping</w:t>
            </w:r>
            <w:r w:rsidRPr="00705AF7">
              <w:rPr>
                <w:b/>
              </w:rPr>
              <w:t>:</w:t>
            </w:r>
            <w:r w:rsidRPr="00705AF7">
              <w:t xml:space="preserve"> (stedsanvisning)</w:t>
            </w:r>
          </w:p>
          <w:sdt>
            <w:sdtPr>
              <w:id w:val="1034928595"/>
              <w:placeholder>
                <w:docPart w:val="2E796FE0D47B458F9D65C20502FDC395"/>
              </w:placeholder>
              <w:showingPlcHdr/>
            </w:sdtPr>
            <w:sdtEndPr/>
            <w:sdtContent>
              <w:p w14:paraId="77129AF8" w14:textId="77777777" w:rsidR="009812CE" w:rsidRPr="00705AF7" w:rsidRDefault="009812CE" w:rsidP="00500DD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798" w:type="dxa"/>
            <w:gridSpan w:val="4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00A51" w14:textId="77777777" w:rsidR="009812CE" w:rsidRPr="00705AF7" w:rsidRDefault="009812CE" w:rsidP="00500DDB">
            <w:r w:rsidRPr="00705AF7">
              <w:t xml:space="preserve">Gårdsnr./bruksnr. </w:t>
            </w:r>
          </w:p>
          <w:sdt>
            <w:sdtPr>
              <w:id w:val="770204196"/>
              <w:placeholder>
                <w:docPart w:val="BE119DB3D4554E77A5E81F5AAF429F81"/>
              </w:placeholder>
              <w:showingPlcHdr/>
            </w:sdtPr>
            <w:sdtEndPr/>
            <w:sdtContent>
              <w:p w14:paraId="0B288066" w14:textId="77777777" w:rsidR="009812CE" w:rsidRPr="00705AF7" w:rsidRDefault="009812CE" w:rsidP="00500DDB">
                <w:r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9812CE" w:rsidRPr="00705AF7" w14:paraId="0691A995" w14:textId="77777777" w:rsidTr="00434165">
        <w:trPr>
          <w:trHeight w:val="16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86250" w14:textId="77777777" w:rsidR="009812CE" w:rsidRPr="00705AF7" w:rsidRDefault="009812CE" w:rsidP="00500DDB"/>
        </w:tc>
        <w:tc>
          <w:tcPr>
            <w:tcW w:w="8648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06463" w14:textId="77777777" w:rsidR="009812CE" w:rsidRPr="00705AF7" w:rsidRDefault="009812CE" w:rsidP="00500DDB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1348995468"/>
              <w:placeholder>
                <w:docPart w:val="85C6D8BDAF5D4CE599429454F1D48267"/>
              </w:placeholder>
              <w:showingPlcHdr/>
            </w:sdtPr>
            <w:sdtEndPr/>
            <w:sdtContent>
              <w:p w14:paraId="54381530" w14:textId="77777777" w:rsidR="009812CE" w:rsidRPr="00705AF7" w:rsidRDefault="009812CE" w:rsidP="00500DDB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9812CE" w:rsidRPr="00705AF7" w14:paraId="7F543C60" w14:textId="77777777" w:rsidTr="00434165">
        <w:trPr>
          <w:trHeight w:val="19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3761F" w14:textId="77777777" w:rsidR="009812CE" w:rsidRPr="00705AF7" w:rsidRDefault="009812CE" w:rsidP="00500DDB">
            <w:pPr>
              <w:rPr>
                <w:b/>
              </w:rPr>
            </w:pPr>
            <w:r>
              <w:rPr>
                <w:b/>
              </w:rPr>
              <w:t>4</w:t>
            </w:r>
            <w:r w:rsidRPr="00705AF7">
              <w:rPr>
                <w:b/>
              </w:rPr>
              <w:t>.2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7578E" w14:textId="77777777" w:rsidR="009812CE" w:rsidRPr="00705AF7" w:rsidRDefault="009812CE" w:rsidP="00500DDB">
            <w:r w:rsidRPr="00705AF7">
              <w:rPr>
                <w:b/>
              </w:rPr>
              <w:t>Kart og stedfesting:</w:t>
            </w:r>
            <w:r w:rsidRPr="00705AF7">
              <w:t xml:space="preserve"> </w:t>
            </w:r>
          </w:p>
          <w:p w14:paraId="2166C9B1" w14:textId="77777777" w:rsidR="009812CE" w:rsidRPr="00705AF7" w:rsidRDefault="009812CE" w:rsidP="00500DDB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</w:tc>
      </w:tr>
      <w:tr w:rsidR="009812CE" w:rsidRPr="00705AF7" w14:paraId="662F8849" w14:textId="77777777" w:rsidTr="00434165">
        <w:trPr>
          <w:trHeight w:val="858"/>
        </w:trPr>
        <w:tc>
          <w:tcPr>
            <w:tcW w:w="986" w:type="dxa"/>
            <w:vMerge w:val="restart"/>
            <w:tcBorders>
              <w:left w:val="single" w:sz="4" w:space="0" w:color="00244E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D2E1A" w14:textId="77777777" w:rsidR="009812CE" w:rsidRPr="00705AF7" w:rsidRDefault="009812CE" w:rsidP="00500DDB"/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E85C4" w14:textId="77777777" w:rsidR="009812CE" w:rsidRDefault="009812CE" w:rsidP="00500DDB">
            <w:pPr>
              <w:tabs>
                <w:tab w:val="left" w:pos="2769"/>
              </w:tabs>
            </w:pPr>
            <w:r w:rsidRPr="00705AF7">
              <w:t>Oversiktskart har vedleggsnr.</w:t>
            </w:r>
            <w:r>
              <w:t>:</w:t>
            </w:r>
            <w:r>
              <w:tab/>
            </w:r>
            <w:sdt>
              <w:sdtPr>
                <w:id w:val="2129583533"/>
                <w:placeholder>
                  <w:docPart w:val="3A350A6BEB4C43B2A372AD90385590AE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4C5EA6BD" w14:textId="77777777" w:rsidR="009812CE" w:rsidRPr="00705AF7" w:rsidRDefault="009812CE" w:rsidP="00500DDB">
            <w:pPr>
              <w:tabs>
                <w:tab w:val="left" w:pos="2769"/>
              </w:tabs>
            </w:pPr>
            <w:r w:rsidRPr="00705AF7">
              <w:t>Detaljkart har vedleggsnr.</w:t>
            </w:r>
            <w:r>
              <w:t>:</w:t>
            </w:r>
            <w:r>
              <w:tab/>
            </w:r>
            <w:sdt>
              <w:sdtPr>
                <w:id w:val="-1447232447"/>
                <w:placeholder>
                  <w:docPart w:val="C699B661C718450BBBDADF58AC2FC3BE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9812CE" w:rsidRPr="00705AF7" w14:paraId="4FD4000A" w14:textId="77777777" w:rsidTr="00434165">
        <w:trPr>
          <w:trHeight w:val="390"/>
        </w:trPr>
        <w:tc>
          <w:tcPr>
            <w:tcW w:w="986" w:type="dxa"/>
            <w:vMerge/>
            <w:tcBorders>
              <w:top w:val="single" w:sz="4" w:space="0" w:color="000000"/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C3A60" w14:textId="77777777" w:rsidR="009812CE" w:rsidRPr="00705AF7" w:rsidRDefault="009812CE" w:rsidP="00500DDB"/>
        </w:tc>
        <w:tc>
          <w:tcPr>
            <w:tcW w:w="2799" w:type="dxa"/>
            <w:gridSpan w:val="3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85741" w14:textId="77777777" w:rsidR="009812CE" w:rsidRPr="00705AF7" w:rsidRDefault="009812CE" w:rsidP="00500DDB">
            <w:r w:rsidRPr="00705AF7">
              <w:t xml:space="preserve">GPS-koordinater (UTM) for </w:t>
            </w:r>
            <w:r w:rsidR="003301BF">
              <w:t>dumpe</w:t>
            </w:r>
            <w:r w:rsidRPr="00705AF7">
              <w:t>lokaliteten (midtpunkt)</w:t>
            </w:r>
          </w:p>
        </w:tc>
        <w:tc>
          <w:tcPr>
            <w:tcW w:w="2020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84569" w14:textId="77777777" w:rsidR="009812CE" w:rsidRPr="00705AF7" w:rsidRDefault="009812CE" w:rsidP="00500DDB">
            <w:r w:rsidRPr="00705AF7">
              <w:t>Sonebelte</w:t>
            </w:r>
          </w:p>
          <w:sdt>
            <w:sdtPr>
              <w:id w:val="-1488786538"/>
              <w:placeholder>
                <w:docPart w:val="347A3E5AF3F847CD99A2EB493BB28FA1"/>
              </w:placeholder>
              <w:showingPlcHdr/>
            </w:sdtPr>
            <w:sdtEndPr/>
            <w:sdtContent>
              <w:p w14:paraId="7AFB9D17" w14:textId="77777777" w:rsidR="009812CE" w:rsidRPr="00705AF7" w:rsidRDefault="009812CE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21C6744B" w14:textId="77777777" w:rsidR="009812CE" w:rsidRPr="00705AF7" w:rsidRDefault="009812CE" w:rsidP="00500DDB"/>
        </w:tc>
        <w:tc>
          <w:tcPr>
            <w:tcW w:w="1552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81B51" w14:textId="77777777" w:rsidR="009812CE" w:rsidRPr="00705AF7" w:rsidRDefault="009812CE" w:rsidP="00500DDB">
            <w:r w:rsidRPr="00705AF7">
              <w:t>Nord</w:t>
            </w:r>
          </w:p>
          <w:sdt>
            <w:sdtPr>
              <w:id w:val="1222944532"/>
              <w:placeholder>
                <w:docPart w:val="347A3E5AF3F847CD99A2EB493BB28FA1"/>
              </w:placeholder>
              <w:showingPlcHdr/>
            </w:sdtPr>
            <w:sdtEndPr/>
            <w:sdtContent>
              <w:p w14:paraId="15ECC380" w14:textId="77777777" w:rsidR="009812CE" w:rsidRPr="00705AF7" w:rsidRDefault="00A37CF7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3714CD82" w14:textId="77777777" w:rsidR="009812CE" w:rsidRPr="00705AF7" w:rsidRDefault="009812CE" w:rsidP="00500DDB"/>
        </w:tc>
        <w:tc>
          <w:tcPr>
            <w:tcW w:w="2277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CBD0F" w14:textId="77777777" w:rsidR="009812CE" w:rsidRPr="00705AF7" w:rsidRDefault="009812CE" w:rsidP="00500DDB">
            <w:pPr>
              <w:rPr>
                <w:lang w:val="de-DE"/>
              </w:rPr>
            </w:pPr>
            <w:r w:rsidRPr="00705AF7">
              <w:rPr>
                <w:lang w:val="de-DE"/>
              </w:rPr>
              <w:t>Øst</w:t>
            </w:r>
          </w:p>
          <w:sdt>
            <w:sdtPr>
              <w:id w:val="255179867"/>
              <w:placeholder>
                <w:docPart w:val="347A3E5AF3F847CD99A2EB493BB28FA1"/>
              </w:placeholder>
              <w:showingPlcHdr/>
            </w:sdtPr>
            <w:sdtEndPr/>
            <w:sdtContent>
              <w:p w14:paraId="4D8DB134" w14:textId="77777777" w:rsidR="009812CE" w:rsidRPr="00705AF7" w:rsidRDefault="00A37CF7" w:rsidP="00500DDB">
                <w:r>
                  <w:rPr>
                    <w:rStyle w:val="Plassholdertekst"/>
                  </w:rPr>
                  <w:t>Sonebelte</w:t>
                </w:r>
              </w:p>
            </w:sdtContent>
          </w:sdt>
        </w:tc>
      </w:tr>
      <w:tr w:rsidR="00705AF7" w:rsidRPr="00705AF7" w14:paraId="713BE2FA" w14:textId="77777777" w:rsidTr="00434165">
        <w:trPr>
          <w:trHeight w:val="16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26BE8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4.3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268D1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705AF7" w:rsidRPr="00705AF7" w14:paraId="7BAA8ED6" w14:textId="77777777" w:rsidTr="00434165">
        <w:trPr>
          <w:trHeight w:val="38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F94D9" w14:textId="77777777" w:rsidR="00705AF7" w:rsidRPr="00705AF7" w:rsidRDefault="00705AF7" w:rsidP="00705AF7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348803291"/>
              <w:placeholder>
                <w:docPart w:val="AFA9FD1E6895438688602ECAD585E659"/>
              </w:placeholder>
              <w:showingPlcHdr/>
            </w:sdtPr>
            <w:sdtEndPr/>
            <w:sdtContent>
              <w:p w14:paraId="367DFE68" w14:textId="77777777" w:rsidR="00705AF7" w:rsidRDefault="009812CE" w:rsidP="00705AF7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A95B0C1" w14:textId="77777777" w:rsidR="00434165" w:rsidRPr="00705AF7" w:rsidRDefault="00434165" w:rsidP="00705AF7"/>
        </w:tc>
      </w:tr>
      <w:tr w:rsidR="00705AF7" w:rsidRPr="00705AF7" w14:paraId="4D29DF85" w14:textId="77777777" w:rsidTr="00434165">
        <w:trPr>
          <w:trHeight w:val="258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6A6D2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4.4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AA287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Dumpingens omfang:</w:t>
            </w:r>
          </w:p>
        </w:tc>
      </w:tr>
      <w:tr w:rsidR="009812CE" w:rsidRPr="00705AF7" w14:paraId="56E5FA2E" w14:textId="77777777" w:rsidTr="00434165">
        <w:trPr>
          <w:trHeight w:val="1712"/>
        </w:trPr>
        <w:tc>
          <w:tcPr>
            <w:tcW w:w="986" w:type="dxa"/>
            <w:vMerge w:val="restart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0E049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92ABC" w14:textId="77777777" w:rsidR="009812CE" w:rsidRPr="00705AF7" w:rsidRDefault="009812CE" w:rsidP="009812CE">
            <w:pPr>
              <w:tabs>
                <w:tab w:val="left" w:pos="5276"/>
                <w:tab w:val="right" w:pos="8435"/>
              </w:tabs>
            </w:pPr>
            <w:r w:rsidRPr="00705AF7">
              <w:t xml:space="preserve">Dybde på </w:t>
            </w:r>
            <w:r>
              <w:t>dump</w:t>
            </w:r>
            <w:r w:rsidR="003301BF">
              <w:t>e</w:t>
            </w:r>
            <w:r w:rsidRPr="00705AF7">
              <w:t xml:space="preserve">lokaliteten (maks. og min., </w:t>
            </w:r>
            <w:r w:rsidRPr="00705AF7">
              <w:rPr>
                <w:u w:val="single"/>
              </w:rPr>
              <w:t>før</w:t>
            </w:r>
            <w:r w:rsidRPr="00705AF7">
              <w:t xml:space="preserve"> </w:t>
            </w:r>
            <w:r w:rsidR="00F72380">
              <w:t>dumping</w:t>
            </w:r>
            <w:r w:rsidRPr="00705AF7">
              <w:t>)</w:t>
            </w:r>
            <w:r>
              <w:t>:</w:t>
            </w:r>
            <w:r>
              <w:tab/>
              <w:t xml:space="preserve"> </w:t>
            </w:r>
            <w:sdt>
              <w:sdtPr>
                <w:id w:val="-1379476975"/>
                <w:placeholder>
                  <w:docPart w:val="4A896EA20FEB457A82D54C36D5B05AB0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72C93C72" w14:textId="77777777" w:rsidR="009812CE" w:rsidRPr="00C605D3" w:rsidRDefault="009812CE" w:rsidP="009812CE">
            <w:pPr>
              <w:tabs>
                <w:tab w:val="left" w:pos="5276"/>
                <w:tab w:val="right" w:pos="8435"/>
              </w:tabs>
            </w:pPr>
            <w:r w:rsidRPr="00705AF7">
              <w:t xml:space="preserve">Arealet som </w:t>
            </w:r>
            <w:r w:rsidR="00F72380">
              <w:t xml:space="preserve">berøres av dumpingen </w:t>
            </w:r>
            <w:r w:rsidRPr="00705AF7">
              <w:rPr>
                <w:i/>
              </w:rPr>
              <w:t>(</w:t>
            </w:r>
            <w:r w:rsidRPr="00C605D3">
              <w:t>merk på kart):</w:t>
            </w:r>
            <w:r w:rsidRPr="00C605D3">
              <w:tab/>
            </w:r>
            <w:r w:rsidRPr="00C605D3">
              <w:tab/>
            </w:r>
            <w:sdt>
              <w:sdtPr>
                <w:id w:val="1459836438"/>
                <w:placeholder>
                  <w:docPart w:val="F37851C3AAB34293BDFFA1806747E874"/>
                </w:placeholder>
                <w:showingPlcHdr/>
              </w:sdtPr>
              <w:sdtEndPr/>
              <w:sdtContent>
                <w:r w:rsidRPr="00C605D3">
                  <w:rPr>
                    <w:rStyle w:val="Plassholdertekst"/>
                  </w:rPr>
                  <w:t xml:space="preserve">antall m²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2D20CC90" w14:textId="77777777" w:rsidR="00F72380" w:rsidRPr="00705AF7" w:rsidRDefault="00F72380" w:rsidP="00F72380">
            <w:pPr>
              <w:tabs>
                <w:tab w:val="left" w:pos="5276"/>
                <w:tab w:val="right" w:pos="8435"/>
              </w:tabs>
            </w:pPr>
            <w:r>
              <w:t>Dybde etter dumping:</w:t>
            </w:r>
            <w:r>
              <w:tab/>
            </w:r>
            <w:r>
              <w:tab/>
            </w:r>
            <w:sdt>
              <w:sdtPr>
                <w:id w:val="835959706"/>
                <w:placeholder>
                  <w:docPart w:val="45A2ADAEFB0F4C11935D1711B6A7BF50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5E54808F" w14:textId="77777777" w:rsidR="009812CE" w:rsidRDefault="009812CE" w:rsidP="009812CE">
            <w:pPr>
              <w:tabs>
                <w:tab w:val="left" w:pos="5276"/>
                <w:tab w:val="right" w:pos="8435"/>
              </w:tabs>
              <w:rPr>
                <w:vertAlign w:val="superscript"/>
              </w:rPr>
            </w:pPr>
            <w:r w:rsidRPr="00705AF7">
              <w:t xml:space="preserve">Volum sedimenter som skal </w:t>
            </w:r>
            <w:r w:rsidR="00F72380">
              <w:t>dumpes</w:t>
            </w:r>
            <w:r>
              <w:t xml:space="preserve">: </w:t>
            </w:r>
            <w:r>
              <w:tab/>
            </w:r>
            <w:r>
              <w:tab/>
            </w:r>
            <w:sdt>
              <w:sdtPr>
                <w:id w:val="-389725833"/>
                <w:placeholder>
                  <w:docPart w:val="99F140597B0C405BB29312133EA7F591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m³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  <w:p w14:paraId="6AD4DC64" w14:textId="77777777" w:rsidR="006334A0" w:rsidRDefault="006334A0" w:rsidP="009812CE">
            <w:pPr>
              <w:tabs>
                <w:tab w:val="left" w:pos="5276"/>
                <w:tab w:val="right" w:pos="8435"/>
              </w:tabs>
            </w:pPr>
            <w:r>
              <w:t xml:space="preserve">Mengde tørrstoff i </w:t>
            </w:r>
            <w:r w:rsidRPr="00705AF7">
              <w:t xml:space="preserve">sedimenter som skal </w:t>
            </w:r>
            <w:r>
              <w:t xml:space="preserve">dumpes: </w:t>
            </w:r>
            <w:r>
              <w:tab/>
            </w:r>
            <w:r>
              <w:tab/>
            </w:r>
            <w:sdt>
              <w:sdtPr>
                <w:id w:val="7809791"/>
                <w:placeholder>
                  <w:docPart w:val="0325D6F83EAC48C2932CCFB0586A67D4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tonn </w:t>
                </w:r>
              </w:sdtContent>
            </w:sdt>
            <w:r>
              <w:t>tonn</w:t>
            </w:r>
          </w:p>
          <w:p w14:paraId="0317DE7E" w14:textId="77777777" w:rsidR="00A37CF7" w:rsidRPr="00705AF7" w:rsidRDefault="00A37CF7" w:rsidP="009812CE">
            <w:pPr>
              <w:tabs>
                <w:tab w:val="left" w:pos="5276"/>
                <w:tab w:val="right" w:pos="8435"/>
              </w:tabs>
            </w:pPr>
            <w:r>
              <w:t>Vanninnhold i sedimenter som skal dumpes:</w:t>
            </w:r>
            <w:r w:rsidR="005A2A4F">
              <w:t xml:space="preserve"> </w:t>
            </w:r>
            <w:r>
              <w:tab/>
            </w:r>
            <w:r>
              <w:tab/>
            </w:r>
            <w:sdt>
              <w:sdtPr>
                <w:id w:val="-381788726"/>
                <w:placeholder>
                  <w:docPart w:val="916F3076A3B948439B5206721EE89C22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antall prosent</w:t>
                </w:r>
              </w:sdtContent>
            </w:sdt>
            <w:r>
              <w:t xml:space="preserve"> prosent</w:t>
            </w:r>
          </w:p>
          <w:p w14:paraId="45BF4C7C" w14:textId="77777777" w:rsidR="009812CE" w:rsidRPr="00705AF7" w:rsidRDefault="009812CE" w:rsidP="005A2A4F">
            <w:pPr>
              <w:tabs>
                <w:tab w:val="left" w:pos="5276"/>
                <w:tab w:val="right" w:pos="8435"/>
              </w:tabs>
            </w:pPr>
          </w:p>
        </w:tc>
      </w:tr>
      <w:tr w:rsidR="009812CE" w:rsidRPr="00705AF7" w14:paraId="3D3CE940" w14:textId="77777777" w:rsidTr="00434165">
        <w:tc>
          <w:tcPr>
            <w:tcW w:w="986" w:type="dxa"/>
            <w:vMerge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B8BFB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EAC8" w14:textId="77777777" w:rsidR="009812CE" w:rsidRPr="00705AF7" w:rsidRDefault="009812CE" w:rsidP="009812CE">
            <w:r w:rsidRPr="00705AF7">
              <w:rPr>
                <w:b/>
              </w:rPr>
              <w:t xml:space="preserve">Beskriv type materiale som skal dumpes: </w:t>
            </w:r>
            <w:r w:rsidRPr="00705AF7">
              <w:rPr>
                <w:i/>
              </w:rPr>
              <w:t>(mudremasser, løsmasser, stein, el.)</w:t>
            </w:r>
            <w:r w:rsidRPr="00705AF7">
              <w:rPr>
                <w:b/>
              </w:rPr>
              <w:t xml:space="preserve"> </w:t>
            </w:r>
          </w:p>
        </w:tc>
      </w:tr>
      <w:tr w:rsidR="009812CE" w:rsidRPr="00705AF7" w14:paraId="7BE5EC97" w14:textId="77777777" w:rsidTr="00434165">
        <w:trPr>
          <w:trHeight w:val="456"/>
        </w:trPr>
        <w:tc>
          <w:tcPr>
            <w:tcW w:w="986" w:type="dxa"/>
            <w:vMerge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D19FC" w14:textId="77777777" w:rsidR="009812CE" w:rsidRPr="00705AF7" w:rsidRDefault="009812CE" w:rsidP="009812CE"/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962104880"/>
              <w:placeholder>
                <w:docPart w:val="14F46C414561456E930621FBBB000DAB"/>
              </w:placeholder>
              <w:showingPlcHdr/>
            </w:sdtPr>
            <w:sdtEndPr/>
            <w:sdtContent>
              <w:p w14:paraId="2B6ABB4E" w14:textId="77777777" w:rsidR="009812CE" w:rsidRDefault="00F72380" w:rsidP="00F72380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8A0623F" w14:textId="77777777" w:rsidR="00434165" w:rsidRPr="00705AF7" w:rsidRDefault="00434165" w:rsidP="00F72380"/>
        </w:tc>
      </w:tr>
      <w:tr w:rsidR="009812CE" w:rsidRPr="00705AF7" w14:paraId="5089A02F" w14:textId="77777777" w:rsidTr="00434165">
        <w:trPr>
          <w:trHeight w:val="21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257A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4.5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9E382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Dumpemetode: </w:t>
            </w:r>
          </w:p>
          <w:p w14:paraId="73F9C864" w14:textId="77777777" w:rsidR="009812CE" w:rsidRPr="00705AF7" w:rsidRDefault="009812CE" w:rsidP="009812CE">
            <w:r w:rsidRPr="00705AF7">
              <w:rPr>
                <w:i/>
              </w:rPr>
              <w:t>Gi en kort beskrivelse med begrunnelse (splittlekter, skuff, pumping e.l.).</w:t>
            </w:r>
          </w:p>
        </w:tc>
      </w:tr>
      <w:tr w:rsidR="009812CE" w:rsidRPr="00705AF7" w14:paraId="59C1DE87" w14:textId="77777777" w:rsidTr="00434165">
        <w:trPr>
          <w:trHeight w:val="472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30EA7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189957581"/>
              <w:placeholder>
                <w:docPart w:val="D04780617B3E4DDE998C7FC4ED6D98AF"/>
              </w:placeholder>
              <w:showingPlcHdr/>
            </w:sdtPr>
            <w:sdtEndPr/>
            <w:sdtContent>
              <w:p w14:paraId="1DE605DF" w14:textId="7777777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C7BF064" w14:textId="77777777" w:rsidR="00434165" w:rsidRPr="00705AF7" w:rsidRDefault="00434165" w:rsidP="009812CE"/>
        </w:tc>
      </w:tr>
      <w:tr w:rsidR="009812CE" w:rsidRPr="00705AF7" w14:paraId="28B99A9B" w14:textId="77777777" w:rsidTr="00434165">
        <w:trPr>
          <w:trHeight w:val="186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2D5B4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4.6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D537A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7488372C" w14:textId="77777777" w:rsidR="009812CE" w:rsidRPr="00705AF7" w:rsidRDefault="009812CE" w:rsidP="009812CE">
            <w:r w:rsidRPr="00705AF7">
              <w:rPr>
                <w:i/>
              </w:rPr>
              <w:t>Angi et tidsintervall for når tiltaket planlegges gjennomført (måned og år). Beregnet varighet.</w:t>
            </w:r>
          </w:p>
        </w:tc>
      </w:tr>
      <w:tr w:rsidR="009812CE" w:rsidRPr="00705AF7" w14:paraId="1EDF7291" w14:textId="77777777" w:rsidTr="00434165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CFD74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18372050"/>
              <w:placeholder>
                <w:docPart w:val="867614E03F5141DEA699BC1EDBB200D8"/>
              </w:placeholder>
              <w:showingPlcHdr/>
            </w:sdtPr>
            <w:sdtEndPr/>
            <w:sdtContent>
              <w:p w14:paraId="3744407B" w14:textId="7777777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06A738B" w14:textId="77777777" w:rsidR="00434165" w:rsidRPr="00705AF7" w:rsidRDefault="00434165" w:rsidP="009812CE"/>
        </w:tc>
      </w:tr>
      <w:tr w:rsidR="009812CE" w:rsidRPr="00705AF7" w14:paraId="2C131216" w14:textId="77777777" w:rsidTr="00990292">
        <w:trPr>
          <w:trHeight w:val="476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ADAB2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4DD71" w14:textId="77777777" w:rsidR="00434165" w:rsidRDefault="00434165" w:rsidP="009812CE">
            <w:pPr>
              <w:rPr>
                <w:b/>
              </w:rPr>
            </w:pPr>
          </w:p>
          <w:p w14:paraId="48101EC7" w14:textId="77777777" w:rsidR="009812CE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Beskrivelse av dumpelokaliteten med hensyn til fare for forurensning:</w:t>
            </w:r>
          </w:p>
          <w:p w14:paraId="2D799342" w14:textId="77777777" w:rsidR="00434165" w:rsidRPr="00705AF7" w:rsidRDefault="00434165" w:rsidP="009812CE">
            <w:pPr>
              <w:rPr>
                <w:b/>
              </w:rPr>
            </w:pPr>
          </w:p>
        </w:tc>
      </w:tr>
      <w:tr w:rsidR="009812CE" w:rsidRPr="00705AF7" w14:paraId="130CE912" w14:textId="77777777" w:rsidTr="00990292">
        <w:trPr>
          <w:trHeight w:val="380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997ED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4.7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6594E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Sedimentenes finstoffinnhold (basert på korngraderingsanalyser av sedimentene):</w:t>
            </w:r>
          </w:p>
        </w:tc>
      </w:tr>
      <w:tr w:rsidR="00F72380" w:rsidRPr="00705AF7" w14:paraId="3A02D973" w14:textId="77777777" w:rsidTr="00101DAD">
        <w:trPr>
          <w:trHeight w:val="269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60205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1731" w:type="dxa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879A6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991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F8448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1133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2BA16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1133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9C89D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1275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21B29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275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8AB7E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110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7D212" w14:textId="77777777" w:rsidR="00F72380" w:rsidRPr="00705AF7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Annet</w:t>
            </w:r>
          </w:p>
        </w:tc>
      </w:tr>
      <w:tr w:rsidR="00F72380" w:rsidRPr="00705AF7" w14:paraId="55F353AD" w14:textId="77777777" w:rsidTr="00101DAD">
        <w:trPr>
          <w:trHeight w:val="38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CF39C" w14:textId="77777777" w:rsidR="00F72380" w:rsidRPr="00705AF7" w:rsidRDefault="00F72380" w:rsidP="00F72380">
            <w:pPr>
              <w:rPr>
                <w:b/>
              </w:rPr>
            </w:pPr>
          </w:p>
        </w:tc>
        <w:tc>
          <w:tcPr>
            <w:tcW w:w="1731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A718C" w14:textId="77777777" w:rsidR="00F72380" w:rsidRPr="00705AF7" w:rsidRDefault="00F72380" w:rsidP="00F72380">
            <w:pPr>
              <w:rPr>
                <w:b/>
              </w:rPr>
            </w:pPr>
            <w:r w:rsidRPr="00705AF7">
              <w:rPr>
                <w:b/>
              </w:rPr>
              <w:t>Angi korn-fordeling i %</w:t>
            </w:r>
          </w:p>
        </w:tc>
        <w:sdt>
          <w:sdtPr>
            <w:id w:val="18592260"/>
            <w:placeholder>
              <w:docPart w:val="5AC2038398CD4361805AC6820D6AEF13"/>
            </w:placeholder>
          </w:sdtPr>
          <w:sdtEndPr/>
          <w:sdtContent>
            <w:tc>
              <w:tcPr>
                <w:tcW w:w="991" w:type="dxa"/>
                <w:tcBorders>
                  <w:top w:val="single" w:sz="4" w:space="0" w:color="00244E"/>
                  <w:left w:val="single" w:sz="4" w:space="0" w:color="00244E"/>
                  <w:bottom w:val="single" w:sz="4" w:space="0" w:color="00244E"/>
                  <w:right w:val="single" w:sz="4" w:space="0" w:color="00244E"/>
                </w:tcBorders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74E30BCE" w14:textId="77777777" w:rsidR="00F72380" w:rsidRPr="00F72380" w:rsidRDefault="00F72380" w:rsidP="00F72380">
                <w:r w:rsidRPr="00F72380">
                  <w:t>Stein</w:t>
                </w:r>
              </w:p>
            </w:tc>
          </w:sdtContent>
        </w:sdt>
        <w:tc>
          <w:tcPr>
            <w:tcW w:w="1133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313558395"/>
              <w:placeholder>
                <w:docPart w:val="5AC2038398CD4361805AC6820D6AEF13"/>
              </w:placeholder>
            </w:sdtPr>
            <w:sdtEndPr/>
            <w:sdtContent>
              <w:p w14:paraId="4548D918" w14:textId="77777777" w:rsidR="00F72380" w:rsidRPr="00F72380" w:rsidRDefault="00F72380" w:rsidP="00F72380">
                <w:r w:rsidRPr="00F72380">
                  <w:t>Grus</w:t>
                </w:r>
              </w:p>
            </w:sdtContent>
          </w:sdt>
        </w:tc>
        <w:tc>
          <w:tcPr>
            <w:tcW w:w="1133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158431653"/>
              <w:placeholder>
                <w:docPart w:val="5AC2038398CD4361805AC6820D6AEF13"/>
              </w:placeholder>
            </w:sdtPr>
            <w:sdtEndPr/>
            <w:sdtContent>
              <w:p w14:paraId="16BD3FEB" w14:textId="77777777" w:rsidR="00F72380" w:rsidRPr="00F72380" w:rsidRDefault="00F72380" w:rsidP="00F72380">
                <w:r w:rsidRPr="00F72380">
                  <w:t>Leire</w:t>
                </w:r>
              </w:p>
            </w:sdtContent>
          </w:sdt>
        </w:tc>
        <w:tc>
          <w:tcPr>
            <w:tcW w:w="1275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926922028"/>
              <w:placeholder>
                <w:docPart w:val="5AC2038398CD4361805AC6820D6AEF13"/>
              </w:placeholder>
            </w:sdtPr>
            <w:sdtEndPr/>
            <w:sdtContent>
              <w:p w14:paraId="7549D7CF" w14:textId="77777777" w:rsidR="00F72380" w:rsidRPr="00F72380" w:rsidRDefault="00F72380" w:rsidP="00F72380">
                <w:r w:rsidRPr="00F72380">
                  <w:t>Silt</w:t>
                </w:r>
              </w:p>
            </w:sdtContent>
          </w:sdt>
        </w:tc>
        <w:tc>
          <w:tcPr>
            <w:tcW w:w="1275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621351042"/>
              <w:placeholder>
                <w:docPart w:val="5AC2038398CD4361805AC6820D6AEF13"/>
              </w:placeholder>
            </w:sdtPr>
            <w:sdtEndPr/>
            <w:sdtContent>
              <w:p w14:paraId="2CE91E4E" w14:textId="77777777" w:rsidR="00F72380" w:rsidRPr="00F72380" w:rsidRDefault="00F72380" w:rsidP="00F72380">
                <w:r w:rsidRPr="00F72380">
                  <w:t>Skjellsand</w:t>
                </w:r>
              </w:p>
            </w:sdtContent>
          </w:sdt>
        </w:tc>
        <w:tc>
          <w:tcPr>
            <w:tcW w:w="1110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811162257"/>
              <w:placeholder>
                <w:docPart w:val="5AC2038398CD4361805AC6820D6AEF13"/>
              </w:placeholder>
            </w:sdtPr>
            <w:sdtEndPr/>
            <w:sdtContent>
              <w:p w14:paraId="063C64CA" w14:textId="77777777" w:rsidR="00F72380" w:rsidRPr="00F72380" w:rsidRDefault="00F72380" w:rsidP="00F72380">
                <w:r w:rsidRPr="00F72380">
                  <w:t>Annet</w:t>
                </w:r>
              </w:p>
            </w:sdtContent>
          </w:sdt>
        </w:tc>
      </w:tr>
      <w:tr w:rsidR="009812CE" w:rsidRPr="00705AF7" w14:paraId="6D6E1E59" w14:textId="77777777" w:rsidTr="00990292">
        <w:trPr>
          <w:trHeight w:val="40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DF9D3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5F5A9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Eventuell nærmere beskrivelse:</w:t>
            </w:r>
          </w:p>
        </w:tc>
      </w:tr>
      <w:tr w:rsidR="009812CE" w:rsidRPr="00705AF7" w14:paraId="30BCAB63" w14:textId="77777777" w:rsidTr="00990292">
        <w:trPr>
          <w:trHeight w:val="428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F20E3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14471138"/>
              <w:placeholder>
                <w:docPart w:val="3B4C52F2597846E4B6B02EF4E13E93A7"/>
              </w:placeholder>
              <w:showingPlcHdr/>
            </w:sdtPr>
            <w:sdtEndPr/>
            <w:sdtContent>
              <w:p w14:paraId="71ED754F" w14:textId="7777777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DBA5787" w14:textId="77777777" w:rsidR="00990292" w:rsidRPr="00705AF7" w:rsidRDefault="00990292" w:rsidP="009812CE"/>
        </w:tc>
      </w:tr>
      <w:tr w:rsidR="009812CE" w:rsidRPr="00705AF7" w14:paraId="64B15A10" w14:textId="77777777" w:rsidTr="00990292">
        <w:trPr>
          <w:trHeight w:val="269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CA88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4.8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1ADE1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Strømforhold etc.:</w:t>
            </w:r>
          </w:p>
          <w:p w14:paraId="7CA86ED8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Beskriv strømforhold, bunnforhold og type sediment på dumpelokaliteten.</w:t>
            </w:r>
          </w:p>
        </w:tc>
      </w:tr>
      <w:tr w:rsidR="009812CE" w:rsidRPr="00705AF7" w14:paraId="1A349CE5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912EC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879008044"/>
              <w:placeholder>
                <w:docPart w:val="C20D4CCAADBA4CDEBEC6DD19F15408D3"/>
              </w:placeholder>
              <w:showingPlcHdr/>
            </w:sdtPr>
            <w:sdtEndPr/>
            <w:sdtContent>
              <w:p w14:paraId="5CB7ABEB" w14:textId="7777777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D4B3B75" w14:textId="77777777" w:rsidR="00990292" w:rsidRPr="00F72380" w:rsidRDefault="00990292" w:rsidP="009812CE"/>
        </w:tc>
      </w:tr>
      <w:tr w:rsidR="009812CE" w:rsidRPr="00705AF7" w14:paraId="3CE3991E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3C92B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4.9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95781" w14:textId="77777777" w:rsidR="009812CE" w:rsidRPr="00705AF7" w:rsidRDefault="009812CE" w:rsidP="009812CE">
            <w:r w:rsidRPr="00705AF7">
              <w:rPr>
                <w:b/>
              </w:rPr>
              <w:t>Aktive og/eller historiske forurensningskilder:</w:t>
            </w:r>
            <w:r w:rsidRPr="00705AF7">
              <w:t xml:space="preserve"> </w:t>
            </w:r>
          </w:p>
          <w:p w14:paraId="439EC475" w14:textId="77777777" w:rsidR="009812CE" w:rsidRPr="00705AF7" w:rsidRDefault="009812CE" w:rsidP="009812CE">
            <w:r w:rsidRPr="00705AF7">
              <w:rPr>
                <w:i/>
              </w:rPr>
              <w:t xml:space="preserve">Beskriv potensielle utslippskilder i nærområdet som f.eks. slipp, kommunalt avløp, småbåthavn, industrivirksomhet e.l. </w:t>
            </w:r>
          </w:p>
        </w:tc>
      </w:tr>
      <w:tr w:rsidR="009812CE" w:rsidRPr="00705AF7" w14:paraId="13DEAC33" w14:textId="77777777" w:rsidTr="00990292">
        <w:trPr>
          <w:trHeight w:val="422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5DADC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91562096"/>
              <w:placeholder>
                <w:docPart w:val="2E0C5E7CC9C742AF9AAC9A7CB7B0F04C"/>
              </w:placeholder>
              <w:showingPlcHdr/>
            </w:sdtPr>
            <w:sdtEndPr/>
            <w:sdtContent>
              <w:p w14:paraId="7E59DDEB" w14:textId="77777777" w:rsidR="009812CE" w:rsidRDefault="00F72380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8A382D3" w14:textId="77777777" w:rsidR="00990292" w:rsidRPr="00705AF7" w:rsidRDefault="00990292" w:rsidP="009812CE"/>
        </w:tc>
      </w:tr>
      <w:tr w:rsidR="009812CE" w:rsidRPr="00705AF7" w14:paraId="25C8D708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0E84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4.10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CF8FD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</w:t>
            </w:r>
          </w:p>
        </w:tc>
      </w:tr>
      <w:tr w:rsidR="009812CE" w:rsidRPr="00705AF7" w14:paraId="6FA13443" w14:textId="77777777" w:rsidTr="00990292">
        <w:trPr>
          <w:trHeight w:val="195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E0E92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1C783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dumping må vurderes i hvert enkelt tilfelle. Antall prøvepunkter må sees i sammenheng med dumpeområdets størrelse og lokalisering med hensyn til mulige forurensningskilder. Kravene til miljøundersøkelser i forbindelse med dumping er beskrevet i Miljødirektoratets veileder M-350/2015 og retningslinjer for sjødeponier TA 2624/2010.</w:t>
            </w:r>
          </w:p>
          <w:p w14:paraId="4E3FC993" w14:textId="77777777" w:rsidR="009812CE" w:rsidRPr="00705AF7" w:rsidRDefault="009812CE" w:rsidP="009812CE">
            <w:pPr>
              <w:rPr>
                <w:i/>
              </w:rPr>
            </w:pPr>
          </w:p>
          <w:p w14:paraId="0024F635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massenes forurensningstilstand.  </w:t>
            </w:r>
          </w:p>
          <w:p w14:paraId="2505EEA7" w14:textId="77777777" w:rsidR="009812CE" w:rsidRPr="00705AF7" w:rsidRDefault="009812CE" w:rsidP="009812CE">
            <w:pPr>
              <w:rPr>
                <w:i/>
              </w:rPr>
            </w:pPr>
          </w:p>
        </w:tc>
      </w:tr>
      <w:tr w:rsidR="00F72380" w:rsidRPr="00705AF7" w14:paraId="46A69A5A" w14:textId="77777777" w:rsidTr="00990292">
        <w:trPr>
          <w:trHeight w:val="195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EF464" w14:textId="77777777" w:rsidR="00F72380" w:rsidRPr="00705AF7" w:rsidRDefault="00F72380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25228" w14:textId="77777777" w:rsidR="00F72380" w:rsidRPr="00F72380" w:rsidRDefault="00F72380" w:rsidP="009812CE">
            <w:pPr>
              <w:rPr>
                <w:b/>
              </w:rPr>
            </w:pPr>
            <w:r w:rsidRPr="00705AF7">
              <w:rPr>
                <w:b/>
              </w:rPr>
              <w:t>Antall prøvestasjoner på lokaliteten:</w:t>
            </w: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900131150"/>
                <w:placeholder>
                  <w:docPart w:val="5AC2038398CD4361805AC6820D6AEF13"/>
                </w:placeholder>
                <w15:color w:val="C0C0C0"/>
              </w:sdtPr>
              <w:sdtEndPr>
                <w:rPr>
                  <w:b w:val="0"/>
                </w:rPr>
              </w:sdtEndPr>
              <w:sdtContent>
                <w:r w:rsidRPr="00F72380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r w:rsidRPr="00705AF7">
              <w:rPr>
                <w:b/>
              </w:rPr>
              <w:t xml:space="preserve">stk </w:t>
            </w:r>
            <w:r w:rsidRPr="00705AF7">
              <w:rPr>
                <w:i/>
              </w:rPr>
              <w:t>(skal merkes på vedlagt kart)</w:t>
            </w:r>
          </w:p>
        </w:tc>
      </w:tr>
      <w:tr w:rsidR="009812CE" w:rsidRPr="00705AF7" w14:paraId="4DB019C3" w14:textId="77777777" w:rsidTr="00990292">
        <w:trPr>
          <w:trHeight w:val="148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C5607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CEA2A" w14:textId="77777777" w:rsidR="009812CE" w:rsidRPr="00705AF7" w:rsidRDefault="009812CE" w:rsidP="009812CE">
            <w:pPr>
              <w:rPr>
                <w:b/>
              </w:rPr>
            </w:pPr>
          </w:p>
        </w:tc>
      </w:tr>
      <w:tr w:rsidR="009812CE" w:rsidRPr="00705AF7" w14:paraId="7BCA0C44" w14:textId="77777777" w:rsidTr="00990292">
        <w:trPr>
          <w:trHeight w:val="176"/>
        </w:trPr>
        <w:tc>
          <w:tcPr>
            <w:tcW w:w="986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91E3C" w14:textId="77777777" w:rsidR="009812CE" w:rsidRPr="00705AF7" w:rsidRDefault="009812CE" w:rsidP="009812CE">
            <w:pPr>
              <w:rPr>
                <w:b/>
              </w:rPr>
            </w:pP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9E02D" w14:textId="77777777" w:rsidR="009812CE" w:rsidRPr="00705AF7" w:rsidRDefault="009812CE" w:rsidP="009812CE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</w:p>
        </w:tc>
      </w:tr>
      <w:tr w:rsidR="009812CE" w:rsidRPr="00705AF7" w14:paraId="5E01888E" w14:textId="77777777" w:rsidTr="00990292">
        <w:trPr>
          <w:trHeight w:val="34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57874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907620113"/>
              <w:placeholder>
                <w:docPart w:val="3A5CC5572BDE4A03AC18B3E121612D9B"/>
              </w:placeholder>
              <w:showingPlcHdr/>
            </w:sdtPr>
            <w:sdtEndPr/>
            <w:sdtContent>
              <w:p w14:paraId="312AB569" w14:textId="77777777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E7E4A9F" w14:textId="77777777" w:rsidR="00990292" w:rsidRPr="00103E5E" w:rsidRDefault="00990292" w:rsidP="009812CE"/>
        </w:tc>
      </w:tr>
      <w:tr w:rsidR="009812CE" w:rsidRPr="00705AF7" w14:paraId="41954CAF" w14:textId="77777777" w:rsidTr="00990292">
        <w:trPr>
          <w:trHeight w:val="195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0A4C5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4.11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E1D10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Forurensningstilstand på lokaliteten: </w:t>
            </w:r>
          </w:p>
          <w:p w14:paraId="424DE69F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 xml:space="preserve">Gi en oppsummering av eventuell miljøundersøkelse på lokaliteten. </w:t>
            </w:r>
          </w:p>
        </w:tc>
      </w:tr>
      <w:tr w:rsidR="009812CE" w:rsidRPr="00705AF7" w14:paraId="4DA4BD8E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BB722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184201077"/>
              <w:placeholder>
                <w:docPart w:val="D4A87F55356448DCB0DE79A2CFD165AE"/>
              </w:placeholder>
              <w:showingPlcHdr/>
            </w:sdtPr>
            <w:sdtEndPr/>
            <w:sdtContent>
              <w:p w14:paraId="319D59DC" w14:textId="77777777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C8D23D6" w14:textId="77777777" w:rsidR="00990292" w:rsidRPr="00705AF7" w:rsidRDefault="00990292" w:rsidP="009812CE"/>
        </w:tc>
      </w:tr>
      <w:tr w:rsidR="009812CE" w:rsidRPr="00705AF7" w14:paraId="2BC22A63" w14:textId="77777777" w:rsidTr="00990292">
        <w:trPr>
          <w:trHeight w:val="53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8D152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4.12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2FD60" w14:textId="77777777" w:rsidR="009812CE" w:rsidRPr="00705AF7" w:rsidRDefault="009812CE" w:rsidP="009812CE">
            <w:r w:rsidRPr="00705AF7">
              <w:rPr>
                <w:b/>
              </w:rPr>
              <w:t xml:space="preserve">Risikovurdering: </w:t>
            </w:r>
          </w:p>
          <w:p w14:paraId="07CF0367" w14:textId="77777777" w:rsidR="009812CE" w:rsidRPr="00705AF7" w:rsidRDefault="009812CE" w:rsidP="009812CE">
            <w:r w:rsidRPr="00705AF7">
              <w:rPr>
                <w:i/>
              </w:rPr>
              <w:t>Gi en vurdering av risiko for at dumpingen vil bidra til å spre forurensning eller være til annen ulempe for miljøet.</w:t>
            </w:r>
          </w:p>
        </w:tc>
      </w:tr>
      <w:tr w:rsidR="009812CE" w:rsidRPr="00705AF7" w14:paraId="4A429046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0D2A2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89092022"/>
              <w:placeholder>
                <w:docPart w:val="D06F2F437E3346D7945ECD1552B25906"/>
              </w:placeholder>
              <w:showingPlcHdr/>
            </w:sdtPr>
            <w:sdtEndPr/>
            <w:sdtContent>
              <w:p w14:paraId="15FD734F" w14:textId="77777777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373D6B1A" w14:textId="77777777" w:rsidR="00990292" w:rsidRPr="00705AF7" w:rsidRDefault="00990292" w:rsidP="009812CE"/>
        </w:tc>
      </w:tr>
      <w:tr w:rsidR="009812CE" w:rsidRPr="00705AF7" w14:paraId="7C8F5508" w14:textId="77777777" w:rsidTr="00990292">
        <w:trPr>
          <w:trHeight w:val="282"/>
        </w:trPr>
        <w:tc>
          <w:tcPr>
            <w:tcW w:w="986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5A05F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>4.13</w:t>
            </w:r>
          </w:p>
        </w:tc>
        <w:tc>
          <w:tcPr>
            <w:tcW w:w="8648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65FA3" w14:textId="77777777" w:rsidR="009812CE" w:rsidRPr="00705AF7" w:rsidRDefault="009812CE" w:rsidP="009812CE">
            <w:pPr>
              <w:rPr>
                <w:b/>
              </w:rPr>
            </w:pPr>
            <w:r w:rsidRPr="00705AF7">
              <w:rPr>
                <w:b/>
              </w:rPr>
              <w:t xml:space="preserve">Avbøtende tiltak: </w:t>
            </w:r>
          </w:p>
          <w:p w14:paraId="4E8FC542" w14:textId="77777777" w:rsidR="009812CE" w:rsidRPr="00705AF7" w:rsidRDefault="009812CE" w:rsidP="009812CE">
            <w:pPr>
              <w:rPr>
                <w:i/>
              </w:rPr>
            </w:pPr>
            <w:r w:rsidRPr="00705AF7">
              <w:rPr>
                <w:i/>
              </w:rPr>
              <w:t>Beskriv planlagte tiltak for å hindre/redusere partikkelspredning, med begrunnelse.</w:t>
            </w:r>
          </w:p>
        </w:tc>
      </w:tr>
      <w:tr w:rsidR="009812CE" w:rsidRPr="00705AF7" w14:paraId="6915FBD8" w14:textId="77777777" w:rsidTr="00990292">
        <w:trPr>
          <w:trHeight w:val="390"/>
        </w:trPr>
        <w:tc>
          <w:tcPr>
            <w:tcW w:w="986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E0EDE" w14:textId="77777777" w:rsidR="009812CE" w:rsidRPr="00705AF7" w:rsidRDefault="009812CE" w:rsidP="009812CE">
            <w:r w:rsidRPr="00705AF7">
              <w:t>SVAR:</w:t>
            </w:r>
          </w:p>
        </w:tc>
        <w:tc>
          <w:tcPr>
            <w:tcW w:w="8648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382709433"/>
              <w:placeholder>
                <w:docPart w:val="FA95CE67913E437F9DA321AFC7B7932F"/>
              </w:placeholder>
              <w:showingPlcHdr/>
            </w:sdtPr>
            <w:sdtEndPr/>
            <w:sdtContent>
              <w:p w14:paraId="134D10F9" w14:textId="77777777" w:rsidR="009812CE" w:rsidRDefault="00103E5E" w:rsidP="009812CE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0E90EE63" w14:textId="77777777" w:rsidR="00990292" w:rsidRPr="00705AF7" w:rsidRDefault="00990292" w:rsidP="009812CE"/>
        </w:tc>
      </w:tr>
    </w:tbl>
    <w:p w14:paraId="0B6B69EF" w14:textId="77777777" w:rsidR="00705AF7" w:rsidRDefault="00705AF7" w:rsidP="00705AF7"/>
    <w:p w14:paraId="32CBAED9" w14:textId="77777777" w:rsidR="00573677" w:rsidRDefault="00573677">
      <w:r>
        <w:rPr>
          <w:bCs/>
        </w:rPr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994"/>
        <w:gridCol w:w="671"/>
        <w:gridCol w:w="268"/>
        <w:gridCol w:w="939"/>
        <w:gridCol w:w="523"/>
        <w:gridCol w:w="416"/>
        <w:gridCol w:w="939"/>
        <w:gridCol w:w="311"/>
        <w:gridCol w:w="483"/>
        <w:gridCol w:w="523"/>
        <w:gridCol w:w="1438"/>
      </w:tblGrid>
      <w:tr w:rsidR="00A56079" w:rsidRPr="005B1D1D" w14:paraId="0AF1E11D" w14:textId="77777777" w:rsidTr="00747FFE">
        <w:trPr>
          <w:trHeight w:val="432"/>
          <w:tblHeader/>
        </w:trPr>
        <w:tc>
          <w:tcPr>
            <w:tcW w:w="9634" w:type="dxa"/>
            <w:gridSpan w:val="12"/>
            <w:tcBorders>
              <w:top w:val="single" w:sz="4" w:space="0" w:color="00244E"/>
              <w:left w:val="single" w:sz="4" w:space="0" w:color="00244E"/>
              <w:bottom w:val="single" w:sz="4" w:space="0" w:color="000000"/>
              <w:right w:val="single" w:sz="4" w:space="0" w:color="00244E"/>
            </w:tcBorders>
            <w:shd w:val="clear" w:color="auto" w:fill="0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F7713" w14:textId="77777777" w:rsidR="00A56079" w:rsidRDefault="00A56079" w:rsidP="005B1D1D">
            <w:pPr>
              <w:pStyle w:val="Overskrift1"/>
              <w:spacing w:before="360"/>
              <w:rPr>
                <w:color w:val="FFFFFF" w:themeColor="background1"/>
              </w:rPr>
            </w:pPr>
            <w:bookmarkStart w:id="6" w:name="_Toc20131083"/>
            <w:r w:rsidRPr="00A56079">
              <w:rPr>
                <w:color w:val="FFFFFF" w:themeColor="background1"/>
              </w:rPr>
              <w:t>5.</w:t>
            </w:r>
            <w:r>
              <w:rPr>
                <w:color w:val="FFFFFF" w:themeColor="background1"/>
              </w:rPr>
              <w:t xml:space="preserve"> </w:t>
            </w:r>
            <w:r w:rsidRPr="00A56079">
              <w:rPr>
                <w:color w:val="FFFFFF" w:themeColor="background1"/>
              </w:rPr>
              <w:t>Utfylling i sjø eller vassdrag</w:t>
            </w:r>
            <w:bookmarkEnd w:id="6"/>
          </w:p>
          <w:p w14:paraId="4587EF3D" w14:textId="77777777" w:rsidR="005B1D1D" w:rsidRPr="005B1D1D" w:rsidRDefault="005B1D1D" w:rsidP="005B1D1D"/>
        </w:tc>
      </w:tr>
      <w:tr w:rsidR="007B0195" w:rsidRPr="00705AF7" w14:paraId="2C66FA7C" w14:textId="77777777" w:rsidTr="00101DAD">
        <w:trPr>
          <w:trHeight w:val="390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5C2DD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.1</w:t>
            </w:r>
          </w:p>
        </w:tc>
        <w:tc>
          <w:tcPr>
            <w:tcW w:w="6061" w:type="dxa"/>
            <w:gridSpan w:val="8"/>
            <w:tcBorders>
              <w:top w:val="single" w:sz="4" w:space="0" w:color="000000"/>
              <w:left w:val="single" w:sz="4" w:space="0" w:color="00244E"/>
              <w:bottom w:val="single" w:sz="4" w:space="0" w:color="000000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1945F" w14:textId="77777777" w:rsidR="007B0195" w:rsidRPr="00705AF7" w:rsidRDefault="007B0195" w:rsidP="007B0195">
            <w:r w:rsidRPr="00705AF7">
              <w:rPr>
                <w:b/>
              </w:rPr>
              <w:t xml:space="preserve">Navn på lokalitet for </w:t>
            </w:r>
            <w:r w:rsidR="006334A0">
              <w:rPr>
                <w:b/>
              </w:rPr>
              <w:t>utfylling</w:t>
            </w:r>
            <w:r w:rsidRPr="00705AF7">
              <w:rPr>
                <w:b/>
              </w:rPr>
              <w:t>:</w:t>
            </w:r>
            <w:r w:rsidRPr="00705AF7">
              <w:t xml:space="preserve"> (stedsanvisning)</w:t>
            </w:r>
          </w:p>
          <w:sdt>
            <w:sdtPr>
              <w:id w:val="1331944220"/>
              <w:placeholder>
                <w:docPart w:val="44B3B4A3F0174FF3AE0DB777D2FDC881"/>
              </w:placeholder>
              <w:showingPlcHdr/>
            </w:sdtPr>
            <w:sdtEndPr/>
            <w:sdtContent>
              <w:p w14:paraId="0045AC33" w14:textId="77777777" w:rsidR="007B0195" w:rsidRPr="00705AF7" w:rsidRDefault="007B0195" w:rsidP="007B0195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  <w:tc>
          <w:tcPr>
            <w:tcW w:w="2444" w:type="dxa"/>
            <w:gridSpan w:val="3"/>
            <w:tcBorders>
              <w:left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BD009" w14:textId="77777777" w:rsidR="007B0195" w:rsidRPr="00705AF7" w:rsidRDefault="007B0195" w:rsidP="007B0195">
            <w:r w:rsidRPr="00705AF7">
              <w:t xml:space="preserve">Gårdsnr./bruksnr. </w:t>
            </w:r>
          </w:p>
          <w:sdt>
            <w:sdtPr>
              <w:id w:val="643549978"/>
              <w:placeholder>
                <w:docPart w:val="53725D48D3674112A655F7FD1A2BE581"/>
              </w:placeholder>
              <w:showingPlcHdr/>
            </w:sdtPr>
            <w:sdtEndPr/>
            <w:sdtContent>
              <w:p w14:paraId="7098AE63" w14:textId="77777777" w:rsidR="007B0195" w:rsidRPr="00705AF7" w:rsidRDefault="007B0195" w:rsidP="007B0195">
                <w:r w:rsidRPr="00990292">
                  <w:rPr>
                    <w:rStyle w:val="Plassholdertekst"/>
                  </w:rPr>
                  <w:t>Gnr/bnr</w:t>
                </w:r>
              </w:p>
            </w:sdtContent>
          </w:sdt>
        </w:tc>
      </w:tr>
      <w:tr w:rsidR="007B0195" w:rsidRPr="00705AF7" w14:paraId="60404FEC" w14:textId="77777777" w:rsidTr="00101DAD">
        <w:trPr>
          <w:trHeight w:val="425"/>
        </w:trPr>
        <w:tc>
          <w:tcPr>
            <w:tcW w:w="1129" w:type="dxa"/>
            <w:tcBorders>
              <w:left w:val="single" w:sz="4" w:space="0" w:color="000000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43DE5" w14:textId="77777777" w:rsidR="007B0195" w:rsidRPr="00705AF7" w:rsidRDefault="007B0195" w:rsidP="007B0195"/>
        </w:tc>
        <w:tc>
          <w:tcPr>
            <w:tcW w:w="8505" w:type="dxa"/>
            <w:gridSpan w:val="11"/>
            <w:tcBorders>
              <w:top w:val="single" w:sz="4" w:space="0" w:color="000000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71B50" w14:textId="77777777" w:rsidR="007B0195" w:rsidRPr="00705AF7" w:rsidRDefault="007B0195" w:rsidP="007B0195">
            <w:r w:rsidRPr="00705AF7">
              <w:rPr>
                <w:b/>
              </w:rPr>
              <w:t>Grunneier:</w:t>
            </w:r>
            <w:r w:rsidRPr="00705AF7">
              <w:t xml:space="preserve"> (navn og adresse)</w:t>
            </w:r>
          </w:p>
          <w:sdt>
            <w:sdtPr>
              <w:id w:val="136000807"/>
              <w:placeholder>
                <w:docPart w:val="46269A3BFB6A4BFA97562A1FDDF45EC0"/>
              </w:placeholder>
              <w:showingPlcHdr/>
            </w:sdtPr>
            <w:sdtEndPr/>
            <w:sdtContent>
              <w:p w14:paraId="250F8A7B" w14:textId="77777777" w:rsidR="007B0195" w:rsidRPr="00705AF7" w:rsidRDefault="007B0195" w:rsidP="007B0195">
                <w:r w:rsidRPr="00254B3E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  <w:tr w:rsidR="007B0195" w:rsidRPr="00705AF7" w14:paraId="4E7E3346" w14:textId="77777777" w:rsidTr="00101DAD">
        <w:trPr>
          <w:trHeight w:val="19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6F644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.2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246E7" w14:textId="77777777" w:rsidR="007B0195" w:rsidRPr="00705AF7" w:rsidRDefault="007B0195" w:rsidP="007B0195">
            <w:r w:rsidRPr="00705AF7">
              <w:rPr>
                <w:b/>
              </w:rPr>
              <w:t>Kart og stedfesting:</w:t>
            </w:r>
            <w:r w:rsidRPr="00705AF7">
              <w:t xml:space="preserve"> </w:t>
            </w:r>
          </w:p>
          <w:p w14:paraId="0C46C83D" w14:textId="77777777" w:rsidR="007B0195" w:rsidRDefault="007B0195" w:rsidP="007B0195">
            <w:r w:rsidRPr="00705AF7">
              <w:rPr>
                <w:i/>
              </w:rPr>
              <w:t xml:space="preserve">Legg ved </w:t>
            </w:r>
            <w:r w:rsidRPr="00705AF7">
              <w:rPr>
                <w:i/>
                <w:u w:val="single"/>
              </w:rPr>
              <w:t>oversiktskart</w:t>
            </w:r>
            <w:r w:rsidRPr="00705AF7">
              <w:rPr>
                <w:i/>
              </w:rPr>
              <w:t xml:space="preserve"> i målestokk 1:50 000 og </w:t>
            </w:r>
            <w:r w:rsidRPr="00705AF7">
              <w:rPr>
                <w:i/>
                <w:u w:val="single"/>
              </w:rPr>
              <w:t>detaljkart</w:t>
            </w:r>
            <w:r w:rsidRPr="00705AF7">
              <w:rPr>
                <w:i/>
              </w:rPr>
              <w:t xml:space="preserve"> 1:1000 (kan fås ved henvendelse til kommunen) med inntegnet areal (lengde og bredde) på området som skal fylles ut, samt eventuelle GPS-stedfestede prøvetakingsstasjoner</w:t>
            </w:r>
            <w:r w:rsidRPr="00705AF7">
              <w:t>.</w:t>
            </w:r>
          </w:p>
          <w:p w14:paraId="127C881B" w14:textId="77777777" w:rsidR="00EB1AD3" w:rsidRPr="00705AF7" w:rsidRDefault="00EB1AD3" w:rsidP="007B0195"/>
        </w:tc>
      </w:tr>
      <w:tr w:rsidR="007B0195" w:rsidRPr="00705AF7" w14:paraId="01475B57" w14:textId="77777777" w:rsidTr="00101DAD">
        <w:trPr>
          <w:trHeight w:val="80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1D87F" w14:textId="77777777" w:rsidR="007B0195" w:rsidRPr="00705AF7" w:rsidRDefault="007B0195" w:rsidP="007B0195"/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B78B2" w14:textId="77777777" w:rsidR="007B0195" w:rsidRDefault="007B0195" w:rsidP="007B0195">
            <w:pPr>
              <w:tabs>
                <w:tab w:val="left" w:pos="2769"/>
              </w:tabs>
            </w:pPr>
            <w:r w:rsidRPr="00705AF7">
              <w:t>Oversiktskart har vedleggsnr.</w:t>
            </w:r>
            <w:r>
              <w:t>:</w:t>
            </w:r>
            <w:r>
              <w:tab/>
            </w:r>
            <w:sdt>
              <w:sdtPr>
                <w:id w:val="1771739713"/>
                <w:placeholder>
                  <w:docPart w:val="B846B1AE089844FEBC1C83E3CFCEBC0D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vedleggsnr.</w:t>
                </w:r>
              </w:sdtContent>
            </w:sdt>
          </w:p>
          <w:p w14:paraId="4A322878" w14:textId="77777777" w:rsidR="007B0195" w:rsidRPr="00705AF7" w:rsidRDefault="007B0195" w:rsidP="007B0195">
            <w:pPr>
              <w:tabs>
                <w:tab w:val="left" w:pos="2769"/>
              </w:tabs>
            </w:pPr>
            <w:r w:rsidRPr="00705AF7">
              <w:t>Detaljkart har vedleggsnr.</w:t>
            </w:r>
            <w:r>
              <w:t>:</w:t>
            </w:r>
            <w:r>
              <w:tab/>
            </w:r>
            <w:sdt>
              <w:sdtPr>
                <w:id w:val="265269772"/>
                <w:placeholder>
                  <w:docPart w:val="68091D18A9CD415A9A58FEB822BF0935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>vedleggsnr</w:t>
                </w:r>
                <w:r w:rsidRPr="00254B3E">
                  <w:rPr>
                    <w:rStyle w:val="Plassholdertekst"/>
                  </w:rPr>
                  <w:t>.</w:t>
                </w:r>
              </w:sdtContent>
            </w:sdt>
          </w:p>
        </w:tc>
      </w:tr>
      <w:tr w:rsidR="007B0195" w:rsidRPr="00705AF7" w14:paraId="0291733C" w14:textId="77777777" w:rsidTr="00101DAD">
        <w:trPr>
          <w:trHeight w:val="13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7C09E" w14:textId="77777777" w:rsidR="007B0195" w:rsidRPr="00705AF7" w:rsidRDefault="007B0195" w:rsidP="007B0195"/>
        </w:tc>
        <w:tc>
          <w:tcPr>
            <w:tcW w:w="2665" w:type="dxa"/>
            <w:gridSpan w:val="2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54716" w14:textId="77777777" w:rsidR="007B0195" w:rsidRPr="00705AF7" w:rsidRDefault="007B0195" w:rsidP="007B0195">
            <w:r w:rsidRPr="00705AF7">
              <w:t xml:space="preserve">GPS-koordinater (UTM) for </w:t>
            </w:r>
            <w:r w:rsidR="005A2A4F">
              <w:t>utfylling</w:t>
            </w:r>
            <w:r w:rsidRPr="00705AF7">
              <w:t>slokaliteten (midtpunkt)</w:t>
            </w:r>
          </w:p>
        </w:tc>
        <w:tc>
          <w:tcPr>
            <w:tcW w:w="1730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50C97" w14:textId="77777777" w:rsidR="007B0195" w:rsidRPr="00705AF7" w:rsidRDefault="007B0195" w:rsidP="007B0195">
            <w:r w:rsidRPr="00705AF7">
              <w:t>Sonebelte</w:t>
            </w:r>
          </w:p>
          <w:sdt>
            <w:sdtPr>
              <w:id w:val="-769853593"/>
              <w:placeholder>
                <w:docPart w:val="EC99C40970904EE991DEB9F1BD2B5377"/>
              </w:placeholder>
              <w:showingPlcHdr/>
            </w:sdtPr>
            <w:sdtEndPr/>
            <w:sdtContent>
              <w:p w14:paraId="77B0ED18" w14:textId="77777777" w:rsidR="007B0195" w:rsidRPr="00705AF7" w:rsidRDefault="007B0195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5984B5D1" w14:textId="77777777" w:rsidR="007B0195" w:rsidRPr="00705AF7" w:rsidRDefault="007B0195" w:rsidP="007B0195"/>
        </w:tc>
        <w:tc>
          <w:tcPr>
            <w:tcW w:w="2149" w:type="dxa"/>
            <w:gridSpan w:val="4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FF5C1" w14:textId="77777777" w:rsidR="007B0195" w:rsidRPr="00705AF7" w:rsidRDefault="007B0195" w:rsidP="007B0195">
            <w:r w:rsidRPr="00705AF7">
              <w:t>Nord</w:t>
            </w:r>
          </w:p>
          <w:sdt>
            <w:sdtPr>
              <w:id w:val="-1567094345"/>
              <w:placeholder>
                <w:docPart w:val="EC99C40970904EE991DEB9F1BD2B5377"/>
              </w:placeholder>
              <w:showingPlcHdr/>
            </w:sdtPr>
            <w:sdtEndPr/>
            <w:sdtContent>
              <w:p w14:paraId="57C3DD5B" w14:textId="77777777" w:rsidR="007B0195" w:rsidRPr="00705AF7" w:rsidRDefault="00A37CF7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  <w:p w14:paraId="100FC9A6" w14:textId="77777777" w:rsidR="007B0195" w:rsidRPr="00705AF7" w:rsidRDefault="007B0195" w:rsidP="007B0195"/>
        </w:tc>
        <w:tc>
          <w:tcPr>
            <w:tcW w:w="1961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793C3" w14:textId="77777777" w:rsidR="007B0195" w:rsidRPr="00705AF7" w:rsidRDefault="007B0195" w:rsidP="007B0195">
            <w:pPr>
              <w:rPr>
                <w:lang w:val="de-DE"/>
              </w:rPr>
            </w:pPr>
            <w:r w:rsidRPr="00705AF7">
              <w:rPr>
                <w:lang w:val="de-DE"/>
              </w:rPr>
              <w:t>Øst</w:t>
            </w:r>
          </w:p>
          <w:sdt>
            <w:sdtPr>
              <w:id w:val="233132296"/>
              <w:placeholder>
                <w:docPart w:val="EC99C40970904EE991DEB9F1BD2B5377"/>
              </w:placeholder>
              <w:showingPlcHdr/>
            </w:sdtPr>
            <w:sdtEndPr/>
            <w:sdtContent>
              <w:p w14:paraId="45AC6AFE" w14:textId="77777777" w:rsidR="007B0195" w:rsidRPr="00705AF7" w:rsidRDefault="00A37CF7" w:rsidP="007B0195">
                <w:r>
                  <w:rPr>
                    <w:rStyle w:val="Plassholdertekst"/>
                  </w:rPr>
                  <w:t>Sonebelte</w:t>
                </w:r>
              </w:p>
            </w:sdtContent>
          </w:sdt>
        </w:tc>
      </w:tr>
      <w:tr w:rsidR="007B0195" w:rsidRPr="00705AF7" w14:paraId="30B3DA6F" w14:textId="77777777" w:rsidTr="00101DAD">
        <w:trPr>
          <w:trHeight w:val="13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E79EC" w14:textId="77777777" w:rsidR="007B0195" w:rsidRPr="00705AF7" w:rsidRDefault="0053381A" w:rsidP="007B0195">
            <w:pPr>
              <w:rPr>
                <w:b/>
              </w:rPr>
            </w:pPr>
            <w:r>
              <w:rPr>
                <w:b/>
              </w:rPr>
              <w:t>5</w:t>
            </w:r>
            <w:r w:rsidR="007B0195" w:rsidRPr="00705AF7">
              <w:rPr>
                <w:b/>
              </w:rPr>
              <w:t>.3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82442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 xml:space="preserve">Begrunnelse/bakgrunn for tiltaket: </w:t>
            </w:r>
          </w:p>
        </w:tc>
      </w:tr>
      <w:tr w:rsidR="0053381A" w:rsidRPr="00705AF7" w14:paraId="716E70D5" w14:textId="77777777" w:rsidTr="00101DAD">
        <w:trPr>
          <w:trHeight w:val="39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FA1B9" w14:textId="77777777" w:rsidR="0053381A" w:rsidRPr="00705AF7" w:rsidRDefault="0053381A" w:rsidP="007B0195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42345659"/>
              <w:placeholder>
                <w:docPart w:val="FA07C2324C7441D492DFCE1A1F84FEEB"/>
              </w:placeholder>
              <w:showingPlcHdr/>
            </w:sdtPr>
            <w:sdtEndPr/>
            <w:sdtContent>
              <w:p w14:paraId="7E7C2865" w14:textId="77777777" w:rsidR="0053381A" w:rsidRDefault="0053381A" w:rsidP="007B0195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C26A3FF" w14:textId="77777777" w:rsidR="00990292" w:rsidRPr="00705AF7" w:rsidRDefault="00990292" w:rsidP="007B0195"/>
        </w:tc>
      </w:tr>
      <w:tr w:rsidR="007B0195" w:rsidRPr="00705AF7" w14:paraId="61902AAB" w14:textId="77777777" w:rsidTr="00101DAD">
        <w:trPr>
          <w:trHeight w:val="412"/>
        </w:trPr>
        <w:tc>
          <w:tcPr>
            <w:tcW w:w="1129" w:type="dxa"/>
            <w:tcBorders>
              <w:top w:val="single" w:sz="4" w:space="0" w:color="00244E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B9DAE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>5.4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CF141" w14:textId="77777777" w:rsidR="007B0195" w:rsidRPr="00705AF7" w:rsidRDefault="007B0195" w:rsidP="007B0195">
            <w:pPr>
              <w:rPr>
                <w:b/>
              </w:rPr>
            </w:pPr>
            <w:r w:rsidRPr="00705AF7">
              <w:rPr>
                <w:b/>
              </w:rPr>
              <w:t>Utfyllingens omfang:</w:t>
            </w:r>
          </w:p>
        </w:tc>
      </w:tr>
      <w:tr w:rsidR="0053381A" w:rsidRPr="00705AF7" w14:paraId="18832465" w14:textId="77777777" w:rsidTr="00101DAD">
        <w:trPr>
          <w:trHeight w:val="1104"/>
        </w:trPr>
        <w:tc>
          <w:tcPr>
            <w:tcW w:w="1129" w:type="dxa"/>
            <w:vMerge w:val="restart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1DD13" w14:textId="77777777" w:rsidR="0053381A" w:rsidRPr="00705AF7" w:rsidRDefault="0053381A" w:rsidP="0053381A"/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B24E1" w14:textId="77777777" w:rsidR="0053381A" w:rsidRPr="00705AF7" w:rsidRDefault="0053381A" w:rsidP="0053381A">
            <w:pPr>
              <w:tabs>
                <w:tab w:val="left" w:pos="5276"/>
                <w:tab w:val="right" w:pos="8435"/>
              </w:tabs>
            </w:pPr>
            <w:r>
              <w:t>Angi vannd</w:t>
            </w:r>
            <w:r w:rsidRPr="00705AF7">
              <w:t xml:space="preserve">ybde på </w:t>
            </w:r>
            <w:r>
              <w:t>utfyllingsstedet:</w:t>
            </w:r>
            <w:r>
              <w:tab/>
            </w:r>
            <w:r>
              <w:tab/>
              <w:t xml:space="preserve"> </w:t>
            </w:r>
            <w:sdt>
              <w:sdtPr>
                <w:id w:val="252795593"/>
                <w:placeholder>
                  <w:docPart w:val="6562A7CBC7D047ED8E0885D655BCC4C8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meter </w:t>
                </w:r>
              </w:sdtContent>
            </w:sdt>
            <w:r w:rsidRPr="00705AF7">
              <w:t>m</w:t>
            </w:r>
          </w:p>
          <w:p w14:paraId="67D292B1" w14:textId="77777777" w:rsidR="0053381A" w:rsidRPr="00C605D3" w:rsidRDefault="0053381A" w:rsidP="0053381A">
            <w:pPr>
              <w:tabs>
                <w:tab w:val="left" w:pos="5276"/>
                <w:tab w:val="right" w:pos="8435"/>
              </w:tabs>
            </w:pPr>
            <w:r w:rsidRPr="00705AF7">
              <w:t xml:space="preserve">Arealet som </w:t>
            </w:r>
            <w:r>
              <w:t xml:space="preserve">berøres av utfyllingen </w:t>
            </w:r>
            <w:r w:rsidRPr="00705AF7">
              <w:rPr>
                <w:i/>
              </w:rPr>
              <w:t>(</w:t>
            </w:r>
            <w:r w:rsidRPr="00C605D3">
              <w:t>merk på kart):</w:t>
            </w:r>
            <w:r w:rsidRPr="00C605D3">
              <w:tab/>
            </w:r>
            <w:r w:rsidRPr="00C605D3">
              <w:tab/>
            </w:r>
            <w:sdt>
              <w:sdtPr>
                <w:id w:val="410122136"/>
                <w:placeholder>
                  <w:docPart w:val="DFEC244AB3F64EECABF27DDAA9574FAC"/>
                </w:placeholder>
                <w:showingPlcHdr/>
              </w:sdtPr>
              <w:sdtEndPr/>
              <w:sdtContent>
                <w:r w:rsidRPr="00C605D3">
                  <w:rPr>
                    <w:rStyle w:val="Plassholdertekst"/>
                  </w:rPr>
                  <w:t xml:space="preserve">antall m² </w:t>
                </w:r>
              </w:sdtContent>
            </w:sdt>
            <w:r w:rsidRPr="00C605D3">
              <w:t>m</w:t>
            </w:r>
            <w:r w:rsidRPr="00C605D3">
              <w:rPr>
                <w:vertAlign w:val="superscript"/>
              </w:rPr>
              <w:t>2</w:t>
            </w:r>
          </w:p>
          <w:p w14:paraId="14529108" w14:textId="77777777" w:rsidR="0053381A" w:rsidRPr="00705AF7" w:rsidRDefault="0053381A" w:rsidP="0053381A">
            <w:pPr>
              <w:tabs>
                <w:tab w:val="left" w:pos="5276"/>
                <w:tab w:val="right" w:pos="8435"/>
              </w:tabs>
            </w:pPr>
            <w:r w:rsidRPr="00705AF7">
              <w:t xml:space="preserve">Volum </w:t>
            </w:r>
            <w:r>
              <w:t xml:space="preserve">fyllmasser </w:t>
            </w:r>
            <w:r w:rsidRPr="00705AF7">
              <w:t xml:space="preserve">som skal </w:t>
            </w:r>
            <w:r>
              <w:t xml:space="preserve">benyttes: </w:t>
            </w:r>
            <w:r>
              <w:tab/>
            </w:r>
            <w:r>
              <w:tab/>
            </w:r>
            <w:sdt>
              <w:sdtPr>
                <w:id w:val="-1111424393"/>
                <w:placeholder>
                  <w:docPart w:val="29F80F81883D419D80DE17229C92C1FF"/>
                </w:placeholder>
                <w:showingPlcHdr/>
              </w:sdtPr>
              <w:sdtEndPr/>
              <w:sdtContent>
                <w:r>
                  <w:rPr>
                    <w:rStyle w:val="Plassholdertekst"/>
                  </w:rPr>
                  <w:t xml:space="preserve">antall m³ </w:t>
                </w:r>
              </w:sdtContent>
            </w:sdt>
            <w:r w:rsidRPr="00705AF7">
              <w:t>m</w:t>
            </w:r>
            <w:r w:rsidRPr="00705AF7">
              <w:rPr>
                <w:vertAlign w:val="superscript"/>
              </w:rPr>
              <w:t>3</w:t>
            </w:r>
          </w:p>
          <w:p w14:paraId="3E9295A1" w14:textId="77777777" w:rsidR="0053381A" w:rsidRPr="00705AF7" w:rsidRDefault="0053381A" w:rsidP="0053381A"/>
        </w:tc>
      </w:tr>
      <w:tr w:rsidR="0053381A" w:rsidRPr="00705AF7" w14:paraId="43644CED" w14:textId="77777777" w:rsidTr="00101DAD">
        <w:trPr>
          <w:trHeight w:val="308"/>
        </w:trPr>
        <w:tc>
          <w:tcPr>
            <w:tcW w:w="1129" w:type="dxa"/>
            <w:vMerge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80789" w14:textId="77777777" w:rsidR="0053381A" w:rsidRPr="00705AF7" w:rsidRDefault="0053381A" w:rsidP="0053381A"/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6129A" w14:textId="77777777" w:rsidR="0053381A" w:rsidRPr="00705AF7" w:rsidRDefault="0053381A" w:rsidP="0053381A">
            <w:r w:rsidRPr="00705AF7">
              <w:rPr>
                <w:b/>
              </w:rPr>
              <w:t xml:space="preserve">Beskriv type masser som skal benyttes i utfyllingen: </w:t>
            </w:r>
            <w:r w:rsidRPr="00705AF7">
              <w:rPr>
                <w:i/>
              </w:rPr>
              <w:t>(løsmasser, sprengstein e.l.)</w:t>
            </w:r>
          </w:p>
        </w:tc>
      </w:tr>
      <w:tr w:rsidR="0053381A" w:rsidRPr="00705AF7" w14:paraId="77CDA199" w14:textId="77777777" w:rsidTr="00101DAD">
        <w:trPr>
          <w:trHeight w:val="324"/>
        </w:trPr>
        <w:tc>
          <w:tcPr>
            <w:tcW w:w="1129" w:type="dxa"/>
            <w:tcBorders>
              <w:left w:val="single" w:sz="4" w:space="0" w:color="000000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7F5AA" w14:textId="77777777" w:rsidR="0053381A" w:rsidRPr="00705AF7" w:rsidRDefault="0053381A" w:rsidP="0053381A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439305791"/>
              <w:placeholder>
                <w:docPart w:val="214053A52C6C45B88058AFD9848872D3"/>
              </w:placeholder>
              <w:showingPlcHdr/>
            </w:sdtPr>
            <w:sdtEndPr/>
            <w:sdtContent>
              <w:p w14:paraId="52C8653B" w14:textId="77777777" w:rsidR="0053381A" w:rsidRDefault="00510F81" w:rsidP="0053381A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CE0669E" w14:textId="77777777" w:rsidR="00990292" w:rsidRPr="00705AF7" w:rsidRDefault="00990292" w:rsidP="0053381A"/>
        </w:tc>
      </w:tr>
      <w:tr w:rsidR="0053381A" w:rsidRPr="00705AF7" w14:paraId="5847EA46" w14:textId="77777777" w:rsidTr="00101DAD">
        <w:trPr>
          <w:trHeight w:val="324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D617F" w14:textId="77777777" w:rsidR="0053381A" w:rsidRPr="00705AF7" w:rsidRDefault="0053381A" w:rsidP="0053381A">
            <w:r w:rsidRPr="00705AF7">
              <w:rPr>
                <w:b/>
              </w:rPr>
              <w:t>5.5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202CD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Plast i sprengstein: </w:t>
            </w:r>
          </w:p>
          <w:p w14:paraId="47425F1E" w14:textId="77777777" w:rsidR="0053381A" w:rsidRPr="00510F81" w:rsidRDefault="00510F81" w:rsidP="0053381A">
            <w:r w:rsidRPr="00705AF7">
              <w:rPr>
                <w:i/>
              </w:rPr>
              <w:t>Oppgi hvor mye plast (g/m</w:t>
            </w:r>
            <w:r w:rsidRPr="00705AF7">
              <w:rPr>
                <w:i/>
                <w:vertAlign w:val="superscript"/>
              </w:rPr>
              <w:t>3</w:t>
            </w:r>
            <w:r w:rsidRPr="00705AF7">
              <w:rPr>
                <w:i/>
              </w:rPr>
              <w:t xml:space="preserve">) massene vil inneholde og om det er brukt elektroniske eller ikke-elektroniske tennere). </w:t>
            </w:r>
          </w:p>
        </w:tc>
      </w:tr>
      <w:tr w:rsidR="00510F81" w:rsidRPr="00705AF7" w14:paraId="306AF496" w14:textId="77777777" w:rsidTr="00101DAD">
        <w:trPr>
          <w:trHeight w:val="39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35A3E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117941908"/>
              <w:placeholder>
                <w:docPart w:val="4CDA093DAE184D6AB811806D098806F2"/>
              </w:placeholder>
              <w:showingPlcHdr/>
            </w:sdtPr>
            <w:sdtEndPr/>
            <w:sdtContent>
              <w:p w14:paraId="67D9DC0E" w14:textId="77777777" w:rsidR="00510F81" w:rsidRDefault="00510F81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BDBF5A1" w14:textId="77777777" w:rsidR="00B016D8" w:rsidRPr="00510F81" w:rsidRDefault="00B016D8" w:rsidP="00510F81"/>
        </w:tc>
      </w:tr>
      <w:tr w:rsidR="00510F81" w:rsidRPr="00705AF7" w14:paraId="52BE9311" w14:textId="77777777" w:rsidTr="00101DAD">
        <w:trPr>
          <w:trHeight w:val="204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5E2D4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5.6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BABAB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Utfyllingsmetode: </w:t>
            </w:r>
          </w:p>
          <w:p w14:paraId="4A0591FE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Gi en kort beskrivelse (f.eks. lastebil, splittlekter fra sjø e.l.). </w:t>
            </w:r>
          </w:p>
        </w:tc>
      </w:tr>
      <w:tr w:rsidR="00510F81" w:rsidRPr="00705AF7" w14:paraId="20EFCA52" w14:textId="77777777" w:rsidTr="00101DAD">
        <w:trPr>
          <w:trHeight w:val="39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CCC30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302815725"/>
              <w:placeholder>
                <w:docPart w:val="1B730EBE60F6494B9A9D0DBA9A4C3E3B"/>
              </w:placeholder>
              <w:showingPlcHdr/>
            </w:sdtPr>
            <w:sdtEndPr/>
            <w:sdtContent>
              <w:p w14:paraId="0FD2458D" w14:textId="77777777" w:rsidR="00510F81" w:rsidRDefault="0039221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0C2EC4C" w14:textId="77777777" w:rsidR="00B016D8" w:rsidRPr="00705AF7" w:rsidRDefault="00B016D8" w:rsidP="00510F81"/>
        </w:tc>
      </w:tr>
      <w:tr w:rsidR="00510F81" w:rsidRPr="00705AF7" w14:paraId="784B0F7C" w14:textId="77777777" w:rsidTr="00101DAD">
        <w:trPr>
          <w:trHeight w:val="18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173CC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5.7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421F1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Anleggsperiode: </w:t>
            </w:r>
          </w:p>
          <w:p w14:paraId="5906E34E" w14:textId="77777777" w:rsidR="00510F81" w:rsidRPr="00705AF7" w:rsidRDefault="00510F81" w:rsidP="00510F81">
            <w:r w:rsidRPr="00705AF7">
              <w:rPr>
                <w:i/>
              </w:rPr>
              <w:t>Angi et tidsintervall for når tiltaket planlegges gjennomført (måned og år)</w:t>
            </w:r>
            <w:r w:rsidR="005A2A4F">
              <w:rPr>
                <w:i/>
              </w:rPr>
              <w:t xml:space="preserve"> eller oppgi varighet.</w:t>
            </w:r>
          </w:p>
        </w:tc>
      </w:tr>
      <w:tr w:rsidR="00510F81" w:rsidRPr="00705AF7" w14:paraId="577358AD" w14:textId="77777777" w:rsidTr="00101DAD">
        <w:trPr>
          <w:trHeight w:val="390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DF451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873459898"/>
              <w:placeholder>
                <w:docPart w:val="7918365750F74A75AB8E2F65A64289AB"/>
              </w:placeholder>
              <w:showingPlcHdr/>
            </w:sdtPr>
            <w:sdtEndPr/>
            <w:sdtContent>
              <w:p w14:paraId="30B2B366" w14:textId="77777777" w:rsidR="00510F81" w:rsidRDefault="0039221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52992027" w14:textId="77777777" w:rsidR="00B016D8" w:rsidRPr="00705AF7" w:rsidRDefault="00B016D8" w:rsidP="00510F81"/>
        </w:tc>
      </w:tr>
      <w:tr w:rsidR="00510F81" w:rsidRPr="00705AF7" w14:paraId="6C96D855" w14:textId="77777777" w:rsidTr="00101DAD">
        <w:trPr>
          <w:trHeight w:val="44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DBCE3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F2F2F2" w:themeFill="background2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43AB7" w14:textId="77777777" w:rsidR="00B016D8" w:rsidRDefault="00B016D8" w:rsidP="00510F81">
            <w:pPr>
              <w:rPr>
                <w:b/>
              </w:rPr>
            </w:pPr>
          </w:p>
          <w:p w14:paraId="78AD47D5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Beskrivelse av utfyllingslokaliteten med hensyn til fare for forurensning:</w:t>
            </w:r>
          </w:p>
          <w:p w14:paraId="2AA9AFEA" w14:textId="77777777" w:rsidR="00510F81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Ved mindre tiltak: Kontakt </w:t>
            </w:r>
            <w:r w:rsidR="00E95295">
              <w:rPr>
                <w:i/>
              </w:rPr>
              <w:t>Statsforvalteren</w:t>
            </w:r>
            <w:r w:rsidRPr="00705AF7">
              <w:rPr>
                <w:i/>
              </w:rPr>
              <w:t xml:space="preserve"> for informasjon om hvilke punkt som må besvares.</w:t>
            </w:r>
          </w:p>
          <w:p w14:paraId="4ACE6F76" w14:textId="77777777" w:rsidR="00B016D8" w:rsidRPr="00705AF7" w:rsidRDefault="00B016D8" w:rsidP="00510F81"/>
        </w:tc>
      </w:tr>
      <w:tr w:rsidR="00510F81" w:rsidRPr="00705AF7" w14:paraId="0706EEA1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6263E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5.8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611FC" w14:textId="77777777" w:rsidR="00510F81" w:rsidRPr="00705AF7" w:rsidRDefault="00510F81" w:rsidP="00510F81">
            <w:r w:rsidRPr="00705AF7">
              <w:rPr>
                <w:b/>
              </w:rPr>
              <w:t>Aktive og/eller historiske forurensningskilder:</w:t>
            </w:r>
            <w:r w:rsidRPr="00705AF7">
              <w:t xml:space="preserve"> </w:t>
            </w:r>
          </w:p>
          <w:p w14:paraId="4E8CB4F5" w14:textId="77777777" w:rsidR="00510F81" w:rsidRPr="00705AF7" w:rsidRDefault="00510F81" w:rsidP="00510F81">
            <w:r w:rsidRPr="00705AF7">
              <w:rPr>
                <w:i/>
              </w:rPr>
              <w:t xml:space="preserve">Beskriv eksisterende og tidligere virksomheter i nærområdet til lokaliteten (f.eks. slipp, kommunalt avløp, småbåthavn, industrivirksomhet e.l.). </w:t>
            </w:r>
          </w:p>
        </w:tc>
      </w:tr>
      <w:tr w:rsidR="00510F81" w:rsidRPr="00705AF7" w14:paraId="44438FBD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D3EE0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731545785"/>
              <w:placeholder>
                <w:docPart w:val="DA14ED028C5B4A929F1EC4533FE1F9F6"/>
              </w:placeholder>
              <w:showingPlcHdr/>
            </w:sdtPr>
            <w:sdtEndPr/>
            <w:sdtContent>
              <w:p w14:paraId="2161ED8B" w14:textId="77777777" w:rsidR="00510F81" w:rsidRDefault="004A1F32" w:rsidP="004A1F32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4E2C2FD" w14:textId="77777777" w:rsidR="00B016D8" w:rsidRDefault="00B016D8" w:rsidP="004A1F32"/>
          <w:p w14:paraId="4A5F476A" w14:textId="77777777" w:rsidR="00B016D8" w:rsidRPr="00705AF7" w:rsidRDefault="00B016D8" w:rsidP="004A1F32"/>
        </w:tc>
      </w:tr>
      <w:tr w:rsidR="00510F81" w:rsidRPr="00705AF7" w14:paraId="18FA7F20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E2484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5.9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BDA82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Bunnsedimentenes innhold:</w:t>
            </w:r>
          </w:p>
        </w:tc>
      </w:tr>
      <w:tr w:rsidR="00C41D0F" w:rsidRPr="00705AF7" w14:paraId="2B227553" w14:textId="77777777" w:rsidTr="00101DAD">
        <w:trPr>
          <w:trHeight w:val="181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BB68E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1994" w:type="dxa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74DCF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0F170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Stein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B3D77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Grus</w:t>
            </w:r>
          </w:p>
        </w:tc>
        <w:tc>
          <w:tcPr>
            <w:tcW w:w="939" w:type="dxa"/>
            <w:gridSpan w:val="2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1C7AA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Leire</w:t>
            </w:r>
          </w:p>
        </w:tc>
        <w:tc>
          <w:tcPr>
            <w:tcW w:w="939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57888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Silt</w:t>
            </w:r>
          </w:p>
        </w:tc>
        <w:tc>
          <w:tcPr>
            <w:tcW w:w="1317" w:type="dxa"/>
            <w:gridSpan w:val="3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DE6F3" w14:textId="77777777" w:rsidR="00C41D0F" w:rsidRPr="00705AF7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>Skjellsand</w:t>
            </w:r>
          </w:p>
        </w:tc>
        <w:tc>
          <w:tcPr>
            <w:tcW w:w="1438" w:type="dxa"/>
            <w:tcBorders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1E7B1" w14:textId="77777777" w:rsidR="00C41D0F" w:rsidRPr="00705AF7" w:rsidRDefault="00C41D0F" w:rsidP="00510F81">
            <w:r w:rsidRPr="00705AF7">
              <w:rPr>
                <w:b/>
              </w:rPr>
              <w:t>Annet</w:t>
            </w:r>
          </w:p>
        </w:tc>
      </w:tr>
      <w:tr w:rsidR="00C41D0F" w:rsidRPr="00705AF7" w14:paraId="1DAFB44A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BCD16" w14:textId="77777777" w:rsidR="00C41D0F" w:rsidRPr="00705AF7" w:rsidRDefault="00C41D0F" w:rsidP="00C41D0F">
            <w:pPr>
              <w:rPr>
                <w:b/>
              </w:rPr>
            </w:pPr>
          </w:p>
        </w:tc>
        <w:tc>
          <w:tcPr>
            <w:tcW w:w="1994" w:type="dxa"/>
            <w:tcBorders>
              <w:top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7C053" w14:textId="77777777" w:rsidR="00C41D0F" w:rsidRPr="00705AF7" w:rsidRDefault="00C41D0F" w:rsidP="00C41D0F">
            <w:pPr>
              <w:rPr>
                <w:b/>
              </w:rPr>
            </w:pPr>
            <w:r w:rsidRPr="00705AF7">
              <w:rPr>
                <w:b/>
              </w:rPr>
              <w:t>Angi kornfordeling i %</w:t>
            </w:r>
          </w:p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1946374578"/>
              <w:placeholder>
                <w:docPart w:val="5AC2038398CD4361805AC6820D6AEF13"/>
              </w:placeholder>
            </w:sdtPr>
            <w:sdtEndPr/>
            <w:sdtContent>
              <w:p w14:paraId="349A093E" w14:textId="77777777" w:rsidR="00C41D0F" w:rsidRPr="00C41D0F" w:rsidRDefault="00C41D0F" w:rsidP="00C41D0F">
                <w:r w:rsidRPr="00C41D0F">
                  <w:t>Stein</w:t>
                </w:r>
              </w:p>
            </w:sdtContent>
          </w:sdt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1297104778"/>
              <w:placeholder>
                <w:docPart w:val="5AC2038398CD4361805AC6820D6AEF13"/>
              </w:placeholder>
            </w:sdtPr>
            <w:sdtEndPr/>
            <w:sdtContent>
              <w:p w14:paraId="1461683E" w14:textId="77777777" w:rsidR="00C41D0F" w:rsidRPr="00C41D0F" w:rsidRDefault="00C41D0F" w:rsidP="00C41D0F">
                <w:r w:rsidRPr="00C41D0F">
                  <w:t>Grus</w:t>
                </w:r>
              </w:p>
            </w:sdtContent>
          </w:sdt>
        </w:tc>
        <w:tc>
          <w:tcPr>
            <w:tcW w:w="939" w:type="dxa"/>
            <w:gridSpan w:val="2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501510420"/>
              <w:placeholder>
                <w:docPart w:val="5AC2038398CD4361805AC6820D6AEF13"/>
              </w:placeholder>
            </w:sdtPr>
            <w:sdtEndPr/>
            <w:sdtContent>
              <w:p w14:paraId="77E8C865" w14:textId="77777777" w:rsidR="00C41D0F" w:rsidRPr="00C41D0F" w:rsidRDefault="00C41D0F" w:rsidP="00C41D0F">
                <w:r w:rsidRPr="00C41D0F">
                  <w:t>Leire</w:t>
                </w:r>
              </w:p>
            </w:sdtContent>
          </w:sdt>
        </w:tc>
        <w:tc>
          <w:tcPr>
            <w:tcW w:w="939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1544177139"/>
              <w:placeholder>
                <w:docPart w:val="5AC2038398CD4361805AC6820D6AEF13"/>
              </w:placeholder>
            </w:sdtPr>
            <w:sdtEndPr/>
            <w:sdtContent>
              <w:p w14:paraId="385CBB89" w14:textId="77777777" w:rsidR="00C41D0F" w:rsidRPr="00C41D0F" w:rsidRDefault="00C41D0F" w:rsidP="00C41D0F">
                <w:r w:rsidRPr="00C41D0F">
                  <w:t>Silt</w:t>
                </w:r>
              </w:p>
            </w:sdtContent>
          </w:sdt>
        </w:tc>
        <w:tc>
          <w:tcPr>
            <w:tcW w:w="1317" w:type="dxa"/>
            <w:gridSpan w:val="3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-608205378"/>
              <w:placeholder>
                <w:docPart w:val="5AC2038398CD4361805AC6820D6AEF13"/>
              </w:placeholder>
            </w:sdtPr>
            <w:sdtEndPr/>
            <w:sdtContent>
              <w:p w14:paraId="58933F86" w14:textId="77777777" w:rsidR="00C41D0F" w:rsidRPr="00C41D0F" w:rsidRDefault="00C41D0F" w:rsidP="00C41D0F">
                <w:r w:rsidRPr="00C41D0F">
                  <w:t>Skjellsand</w:t>
                </w:r>
              </w:p>
            </w:sdtContent>
          </w:sdt>
        </w:tc>
        <w:tc>
          <w:tcPr>
            <w:tcW w:w="1438" w:type="dxa"/>
            <w:tcBorders>
              <w:top w:val="single" w:sz="4" w:space="0" w:color="00244E"/>
              <w:left w:val="single" w:sz="4" w:space="0" w:color="00244E"/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sdt>
            <w:sdtPr>
              <w:id w:val="699975944"/>
              <w:placeholder>
                <w:docPart w:val="5AC2038398CD4361805AC6820D6AEF13"/>
              </w:placeholder>
            </w:sdtPr>
            <w:sdtEndPr/>
            <w:sdtContent>
              <w:p w14:paraId="23F8DFD5" w14:textId="77777777" w:rsidR="00C41D0F" w:rsidRPr="00C41D0F" w:rsidRDefault="00C41D0F" w:rsidP="00C41D0F">
                <w:r w:rsidRPr="00C41D0F">
                  <w:t>Annet</w:t>
                </w:r>
              </w:p>
            </w:sdtContent>
          </w:sdt>
        </w:tc>
      </w:tr>
      <w:tr w:rsidR="00510F81" w:rsidRPr="00705AF7" w14:paraId="77E48ED4" w14:textId="77777777" w:rsidTr="00101DAD">
        <w:trPr>
          <w:trHeight w:val="346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4406A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4811ED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Eventuell nærmere beskrivelse:</w:t>
            </w:r>
          </w:p>
        </w:tc>
      </w:tr>
      <w:tr w:rsidR="00510F81" w:rsidRPr="00705AF7" w14:paraId="0108DFC2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86423" w14:textId="77777777" w:rsidR="00510F81" w:rsidRPr="00705AF7" w:rsidRDefault="00510F81" w:rsidP="00510F81">
            <w:r w:rsidRPr="00705AF7">
              <w:t>SVAR: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413994714"/>
              <w:placeholder>
                <w:docPart w:val="7D92DF80CAEB40FF94AFED871B452639"/>
              </w:placeholder>
              <w:showingPlcHdr/>
            </w:sdtPr>
            <w:sdtEndPr/>
            <w:sdtContent>
              <w:p w14:paraId="723655C6" w14:textId="77777777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9857C93" w14:textId="77777777" w:rsidR="00B016D8" w:rsidRPr="00705AF7" w:rsidRDefault="00B016D8" w:rsidP="00510F81"/>
        </w:tc>
      </w:tr>
      <w:tr w:rsidR="00510F81" w:rsidRPr="00705AF7" w14:paraId="7523F4C6" w14:textId="77777777" w:rsidTr="00101DAD">
        <w:trPr>
          <w:trHeight w:val="22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CCC79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5.10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D243C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Strømforhold på lokaliteten:</w:t>
            </w:r>
          </w:p>
        </w:tc>
      </w:tr>
      <w:tr w:rsidR="00510F81" w:rsidRPr="00705AF7" w14:paraId="6CFFC6A8" w14:textId="77777777" w:rsidTr="00101DAD">
        <w:trPr>
          <w:trHeight w:val="382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24E1B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708608575"/>
              <w:placeholder>
                <w:docPart w:val="05DF6CC148F740E2BF13FAD88FCD6293"/>
              </w:placeholder>
              <w:showingPlcHdr/>
            </w:sdtPr>
            <w:sdtEndPr/>
            <w:sdtContent>
              <w:p w14:paraId="5F2B5D83" w14:textId="77777777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1DAF6699" w14:textId="77777777" w:rsidR="00B016D8" w:rsidRPr="00705AF7" w:rsidRDefault="00B016D8" w:rsidP="00510F81"/>
        </w:tc>
      </w:tr>
      <w:tr w:rsidR="00510F81" w:rsidRPr="00705AF7" w14:paraId="4435EEA3" w14:textId="77777777" w:rsidTr="00101DAD">
        <w:trPr>
          <w:trHeight w:val="39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51B6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5.11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85E49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Miljøundersøkelse, prøvetaking og analyser:</w:t>
            </w:r>
          </w:p>
        </w:tc>
      </w:tr>
      <w:tr w:rsidR="00510F81" w:rsidRPr="00705AF7" w14:paraId="379A4771" w14:textId="77777777" w:rsidTr="00101DAD">
        <w:trPr>
          <w:trHeight w:val="2014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0AE11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2AD9F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>Det må foreligge dokumentasjon av sedimentenes innhold av tungmetaller og miljøgifter. Omfanget av prøvetaking ved planlegging av utfylling må vurderes i hvert enkelt tilfelle. Antall prøvepunkter må sees i sammenheng med utfyllingsarealets størrelse og lokalisering med hensyn til mulige forurensningskilder. Kravene til miljøundersøkelser i forbindelse med utfyllingssaker er beskrevet i Miljødirektoratets veileder M-350/2015.</w:t>
            </w:r>
          </w:p>
          <w:p w14:paraId="6EFB98BB" w14:textId="77777777" w:rsidR="00510F81" w:rsidRPr="00705AF7" w:rsidRDefault="00510F81" w:rsidP="00510F81">
            <w:pPr>
              <w:rPr>
                <w:i/>
              </w:rPr>
            </w:pPr>
          </w:p>
          <w:p w14:paraId="451F3465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Vedlagt miljørapport skal presentere analyseresultater fra prøvetaking av de aktuelle sedimentene, samt en miljøfaglig vurdering av sjøbunnens forurensningstilstand.  </w:t>
            </w:r>
          </w:p>
          <w:p w14:paraId="5929E746" w14:textId="77777777" w:rsidR="00510F81" w:rsidRPr="00705AF7" w:rsidRDefault="00510F81" w:rsidP="00510F81">
            <w:pPr>
              <w:rPr>
                <w:i/>
              </w:rPr>
            </w:pPr>
          </w:p>
        </w:tc>
      </w:tr>
      <w:tr w:rsidR="00C41D0F" w:rsidRPr="00705AF7" w14:paraId="2E670CF1" w14:textId="77777777" w:rsidTr="00101DAD">
        <w:trPr>
          <w:trHeight w:val="222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379D1" w14:textId="77777777" w:rsidR="00C41D0F" w:rsidRPr="00705AF7" w:rsidRDefault="00C41D0F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51081" w14:textId="77777777" w:rsidR="00C41D0F" w:rsidRPr="00C41D0F" w:rsidRDefault="00C41D0F" w:rsidP="00510F81">
            <w:pPr>
              <w:rPr>
                <w:b/>
              </w:rPr>
            </w:pPr>
            <w:r w:rsidRPr="00705AF7">
              <w:rPr>
                <w:b/>
              </w:rPr>
              <w:t xml:space="preserve">Antall prøvestasjoner på lokaliteten: </w:t>
            </w:r>
            <w:sdt>
              <w:sdtPr>
                <w:rPr>
                  <w:b/>
                </w:rPr>
                <w:id w:val="-1314781662"/>
                <w:placeholder>
                  <w:docPart w:val="5AC2038398CD4361805AC6820D6AEF13"/>
                </w:placeholder>
              </w:sdtPr>
              <w:sdtEndPr>
                <w:rPr>
                  <w:b w:val="0"/>
                </w:rPr>
              </w:sdtEndPr>
              <w:sdtContent>
                <w:r w:rsidRPr="00C41D0F">
                  <w:t>antall</w:t>
                </w:r>
              </w:sdtContent>
            </w:sdt>
            <w:r>
              <w:rPr>
                <w:b/>
              </w:rPr>
              <w:t xml:space="preserve"> </w:t>
            </w:r>
            <w:r w:rsidRPr="00705AF7">
              <w:rPr>
                <w:b/>
              </w:rPr>
              <w:t>stk</w:t>
            </w:r>
            <w:r w:rsidRPr="00705AF7">
              <w:t xml:space="preserve"> </w:t>
            </w:r>
            <w:r w:rsidRPr="00705AF7">
              <w:rPr>
                <w:i/>
              </w:rPr>
              <w:t>(skal merkes på vedlagt kart)</w:t>
            </w:r>
          </w:p>
        </w:tc>
      </w:tr>
      <w:tr w:rsidR="00510F81" w:rsidRPr="00705AF7" w14:paraId="062C5BA5" w14:textId="77777777" w:rsidTr="00101DAD">
        <w:trPr>
          <w:trHeight w:val="222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8387E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C036E" w14:textId="77777777" w:rsidR="00510F81" w:rsidRPr="00705AF7" w:rsidRDefault="00510F81" w:rsidP="00510F81">
            <w:pPr>
              <w:rPr>
                <w:b/>
              </w:rPr>
            </w:pPr>
          </w:p>
        </w:tc>
      </w:tr>
      <w:tr w:rsidR="00510F81" w:rsidRPr="00705AF7" w14:paraId="7FBEC52B" w14:textId="77777777" w:rsidTr="00101DAD">
        <w:trPr>
          <w:trHeight w:val="186"/>
        </w:trPr>
        <w:tc>
          <w:tcPr>
            <w:tcW w:w="1129" w:type="dxa"/>
            <w:tcBorders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483C2" w14:textId="77777777" w:rsidR="00510F81" w:rsidRPr="00705AF7" w:rsidRDefault="00510F81" w:rsidP="00510F81">
            <w:pPr>
              <w:rPr>
                <w:b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F99DF" w14:textId="77777777" w:rsidR="00510F81" w:rsidRPr="00705AF7" w:rsidRDefault="00510F81" w:rsidP="00510F81">
            <w:r w:rsidRPr="00705AF7">
              <w:rPr>
                <w:b/>
              </w:rPr>
              <w:t xml:space="preserve">Analyseparametere: </w:t>
            </w:r>
            <w:r w:rsidRPr="00705AF7">
              <w:rPr>
                <w:i/>
              </w:rPr>
              <w:t>Hvilke analyser er gjort?</w:t>
            </w:r>
            <w:r w:rsidRPr="00705AF7">
              <w:rPr>
                <w:b/>
              </w:rPr>
              <w:t xml:space="preserve"> </w:t>
            </w:r>
          </w:p>
        </w:tc>
      </w:tr>
      <w:tr w:rsidR="00510F81" w:rsidRPr="00705AF7" w14:paraId="042F81C4" w14:textId="77777777" w:rsidTr="00101DAD">
        <w:trPr>
          <w:trHeight w:val="372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EF58F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-1751106091"/>
              <w:placeholder>
                <w:docPart w:val="426BE463ABDA4E7AACB1D403FE02B4B2"/>
              </w:placeholder>
              <w:showingPlcHdr/>
            </w:sdtPr>
            <w:sdtEndPr/>
            <w:sdtContent>
              <w:p w14:paraId="713F615D" w14:textId="77777777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278714A3" w14:textId="77777777" w:rsidR="00B016D8" w:rsidRPr="00705AF7" w:rsidRDefault="00B016D8" w:rsidP="00510F81"/>
        </w:tc>
      </w:tr>
      <w:tr w:rsidR="00510F81" w:rsidRPr="00705AF7" w14:paraId="2EEF2560" w14:textId="77777777" w:rsidTr="00101DAD">
        <w:trPr>
          <w:trHeight w:val="222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1F9CC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5.12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8C66C" w14:textId="77777777" w:rsidR="00510F81" w:rsidRPr="00705AF7" w:rsidRDefault="00510F81" w:rsidP="00510F81">
            <w:r w:rsidRPr="00705AF7">
              <w:rPr>
                <w:b/>
              </w:rPr>
              <w:t>Forurensningstilstand på lokaliteten:</w:t>
            </w:r>
            <w:r w:rsidRPr="00705AF7">
              <w:t xml:space="preserve"> </w:t>
            </w:r>
          </w:p>
          <w:p w14:paraId="3B5109BB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Gi en oppsummering av miljøundersøkelsen med klassifiseringen av sedimentene i tilstandsklasser (I-V) relatert til de ulike analyseparameterne </w:t>
            </w:r>
          </w:p>
        </w:tc>
      </w:tr>
      <w:tr w:rsidR="00510F81" w:rsidRPr="00705AF7" w14:paraId="6A23B94C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99092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006083953"/>
              <w:placeholder>
                <w:docPart w:val="3CB3D92A15A14257A4F5F3E21BBE1FA4"/>
              </w:placeholder>
              <w:showingPlcHdr/>
            </w:sdtPr>
            <w:sdtEndPr/>
            <w:sdtContent>
              <w:p w14:paraId="7DABE975" w14:textId="77777777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47282517" w14:textId="77777777" w:rsidR="00B016D8" w:rsidRPr="00705AF7" w:rsidRDefault="00B016D8" w:rsidP="00510F81"/>
        </w:tc>
      </w:tr>
      <w:tr w:rsidR="00510F81" w:rsidRPr="00705AF7" w14:paraId="3F380334" w14:textId="77777777" w:rsidTr="00101DAD">
        <w:trPr>
          <w:trHeight w:val="336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87F8F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5.13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280D1" w14:textId="77777777" w:rsidR="00510F81" w:rsidRPr="00705AF7" w:rsidRDefault="00510F81" w:rsidP="00510F81">
            <w:r w:rsidRPr="00705AF7">
              <w:rPr>
                <w:b/>
              </w:rPr>
              <w:t xml:space="preserve">Risikovurdering: </w:t>
            </w:r>
          </w:p>
          <w:p w14:paraId="7164B31B" w14:textId="77777777" w:rsidR="00510F81" w:rsidRPr="00705AF7" w:rsidRDefault="00510F81" w:rsidP="00510F81">
            <w:r w:rsidRPr="00705AF7">
              <w:rPr>
                <w:i/>
              </w:rPr>
              <w:t>Gi en vurdering av risiko for at tiltaket vil bidra til å spre forurensning eller være til annen ulempe for miljøet.</w:t>
            </w:r>
          </w:p>
        </w:tc>
      </w:tr>
      <w:tr w:rsidR="00510F81" w:rsidRPr="00705AF7" w14:paraId="0010864B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FA70C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1896240630"/>
              <w:placeholder>
                <w:docPart w:val="B8F4B8E3F9BA4ADA930950E094B0DE71"/>
              </w:placeholder>
              <w:showingPlcHdr/>
            </w:sdtPr>
            <w:sdtEndPr/>
            <w:sdtContent>
              <w:p w14:paraId="39186A4D" w14:textId="77777777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78B2D7DF" w14:textId="77777777" w:rsidR="00B016D8" w:rsidRPr="00705AF7" w:rsidRDefault="00B016D8" w:rsidP="00510F81"/>
        </w:tc>
      </w:tr>
      <w:tr w:rsidR="00510F81" w:rsidRPr="00705AF7" w14:paraId="09A10783" w14:textId="77777777" w:rsidTr="00101DAD">
        <w:trPr>
          <w:trHeight w:val="200"/>
        </w:trPr>
        <w:tc>
          <w:tcPr>
            <w:tcW w:w="1129" w:type="dxa"/>
            <w:tcBorders>
              <w:top w:val="single" w:sz="4" w:space="0" w:color="00244E"/>
              <w:lef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C9D87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>5.14</w:t>
            </w:r>
          </w:p>
        </w:tc>
        <w:tc>
          <w:tcPr>
            <w:tcW w:w="8505" w:type="dxa"/>
            <w:gridSpan w:val="11"/>
            <w:tcBorders>
              <w:top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3F2F3" w14:textId="77777777" w:rsidR="00510F81" w:rsidRPr="00705AF7" w:rsidRDefault="00510F81" w:rsidP="00510F81">
            <w:pPr>
              <w:rPr>
                <w:b/>
              </w:rPr>
            </w:pPr>
            <w:r w:rsidRPr="00705AF7">
              <w:rPr>
                <w:b/>
              </w:rPr>
              <w:t xml:space="preserve">Avbøtende tiltak partikler/ plast: </w:t>
            </w:r>
          </w:p>
          <w:p w14:paraId="75FC3088" w14:textId="77777777" w:rsidR="00510F81" w:rsidRPr="00705AF7" w:rsidRDefault="00510F81" w:rsidP="00510F81">
            <w:pPr>
              <w:rPr>
                <w:i/>
              </w:rPr>
            </w:pPr>
            <w:r w:rsidRPr="00705AF7">
              <w:rPr>
                <w:i/>
              </w:rPr>
              <w:t xml:space="preserve">Beskriv eventuelle planlagte tiltak for å hindre/redusere partikkelspredning. Hva vil bli gjort på det aktuelle anlegget som produserer sprengstein for å redusere plastinnholdet mest mulig? Forslag til tiltak mot spredning av plast. </w:t>
            </w:r>
          </w:p>
          <w:p w14:paraId="66DEBA61" w14:textId="77777777" w:rsidR="00510F81" w:rsidRPr="00705AF7" w:rsidRDefault="00510F81" w:rsidP="00510F81">
            <w:pPr>
              <w:rPr>
                <w:i/>
              </w:rPr>
            </w:pPr>
          </w:p>
        </w:tc>
      </w:tr>
      <w:tr w:rsidR="00510F81" w:rsidRPr="00705AF7" w14:paraId="2A667057" w14:textId="77777777" w:rsidTr="00101DAD">
        <w:trPr>
          <w:trHeight w:val="336"/>
        </w:trPr>
        <w:tc>
          <w:tcPr>
            <w:tcW w:w="1129" w:type="dxa"/>
            <w:tcBorders>
              <w:left w:val="single" w:sz="4" w:space="0" w:color="00244E"/>
              <w:bottom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9F221" w14:textId="77777777" w:rsidR="00510F81" w:rsidRPr="00705AF7" w:rsidRDefault="00510F81" w:rsidP="00510F81">
            <w:r w:rsidRPr="00705AF7">
              <w:t>SVAR</w:t>
            </w:r>
          </w:p>
        </w:tc>
        <w:tc>
          <w:tcPr>
            <w:tcW w:w="8505" w:type="dxa"/>
            <w:gridSpan w:val="11"/>
            <w:tcBorders>
              <w:bottom w:val="single" w:sz="4" w:space="0" w:color="00244E"/>
              <w:right w:val="single" w:sz="4" w:space="0" w:color="00244E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sdt>
            <w:sdtPr>
              <w:id w:val="22910099"/>
              <w:placeholder>
                <w:docPart w:val="DC8B55665C894B3DBE4A69CDC1EB92C3"/>
              </w:placeholder>
              <w:showingPlcHdr/>
            </w:sdtPr>
            <w:sdtEndPr/>
            <w:sdtContent>
              <w:p w14:paraId="6FBA7EAD" w14:textId="77777777" w:rsidR="00510F81" w:rsidRDefault="00C41D0F" w:rsidP="00510F81">
                <w:r w:rsidRPr="00993108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  <w:p w14:paraId="609AB6DF" w14:textId="77777777" w:rsidR="00B016D8" w:rsidRPr="00705AF7" w:rsidRDefault="00B016D8" w:rsidP="00510F81"/>
        </w:tc>
      </w:tr>
    </w:tbl>
    <w:p w14:paraId="36F07F97" w14:textId="77777777" w:rsidR="00705AF7" w:rsidRDefault="00705AF7" w:rsidP="00705AF7"/>
    <w:p w14:paraId="435B905B" w14:textId="77777777" w:rsidR="00705AF7" w:rsidRDefault="00705AF7" w:rsidP="00705AF7"/>
    <w:p w14:paraId="2ABDDE5C" w14:textId="77777777" w:rsidR="00573677" w:rsidRDefault="00573677">
      <w:pPr>
        <w:rPr>
          <w:b/>
        </w:rPr>
      </w:pPr>
      <w:r>
        <w:rPr>
          <w:b/>
        </w:rPr>
        <w:br w:type="page"/>
      </w:r>
    </w:p>
    <w:p w14:paraId="51082718" w14:textId="77777777" w:rsidR="00705AF7" w:rsidRPr="00705AF7" w:rsidRDefault="00705AF7" w:rsidP="00705AF7">
      <w:pPr>
        <w:rPr>
          <w:b/>
        </w:rPr>
      </w:pPr>
      <w:r w:rsidRPr="00705AF7">
        <w:rPr>
          <w:b/>
        </w:rPr>
        <w:t>Underskrift</w:t>
      </w:r>
    </w:p>
    <w:tbl>
      <w:tblPr>
        <w:tblW w:w="9639" w:type="dxa"/>
        <w:tblInd w:w="-5" w:type="dxa"/>
        <w:tblBorders>
          <w:top w:val="single" w:sz="4" w:space="0" w:color="00244E"/>
          <w:left w:val="single" w:sz="4" w:space="0" w:color="00244E"/>
          <w:bottom w:val="single" w:sz="4" w:space="0" w:color="00244E"/>
          <w:right w:val="single" w:sz="4" w:space="0" w:color="00244E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9"/>
      </w:tblGrid>
      <w:tr w:rsidR="00705AF7" w:rsidRPr="00705AF7" w14:paraId="0ADD2573" w14:textId="77777777" w:rsidTr="00747FFE">
        <w:trPr>
          <w:cantSplit/>
        </w:trPr>
        <w:tc>
          <w:tcPr>
            <w:tcW w:w="963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D09BFC" w14:textId="77777777" w:rsidR="00705AF7" w:rsidRPr="00705AF7" w:rsidRDefault="00705AF7" w:rsidP="00705AF7"/>
          <w:p w14:paraId="1DFCEB57" w14:textId="77777777" w:rsidR="00705AF7" w:rsidRPr="00705AF7" w:rsidRDefault="00705AF7" w:rsidP="00705AF7">
            <w:r w:rsidRPr="00705AF7">
              <w:t xml:space="preserve">Sted: </w:t>
            </w:r>
            <w:r w:rsidR="00C41D0F">
              <w:t xml:space="preserve"> </w:t>
            </w:r>
            <w:sdt>
              <w:sdtPr>
                <w:id w:val="-68419338"/>
                <w:placeholder>
                  <w:docPart w:val="5A388C8D25A84D068AA3E8DC32B2CF9D"/>
                </w:placeholder>
                <w:showingPlcHdr/>
              </w:sdtPr>
              <w:sdtEndPr/>
              <w:sdtContent>
                <w:r w:rsidR="00196F54">
                  <w:rPr>
                    <w:rStyle w:val="Plassholdertekst"/>
                  </w:rPr>
                  <w:t>Sted</w:t>
                </w:r>
                <w:r w:rsidR="00196F54" w:rsidRPr="00993108">
                  <w:rPr>
                    <w:rStyle w:val="Plassholdertekst"/>
                  </w:rPr>
                  <w:t>.</w:t>
                </w:r>
              </w:sdtContent>
            </w:sdt>
            <w:r w:rsidRPr="00705AF7">
              <w:tab/>
              <w:t xml:space="preserve">Dato: </w:t>
            </w:r>
            <w:sdt>
              <w:sdtPr>
                <w:id w:val="-23710933"/>
                <w:placeholder>
                  <w:docPart w:val="932098CC415B43EBAF07C04032978DEB"/>
                </w:placeholder>
                <w:showingPlcHdr/>
                <w:date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C41D0F" w:rsidRPr="00993108">
                  <w:rPr>
                    <w:rStyle w:val="Plassholdertekst"/>
                  </w:rPr>
                  <w:t>Klikk eller trykk for å skrive inn en dato.</w:t>
                </w:r>
              </w:sdtContent>
            </w:sdt>
          </w:p>
        </w:tc>
      </w:tr>
      <w:tr w:rsidR="00705AF7" w:rsidRPr="00705AF7" w14:paraId="4E46A99A" w14:textId="77777777" w:rsidTr="00747FFE">
        <w:trPr>
          <w:cantSplit/>
        </w:trPr>
        <w:tc>
          <w:tcPr>
            <w:tcW w:w="963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F27322" w14:textId="77777777" w:rsidR="00705AF7" w:rsidRPr="00705AF7" w:rsidRDefault="00705AF7" w:rsidP="00705AF7"/>
          <w:p w14:paraId="5037CEB2" w14:textId="77777777" w:rsidR="00705AF7" w:rsidRPr="00705AF7" w:rsidRDefault="00705AF7" w:rsidP="00705AF7"/>
          <w:p w14:paraId="0801595C" w14:textId="77777777" w:rsidR="00705AF7" w:rsidRDefault="00705AF7" w:rsidP="00705AF7">
            <w:r w:rsidRPr="00705AF7">
              <w:t>Underskrift:</w:t>
            </w:r>
          </w:p>
          <w:p w14:paraId="36CDD7F8" w14:textId="77777777" w:rsidR="00196F54" w:rsidRPr="00705AF7" w:rsidRDefault="00196F54" w:rsidP="00705AF7"/>
          <w:p w14:paraId="11E30BC1" w14:textId="77777777" w:rsidR="00705AF7" w:rsidRPr="00705AF7" w:rsidRDefault="00705AF7" w:rsidP="00705AF7">
            <w:r w:rsidRPr="00705AF7">
              <w:t>..........................................................................................................................................</w:t>
            </w:r>
          </w:p>
        </w:tc>
      </w:tr>
    </w:tbl>
    <w:p w14:paraId="07E56585" w14:textId="77777777" w:rsidR="00705AF7" w:rsidRPr="00705AF7" w:rsidRDefault="00705AF7" w:rsidP="00705AF7"/>
    <w:p w14:paraId="06745A5D" w14:textId="77777777" w:rsidR="00747FFE" w:rsidRDefault="00747FFE">
      <w:pPr>
        <w:rPr>
          <w:b/>
        </w:rPr>
      </w:pPr>
      <w:r>
        <w:rPr>
          <w:b/>
        </w:rPr>
        <w:br w:type="page"/>
      </w:r>
    </w:p>
    <w:p w14:paraId="38BB5A5B" w14:textId="77777777" w:rsidR="00F51EA2" w:rsidRDefault="00705AF7" w:rsidP="00F51EA2">
      <w:pPr>
        <w:pStyle w:val="Overskrift1"/>
      </w:pPr>
      <w:bookmarkStart w:id="7" w:name="_Toc20131084"/>
      <w:r w:rsidRPr="00705AF7">
        <w:t>Vedleggsoversikt</w:t>
      </w:r>
      <w:bookmarkEnd w:id="7"/>
      <w:r w:rsidRPr="00705AF7">
        <w:t xml:space="preserve"> </w:t>
      </w:r>
    </w:p>
    <w:p w14:paraId="06863439" w14:textId="77777777" w:rsidR="00F51EA2" w:rsidRPr="00F51EA2" w:rsidRDefault="00F51EA2" w:rsidP="00F51EA2"/>
    <w:p w14:paraId="658E160B" w14:textId="77777777" w:rsidR="00705AF7" w:rsidRPr="00705AF7" w:rsidRDefault="00705AF7" w:rsidP="00705AF7">
      <w:pPr>
        <w:rPr>
          <w:b/>
        </w:rPr>
      </w:pPr>
      <w:r w:rsidRPr="00705AF7">
        <w:t>(Husk referanse til punkt i skjemaet)</w:t>
      </w:r>
    </w:p>
    <w:tbl>
      <w:tblPr>
        <w:tblW w:w="9639" w:type="dxa"/>
        <w:tblInd w:w="-5" w:type="dxa"/>
        <w:tblBorders>
          <w:top w:val="single" w:sz="4" w:space="0" w:color="00244E"/>
          <w:left w:val="single" w:sz="4" w:space="0" w:color="00244E"/>
          <w:bottom w:val="single" w:sz="4" w:space="0" w:color="00244E"/>
          <w:right w:val="single" w:sz="4" w:space="0" w:color="00244E"/>
          <w:insideH w:val="single" w:sz="4" w:space="0" w:color="00244E"/>
          <w:insideV w:val="single" w:sz="4" w:space="0" w:color="00244E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4"/>
        <w:gridCol w:w="6237"/>
        <w:gridCol w:w="2618"/>
      </w:tblGrid>
      <w:tr w:rsidR="00705AF7" w:rsidRPr="00705AF7" w14:paraId="4CB6D64B" w14:textId="77777777" w:rsidTr="00747FFE">
        <w:trPr>
          <w:cantSplit/>
        </w:trPr>
        <w:tc>
          <w:tcPr>
            <w:tcW w:w="784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F08BB3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Nr.</w:t>
            </w:r>
          </w:p>
        </w:tc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2C147E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Innhold</w:t>
            </w:r>
          </w:p>
        </w:tc>
        <w:tc>
          <w:tcPr>
            <w:tcW w:w="261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1ADDAC" w14:textId="77777777" w:rsidR="00705AF7" w:rsidRPr="00705AF7" w:rsidRDefault="00705AF7" w:rsidP="00705AF7">
            <w:pPr>
              <w:rPr>
                <w:b/>
              </w:rPr>
            </w:pPr>
            <w:r w:rsidRPr="00705AF7">
              <w:rPr>
                <w:b/>
              </w:rPr>
              <w:t>Ref. til punkt (f.eks. punkt 3.12) i skjemaet</w:t>
            </w:r>
          </w:p>
        </w:tc>
      </w:tr>
      <w:tr w:rsidR="00705AF7" w:rsidRPr="00705AF7" w14:paraId="61D380BC" w14:textId="77777777" w:rsidTr="00747FFE">
        <w:trPr>
          <w:cantSplit/>
        </w:trPr>
        <w:sdt>
          <w:sdtPr>
            <w:id w:val="999612282"/>
            <w:placeholder>
              <w:docPart w:val="60C9F7345EB64F00AB0115DEFF7FAAF4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D47C7AD" w14:textId="77777777" w:rsidR="00705AF7" w:rsidRPr="00B016D8" w:rsidRDefault="0093409D" w:rsidP="00705AF7">
                <w:r>
                  <w:rPr>
                    <w:rStyle w:val="Plassholdertekst"/>
                  </w:rPr>
                  <w:t>nr</w:t>
                </w:r>
                <w:r w:rsidR="00E84E62">
                  <w:t xml:space="preserve"> 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C3F5D0" w14:textId="77777777" w:rsidR="00705AF7" w:rsidRPr="00B016D8" w:rsidRDefault="003D065D" w:rsidP="00705AF7">
            <w:sdt>
              <w:sdtPr>
                <w:id w:val="1823389397"/>
                <w:placeholder>
                  <w:docPart w:val="11F5E498E02646E294C06CF3357CBE4D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420715551"/>
            <w:placeholder>
              <w:docPart w:val="8696D294A3F64882976647AEB5E9B046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BA0EB8" w14:textId="77777777" w:rsidR="00705AF7" w:rsidRPr="00B016D8" w:rsidRDefault="0093409D" w:rsidP="00705AF7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00A088FB" w14:textId="77777777" w:rsidTr="0093409D">
        <w:trPr>
          <w:cantSplit/>
        </w:trPr>
        <w:sdt>
          <w:sdtPr>
            <w:id w:val="-908930030"/>
            <w:placeholder>
              <w:docPart w:val="1811C6D834224563B615253D21BA9F28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9FE889D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CB9A1F" w14:textId="77777777" w:rsidR="00E84E62" w:rsidRPr="00B016D8" w:rsidRDefault="003D065D" w:rsidP="00E84E62">
            <w:sdt>
              <w:sdtPr>
                <w:id w:val="-1344702309"/>
                <w:placeholder>
                  <w:docPart w:val="883344DD18E947F9B8CFC6DBDCE866E4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556382665"/>
            <w:placeholder>
              <w:docPart w:val="A714B2A838984407A031D373B8ABFD28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1E45BC0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127481EE" w14:textId="77777777" w:rsidTr="0093409D">
        <w:trPr>
          <w:cantSplit/>
        </w:trPr>
        <w:sdt>
          <w:sdtPr>
            <w:id w:val="1918521517"/>
            <w:placeholder>
              <w:docPart w:val="F35E544E9EF24D1BA88E77409C6199F3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9B3A973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787751" w14:textId="77777777" w:rsidR="00E84E62" w:rsidRPr="00B016D8" w:rsidRDefault="003D065D" w:rsidP="00E84E62">
            <w:sdt>
              <w:sdtPr>
                <w:id w:val="-1542582207"/>
                <w:placeholder>
                  <w:docPart w:val="0C38A2D4A2F642939785924DA1518138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576967471"/>
            <w:placeholder>
              <w:docPart w:val="0506966979B04B819ECBDA76B4179C5E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4866243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085DE4B5" w14:textId="77777777" w:rsidTr="0093409D">
        <w:trPr>
          <w:cantSplit/>
        </w:trPr>
        <w:sdt>
          <w:sdtPr>
            <w:id w:val="-1808009885"/>
            <w:placeholder>
              <w:docPart w:val="488A4495366B44D4AD61A8924A93F9D9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AA935EB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864386" w14:textId="77777777" w:rsidR="00E84E62" w:rsidRPr="00B016D8" w:rsidRDefault="003D065D" w:rsidP="00E84E62">
            <w:sdt>
              <w:sdtPr>
                <w:id w:val="832577598"/>
                <w:placeholder>
                  <w:docPart w:val="74FA3ADC067B487B9F2A5FBF023B358F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88677193"/>
            <w:placeholder>
              <w:docPart w:val="0D921182B45D4826A3F01C0CB6DD54C6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1D94CA4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36905C64" w14:textId="77777777" w:rsidTr="0093409D">
        <w:trPr>
          <w:cantSplit/>
        </w:trPr>
        <w:sdt>
          <w:sdtPr>
            <w:id w:val="1447882561"/>
            <w:placeholder>
              <w:docPart w:val="03EE681666A943B2AF88976B1286313C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51B9EEB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AC5974" w14:textId="77777777" w:rsidR="00E84E62" w:rsidRPr="00B016D8" w:rsidRDefault="003D065D" w:rsidP="00E84E62">
            <w:sdt>
              <w:sdtPr>
                <w:id w:val="-1397052353"/>
                <w:placeholder>
                  <w:docPart w:val="0EA12D86FF2C4AE990D4205204194711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869451389"/>
            <w:placeholder>
              <w:docPart w:val="5065CBD0803A4A4B809DF8F4D1E3CDC6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1F09BA7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1958F444" w14:textId="77777777" w:rsidTr="0093409D">
        <w:trPr>
          <w:cantSplit/>
        </w:trPr>
        <w:sdt>
          <w:sdtPr>
            <w:id w:val="-1665161258"/>
            <w:placeholder>
              <w:docPart w:val="473486A71CBF44B685B22241F5B7743F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B353295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E25832" w14:textId="77777777" w:rsidR="00E84E62" w:rsidRPr="00B016D8" w:rsidRDefault="003D065D" w:rsidP="00E84E62">
            <w:sdt>
              <w:sdtPr>
                <w:id w:val="-196317101"/>
                <w:placeholder>
                  <w:docPart w:val="146793CEB98C451E8DD20FD4502F8E7C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661839630"/>
            <w:placeholder>
              <w:docPart w:val="4E0050D785D04D49B1618DB37057C8CF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605E3660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407D6001" w14:textId="77777777" w:rsidTr="0093409D">
        <w:trPr>
          <w:cantSplit/>
        </w:trPr>
        <w:sdt>
          <w:sdtPr>
            <w:id w:val="-2142101037"/>
            <w:placeholder>
              <w:docPart w:val="D3DBFB13A2A64C82BDC187402FBE05EF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49FA40E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656E45" w14:textId="77777777" w:rsidR="00E84E62" w:rsidRPr="00B016D8" w:rsidRDefault="003D065D" w:rsidP="00E84E62">
            <w:sdt>
              <w:sdtPr>
                <w:id w:val="-1000887051"/>
                <w:placeholder>
                  <w:docPart w:val="6247CAF601A7422381925FAE871D0A26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213166965"/>
            <w:placeholder>
              <w:docPart w:val="79D15AC265E543B092345E80AB994288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D444E50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07C0FA26" w14:textId="77777777" w:rsidTr="0093409D">
        <w:trPr>
          <w:cantSplit/>
        </w:trPr>
        <w:sdt>
          <w:sdtPr>
            <w:id w:val="-1789191861"/>
            <w:placeholder>
              <w:docPart w:val="676A4D15FB054A13B927E8E20F3EDBBB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24D8D377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35528D" w14:textId="77777777" w:rsidR="00E84E62" w:rsidRPr="00B016D8" w:rsidRDefault="003D065D" w:rsidP="00E84E62">
            <w:sdt>
              <w:sdtPr>
                <w:id w:val="-1490401289"/>
                <w:placeholder>
                  <w:docPart w:val="3A0086DFA61A4C5996506AFA32DFAF8E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489550888"/>
            <w:placeholder>
              <w:docPart w:val="32AE5490785B44A6A834CE3F16493207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71ACA849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91A6926" w14:textId="77777777" w:rsidTr="0093409D">
        <w:trPr>
          <w:cantSplit/>
        </w:trPr>
        <w:sdt>
          <w:sdtPr>
            <w:id w:val="-1424021207"/>
            <w:placeholder>
              <w:docPart w:val="CD77A07FCFD8483B8CC49C36EC40017E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1494093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3F06CB" w14:textId="77777777" w:rsidR="00E84E62" w:rsidRPr="00B016D8" w:rsidRDefault="003D065D" w:rsidP="00E84E62">
            <w:sdt>
              <w:sdtPr>
                <w:id w:val="-1222434769"/>
                <w:placeholder>
                  <w:docPart w:val="F1A83DF428984B0ABE097E9E2D157280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759138819"/>
            <w:placeholder>
              <w:docPart w:val="7C8C10F28A474E0A89F4E6C713E69AF0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6F466DA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498B0C6" w14:textId="77777777" w:rsidTr="0093409D">
        <w:trPr>
          <w:cantSplit/>
        </w:trPr>
        <w:sdt>
          <w:sdtPr>
            <w:id w:val="-592771420"/>
            <w:placeholder>
              <w:docPart w:val="B9BE5D7DD78249D2ACF297166E88FC26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540BA3C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356B10" w14:textId="77777777" w:rsidR="00E84E62" w:rsidRPr="00B016D8" w:rsidRDefault="003D065D" w:rsidP="00E84E62">
            <w:sdt>
              <w:sdtPr>
                <w:id w:val="-180275583"/>
                <w:placeholder>
                  <w:docPart w:val="B741A202E93447DA85B40A61134F4560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2082287004"/>
            <w:placeholder>
              <w:docPart w:val="9CD2B4EF3F0F40698F03B200DC87B647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F59016F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76180C18" w14:textId="77777777" w:rsidTr="0093409D">
        <w:trPr>
          <w:cantSplit/>
        </w:trPr>
        <w:sdt>
          <w:sdtPr>
            <w:id w:val="-809016856"/>
            <w:placeholder>
              <w:docPart w:val="C7A1A457E9934522AF450D032DBC65AD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0C297A3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401DC8" w14:textId="77777777" w:rsidR="00E84E62" w:rsidRPr="00B016D8" w:rsidRDefault="003D065D" w:rsidP="00E84E62">
            <w:sdt>
              <w:sdtPr>
                <w:id w:val="2126658439"/>
                <w:placeholder>
                  <w:docPart w:val="62BE0DC46FA440668CD696AACE274003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647203635"/>
            <w:placeholder>
              <w:docPart w:val="1E416A7D14BB4C728D3ECADE63B272CB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3AC36C21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61AF5CB3" w14:textId="77777777" w:rsidTr="0093409D">
        <w:trPr>
          <w:cantSplit/>
        </w:trPr>
        <w:sdt>
          <w:sdtPr>
            <w:id w:val="-1906600942"/>
            <w:placeholder>
              <w:docPart w:val="781DEA6CF28944C09B566E9D07270CD0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394FA52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53CA2B" w14:textId="77777777" w:rsidR="00E84E62" w:rsidRPr="00B016D8" w:rsidRDefault="003D065D" w:rsidP="00E84E62">
            <w:sdt>
              <w:sdtPr>
                <w:id w:val="1293402101"/>
                <w:placeholder>
                  <w:docPart w:val="8007593E900040B0A11196646A6650F5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768505301"/>
            <w:placeholder>
              <w:docPart w:val="AAB0186E28684F63ACDF39615315BE85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0A7FBE2C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  <w:tr w:rsidR="00E84E62" w:rsidRPr="00705AF7" w14:paraId="463A7B62" w14:textId="77777777" w:rsidTr="0093409D">
        <w:trPr>
          <w:cantSplit/>
        </w:trPr>
        <w:sdt>
          <w:sdtPr>
            <w:id w:val="777455935"/>
            <w:placeholder>
              <w:docPart w:val="10AE48B6CBAA49ED9158577ACFC016A5"/>
            </w:placeholder>
            <w:showingPlcHdr/>
          </w:sdtPr>
          <w:sdtEndPr/>
          <w:sdtContent>
            <w:tc>
              <w:tcPr>
                <w:tcW w:w="784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1F841A24" w14:textId="77777777" w:rsidR="00E84E62" w:rsidRPr="00B016D8" w:rsidRDefault="00E84E62" w:rsidP="00E84E62">
                <w:r>
                  <w:rPr>
                    <w:rStyle w:val="Plassholdertekst"/>
                  </w:rPr>
                  <w:t>nr</w:t>
                </w:r>
              </w:p>
            </w:tc>
          </w:sdtContent>
        </w:sdt>
        <w:tc>
          <w:tcPr>
            <w:tcW w:w="623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EBAC20" w14:textId="77777777" w:rsidR="00E84E62" w:rsidRPr="00B016D8" w:rsidRDefault="003D065D" w:rsidP="00E84E62">
            <w:sdt>
              <w:sdtPr>
                <w:id w:val="209312478"/>
                <w:placeholder>
                  <w:docPart w:val="D95652ED392E477F89D174720CC6B4F6"/>
                </w:placeholder>
                <w:showingPlcHdr/>
              </w:sdtPr>
              <w:sdtEndPr/>
              <w:sdtContent>
                <w:r w:rsidR="00E84E62" w:rsidRPr="00993108">
                  <w:rPr>
                    <w:rStyle w:val="Plassholdertekst"/>
                  </w:rPr>
                  <w:t>Klikk eller trykk her for å skrive inn tekst.</w:t>
                </w:r>
              </w:sdtContent>
            </w:sdt>
          </w:p>
        </w:tc>
        <w:sdt>
          <w:sdtPr>
            <w:id w:val="-1385179152"/>
            <w:placeholder>
              <w:docPart w:val="445359B060944826B89D833EE8176A1A"/>
            </w:placeholder>
            <w:showingPlcHdr/>
          </w:sdtPr>
          <w:sdtEndPr/>
          <w:sdtContent>
            <w:tc>
              <w:tcPr>
                <w:tcW w:w="2618" w:type="dxa"/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51370152" w14:textId="77777777" w:rsidR="00E84E62" w:rsidRPr="00B016D8" w:rsidRDefault="00E84E62" w:rsidP="00E84E62">
                <w:r>
                  <w:rPr>
                    <w:rStyle w:val="Plassholdertekst"/>
                  </w:rPr>
                  <w:t>Ref skjema</w:t>
                </w:r>
                <w:r w:rsidRPr="00993108">
                  <w:rPr>
                    <w:rStyle w:val="Plassholdertekst"/>
                  </w:rPr>
                  <w:t>.</w:t>
                </w:r>
              </w:p>
            </w:tc>
          </w:sdtContent>
        </w:sdt>
      </w:tr>
    </w:tbl>
    <w:p w14:paraId="4C9C3B36" w14:textId="77777777" w:rsidR="00705AF7" w:rsidRDefault="00705AF7" w:rsidP="00705AF7">
      <w:pPr>
        <w:rPr>
          <w:b/>
        </w:rPr>
      </w:pPr>
    </w:p>
    <w:p w14:paraId="209873F1" w14:textId="77777777" w:rsidR="00705AF7" w:rsidRPr="00705AF7" w:rsidRDefault="00705AF7" w:rsidP="00705AF7">
      <w:pPr>
        <w:rPr>
          <w:b/>
        </w:rPr>
      </w:pPr>
    </w:p>
    <w:p w14:paraId="13A4988E" w14:textId="77777777" w:rsidR="00747FFE" w:rsidRPr="00705AF7" w:rsidRDefault="00705AF7" w:rsidP="00705AF7">
      <w:pPr>
        <w:rPr>
          <w:b/>
        </w:rPr>
      </w:pPr>
      <w:r w:rsidRPr="00705AF7">
        <w:rPr>
          <w:b/>
        </w:rPr>
        <w:t xml:space="preserve">Samtidig som søknad sendes til </w:t>
      </w:r>
      <w:r w:rsidR="00E95295">
        <w:rPr>
          <w:b/>
        </w:rPr>
        <w:t>Statsforvalteren</w:t>
      </w:r>
      <w:r w:rsidRPr="00705AF7">
        <w:rPr>
          <w:b/>
        </w:rPr>
        <w:t xml:space="preserve"> i Nordland</w:t>
      </w:r>
      <w:r w:rsidR="00B016D8">
        <w:rPr>
          <w:b/>
        </w:rPr>
        <w:t>,</w:t>
      </w:r>
      <w:r w:rsidRPr="00705AF7">
        <w:rPr>
          <w:b/>
        </w:rPr>
        <w:t xml:space="preserve"> skal søker sende søknaden på høring til e</w:t>
      </w:r>
      <w:r w:rsidR="00E95295">
        <w:rPr>
          <w:b/>
        </w:rPr>
        <w:t>-</w:t>
      </w:r>
      <w:r w:rsidRPr="00705AF7">
        <w:rPr>
          <w:b/>
        </w:rPr>
        <w:t xml:space="preserve">postadressene listet opp nedenfor – med </w:t>
      </w:r>
      <w:r w:rsidR="00E95295">
        <w:rPr>
          <w:b/>
        </w:rPr>
        <w:t>Statsforvalteren</w:t>
      </w:r>
      <w:r w:rsidRPr="00705AF7">
        <w:rPr>
          <w:b/>
        </w:rPr>
        <w:t xml:space="preserve"> som kopimottaker. </w:t>
      </w:r>
      <w:r w:rsidR="00E95295">
        <w:rPr>
          <w:b/>
        </w:rPr>
        <w:t>Statsforvalteren</w:t>
      </w:r>
      <w:r w:rsidRPr="00705AF7">
        <w:rPr>
          <w:b/>
        </w:rPr>
        <w:t xml:space="preserve"> vil også vurdere å sende søknaden på offentlig høring.</w:t>
      </w:r>
    </w:p>
    <w:tbl>
      <w:tblPr>
        <w:tblW w:w="90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1"/>
        <w:gridCol w:w="4271"/>
      </w:tblGrid>
      <w:tr w:rsidR="00705AF7" w:rsidRPr="00101DAD" w14:paraId="0804DD29" w14:textId="77777777" w:rsidTr="00705AF7">
        <w:tc>
          <w:tcPr>
            <w:tcW w:w="4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D3550" w14:textId="77777777" w:rsidR="00705AF7" w:rsidRPr="00101DAD" w:rsidRDefault="00705AF7" w:rsidP="00705AF7"/>
        </w:tc>
        <w:tc>
          <w:tcPr>
            <w:tcW w:w="4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2FA9A" w14:textId="77777777" w:rsidR="00705AF7" w:rsidRPr="00101DAD" w:rsidRDefault="00705AF7" w:rsidP="00705AF7"/>
        </w:tc>
      </w:tr>
      <w:tr w:rsidR="00705AF7" w:rsidRPr="00705AF7" w14:paraId="3F9FD203" w14:textId="77777777" w:rsidTr="00705AF7">
        <w:tc>
          <w:tcPr>
            <w:tcW w:w="4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520FF" w14:textId="77777777" w:rsidR="00705AF7" w:rsidRPr="00705AF7" w:rsidRDefault="00705AF7" w:rsidP="00705AF7">
            <w:r w:rsidRPr="00705AF7">
              <w:t>Fiskeridirektoratet</w:t>
            </w:r>
          </w:p>
        </w:tc>
        <w:tc>
          <w:tcPr>
            <w:tcW w:w="4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FABD6" w14:textId="77777777" w:rsidR="00705AF7" w:rsidRPr="00705AF7" w:rsidRDefault="00705AF7" w:rsidP="00705AF7">
            <w:r w:rsidRPr="00705AF7">
              <w:t>postmottak@fiskeridir.no</w:t>
            </w:r>
          </w:p>
        </w:tc>
      </w:tr>
      <w:tr w:rsidR="00705AF7" w:rsidRPr="00705AF7" w14:paraId="1AC2C7CC" w14:textId="77777777" w:rsidTr="00705AF7">
        <w:tc>
          <w:tcPr>
            <w:tcW w:w="4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88971" w14:textId="77777777" w:rsidR="00705AF7" w:rsidRPr="00705AF7" w:rsidRDefault="00705AF7" w:rsidP="00705AF7">
            <w:r w:rsidRPr="00705AF7">
              <w:t>Nordland Fylkes Fiskarlag</w:t>
            </w:r>
          </w:p>
        </w:tc>
        <w:tc>
          <w:tcPr>
            <w:tcW w:w="4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DA86B" w14:textId="77777777" w:rsidR="00705AF7" w:rsidRPr="00705AF7" w:rsidRDefault="00705AF7" w:rsidP="00705AF7">
            <w:r w:rsidRPr="00705AF7">
              <w:t>nordland@fiskarlaget.no</w:t>
            </w:r>
          </w:p>
        </w:tc>
      </w:tr>
      <w:tr w:rsidR="00705AF7" w:rsidRPr="00705AF7" w14:paraId="1E7202AB" w14:textId="77777777" w:rsidTr="00705AF7">
        <w:tc>
          <w:tcPr>
            <w:tcW w:w="4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7960E" w14:textId="77777777" w:rsidR="00705AF7" w:rsidRPr="00705AF7" w:rsidRDefault="00705AF7" w:rsidP="00705AF7">
            <w:r w:rsidRPr="00705AF7">
              <w:t>Norges Kystfiskarlag</w:t>
            </w:r>
            <w:r w:rsidRPr="00705AF7">
              <w:tab/>
            </w:r>
            <w:r w:rsidRPr="00705AF7">
              <w:tab/>
            </w:r>
            <w:r w:rsidRPr="00705AF7">
              <w:tab/>
            </w:r>
          </w:p>
        </w:tc>
        <w:tc>
          <w:tcPr>
            <w:tcW w:w="4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472B9" w14:textId="77777777" w:rsidR="00705AF7" w:rsidRPr="00705AF7" w:rsidRDefault="00705AF7" w:rsidP="00705AF7">
            <w:r w:rsidRPr="00705AF7">
              <w:t>post@norgeskystfiskarlag.no</w:t>
            </w:r>
            <w:r w:rsidRPr="00705AF7">
              <w:tab/>
            </w:r>
          </w:p>
        </w:tc>
      </w:tr>
      <w:tr w:rsidR="00705AF7" w:rsidRPr="00705AF7" w14:paraId="14580C0C" w14:textId="77777777" w:rsidTr="00705AF7">
        <w:tc>
          <w:tcPr>
            <w:tcW w:w="4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D1D56" w14:textId="77777777" w:rsidR="00705AF7" w:rsidRPr="00705AF7" w:rsidRDefault="00705AF7" w:rsidP="00705AF7">
            <w:r w:rsidRPr="00705AF7">
              <w:t>Tromsø museum/ NTNU Vitenskapsmuseet</w:t>
            </w:r>
          </w:p>
        </w:tc>
        <w:tc>
          <w:tcPr>
            <w:tcW w:w="4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B1D19" w14:textId="77777777" w:rsidR="00705AF7" w:rsidRPr="00705AF7" w:rsidRDefault="00705AF7" w:rsidP="00705AF7">
            <w:r w:rsidRPr="00705AF7">
              <w:rPr>
                <w:bCs/>
              </w:rPr>
              <w:t>postmottak@tmu.uit.no</w:t>
            </w:r>
            <w:r w:rsidRPr="00705AF7">
              <w:t>/post@vm.ntnu.no</w:t>
            </w:r>
          </w:p>
        </w:tc>
      </w:tr>
      <w:tr w:rsidR="00705AF7" w:rsidRPr="00705AF7" w14:paraId="58DECA00" w14:textId="77777777" w:rsidTr="00705AF7">
        <w:tc>
          <w:tcPr>
            <w:tcW w:w="4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2D22C" w14:textId="77777777" w:rsidR="00705AF7" w:rsidRPr="00705AF7" w:rsidRDefault="00705AF7" w:rsidP="00705AF7">
            <w:r w:rsidRPr="00705AF7">
              <w:t>Nordland Fylkeskommune</w:t>
            </w:r>
          </w:p>
        </w:tc>
        <w:tc>
          <w:tcPr>
            <w:tcW w:w="4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5A31A" w14:textId="77777777" w:rsidR="00705AF7" w:rsidRPr="00705AF7" w:rsidRDefault="00705AF7" w:rsidP="00705AF7">
            <w:r w:rsidRPr="00705AF7">
              <w:t>post@nfk.no</w:t>
            </w:r>
          </w:p>
        </w:tc>
      </w:tr>
      <w:tr w:rsidR="00705AF7" w:rsidRPr="00705AF7" w14:paraId="13616391" w14:textId="77777777" w:rsidTr="00705AF7">
        <w:tc>
          <w:tcPr>
            <w:tcW w:w="4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84C9F" w14:textId="77777777" w:rsidR="00705AF7" w:rsidRPr="00705AF7" w:rsidRDefault="00705AF7" w:rsidP="00705AF7">
            <w:r w:rsidRPr="00705AF7">
              <w:t>Sametinget</w:t>
            </w:r>
          </w:p>
        </w:tc>
        <w:tc>
          <w:tcPr>
            <w:tcW w:w="4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072D0" w14:textId="77777777" w:rsidR="00705AF7" w:rsidRPr="00705AF7" w:rsidRDefault="00705AF7" w:rsidP="00705AF7">
            <w:r w:rsidRPr="00705AF7">
              <w:t>samediggi@samediggi.no</w:t>
            </w:r>
          </w:p>
        </w:tc>
      </w:tr>
      <w:tr w:rsidR="00705AF7" w:rsidRPr="00705AF7" w14:paraId="72E86092" w14:textId="77777777" w:rsidTr="00705AF7">
        <w:tc>
          <w:tcPr>
            <w:tcW w:w="4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56887" w14:textId="77777777" w:rsidR="00705AF7" w:rsidRPr="00705AF7" w:rsidRDefault="00705AF7" w:rsidP="00705AF7">
            <w:r w:rsidRPr="00705AF7">
              <w:t>Kystverket</w:t>
            </w:r>
            <w:r w:rsidRPr="00705AF7">
              <w:tab/>
            </w:r>
            <w:r w:rsidRPr="00705AF7">
              <w:tab/>
            </w:r>
          </w:p>
        </w:tc>
        <w:tc>
          <w:tcPr>
            <w:tcW w:w="4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7B506" w14:textId="77777777" w:rsidR="00705AF7" w:rsidRPr="00705AF7" w:rsidRDefault="00705AF7" w:rsidP="00705AF7">
            <w:r w:rsidRPr="00705AF7">
              <w:t>post@kystverket.no</w:t>
            </w:r>
          </w:p>
        </w:tc>
      </w:tr>
      <w:tr w:rsidR="00705AF7" w:rsidRPr="00705AF7" w14:paraId="3891E0C5" w14:textId="77777777" w:rsidTr="00705AF7">
        <w:tc>
          <w:tcPr>
            <w:tcW w:w="4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DC67C" w14:textId="77777777" w:rsidR="00705AF7" w:rsidRPr="00705AF7" w:rsidRDefault="00705AF7" w:rsidP="00705AF7">
            <w:r w:rsidRPr="00705AF7">
              <w:t>Lokal havnemyndighet</w:t>
            </w:r>
          </w:p>
        </w:tc>
        <w:tc>
          <w:tcPr>
            <w:tcW w:w="4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47039" w14:textId="77777777" w:rsidR="00705AF7" w:rsidRPr="00705AF7" w:rsidRDefault="00705AF7" w:rsidP="00705AF7"/>
        </w:tc>
      </w:tr>
      <w:tr w:rsidR="00705AF7" w:rsidRPr="00705AF7" w14:paraId="297C863A" w14:textId="77777777" w:rsidTr="00705AF7">
        <w:tc>
          <w:tcPr>
            <w:tcW w:w="4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8C9E5" w14:textId="77777777" w:rsidR="00705AF7" w:rsidRPr="00705AF7" w:rsidRDefault="00705AF7" w:rsidP="00705AF7">
            <w:r w:rsidRPr="00705AF7">
              <w:t>Aktuell kommune v/plan- og bygningsmyndighet</w:t>
            </w:r>
          </w:p>
        </w:tc>
        <w:tc>
          <w:tcPr>
            <w:tcW w:w="4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6385A" w14:textId="77777777" w:rsidR="00705AF7" w:rsidRPr="00705AF7" w:rsidRDefault="00705AF7" w:rsidP="00705AF7"/>
        </w:tc>
      </w:tr>
    </w:tbl>
    <w:p w14:paraId="29361506" w14:textId="77777777" w:rsidR="00747FFE" w:rsidRDefault="00747FFE" w:rsidP="00705AF7">
      <w:pPr>
        <w:rPr>
          <w:b/>
        </w:rPr>
      </w:pPr>
    </w:p>
    <w:p w14:paraId="1AD14945" w14:textId="77777777" w:rsidR="00747FFE" w:rsidRDefault="00747FFE" w:rsidP="00705AF7">
      <w:pPr>
        <w:rPr>
          <w:b/>
        </w:rPr>
      </w:pPr>
    </w:p>
    <w:p w14:paraId="69F4977B" w14:textId="77777777" w:rsidR="00705AF7" w:rsidRPr="00705AF7" w:rsidRDefault="00747FFE" w:rsidP="00705AF7">
      <w:r w:rsidRPr="00705AF7">
        <w:rPr>
          <w:b/>
        </w:rPr>
        <w:t xml:space="preserve">Eventuelle uttalelser skal sendes direkte til </w:t>
      </w:r>
      <w:r w:rsidR="00E95295">
        <w:rPr>
          <w:b/>
        </w:rPr>
        <w:t>Statsforvalteren</w:t>
      </w:r>
      <w:r w:rsidRPr="00705AF7">
        <w:rPr>
          <w:b/>
        </w:rPr>
        <w:t xml:space="preserve">, eventuelt videresendes til </w:t>
      </w:r>
      <w:r w:rsidR="00E95295">
        <w:rPr>
          <w:b/>
        </w:rPr>
        <w:t>Statsforvalteren</w:t>
      </w:r>
      <w:r w:rsidRPr="00705AF7">
        <w:rPr>
          <w:b/>
        </w:rPr>
        <w:t xml:space="preserve"> dersom søker mottar uttalelse. Det skal fremgå av søknaden hvem som har mottatt kopi.</w:t>
      </w:r>
    </w:p>
    <w:p w14:paraId="67644B75" w14:textId="77777777" w:rsidR="00705AF7" w:rsidRPr="00705AF7" w:rsidRDefault="00705AF7" w:rsidP="00705AF7"/>
    <w:p w14:paraId="0DAFB86D" w14:textId="77777777" w:rsidR="00705AF7" w:rsidRDefault="00344C40" w:rsidP="00705AF7">
      <w:r>
        <w:t xml:space="preserve">Vi gjør oppmerksom på at søker selv er ansvarlig for ikke å oppgi sensitiv informasjon (forretningshemmeligheter, ol.) i søknadskjemaet da skjemaet er offentlig tilgjengelig. </w:t>
      </w:r>
      <w:r w:rsidR="00705AF7">
        <w:br w:type="page"/>
      </w:r>
    </w:p>
    <w:p w14:paraId="2942D6CF" w14:textId="77777777" w:rsidR="00C10A0E" w:rsidRPr="001B435B" w:rsidRDefault="00E95295" w:rsidP="001B435B">
      <w:pPr>
        <w:pStyle w:val="Topptek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D6BCFA2" wp14:editId="4C0941EF">
                <wp:simplePos x="0" y="0"/>
                <wp:positionH relativeFrom="page">
                  <wp:posOffset>340995</wp:posOffset>
                </wp:positionH>
                <wp:positionV relativeFrom="paragraph">
                  <wp:posOffset>2715895</wp:posOffset>
                </wp:positionV>
                <wp:extent cx="7007860" cy="622300"/>
                <wp:effectExtent l="0" t="0" r="0" b="635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786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24B79" w14:textId="77777777" w:rsidR="00A37CF7" w:rsidRPr="00FA1452" w:rsidRDefault="00E95295" w:rsidP="00137752">
                            <w:pPr>
                              <w:widowControl w:val="0"/>
                              <w:tabs>
                                <w:tab w:val="left" w:leader="dot" w:pos="684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cs="Open Sans"/>
                                <w:color w:val="000000"/>
                              </w:rPr>
                            </w:pPr>
                            <w:r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>STATSFORVALTEREN</w:t>
                            </w:r>
                            <w:r w:rsidR="00A37CF7" w:rsidRPr="00FA1452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 xml:space="preserve"> I </w:t>
                            </w:r>
                            <w:r w:rsidR="00A37CF7">
                              <w:rPr>
                                <w:rFonts w:cs="Open Sans"/>
                                <w:b/>
                                <w:bCs/>
                                <w:color w:val="000000"/>
                              </w:rPr>
                              <w:t>NORDLAND</w:t>
                            </w:r>
                          </w:p>
                          <w:p w14:paraId="43E65878" w14:textId="77777777" w:rsidR="00A37CF7" w:rsidRPr="00FA1452" w:rsidRDefault="00E95295" w:rsidP="00137752">
                            <w:pPr>
                              <w:rPr>
                                <w:rFonts w:cs="Open San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</w:rPr>
                              <w:t>Fridtjof Nansens vei 11</w:t>
                            </w:r>
                            <w:r w:rsidR="00A37CF7" w:rsidRPr="00FA1452">
                              <w:rPr>
                                <w:rFonts w:cs="Open Sans"/>
                                <w:color w:val="000000"/>
                              </w:rPr>
                              <w:t xml:space="preserve">, Pb </w:t>
                            </w:r>
                            <w:r w:rsidR="00A37CF7">
                              <w:rPr>
                                <w:rFonts w:cs="Open Sans"/>
                                <w:color w:val="000000"/>
                              </w:rPr>
                              <w:t>1405</w:t>
                            </w:r>
                            <w:r w:rsidR="00A37CF7" w:rsidRPr="00FA1452">
                              <w:rPr>
                                <w:rFonts w:cs="Open Sans"/>
                                <w:color w:val="000000"/>
                              </w:rPr>
                              <w:t xml:space="preserve">, </w:t>
                            </w:r>
                            <w:r w:rsidR="00A37CF7">
                              <w:rPr>
                                <w:rFonts w:cs="Open Sans"/>
                                <w:color w:val="000000"/>
                              </w:rPr>
                              <w:t xml:space="preserve">8002 Bodø </w:t>
                            </w:r>
                            <w:r w:rsidR="00A37CF7"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="00A37CF7" w:rsidRPr="00D55057">
                              <w:rPr>
                                <w:rFonts w:cs="Open Sans"/>
                                <w:color w:val="00244E"/>
                              </w:rPr>
                              <w:t xml:space="preserve"> </w:t>
                            </w:r>
                            <w:r>
                              <w:rPr>
                                <w:rFonts w:cs="Open Sans"/>
                                <w:color w:val="00244E"/>
                              </w:rPr>
                              <w:t>sf</w:t>
                            </w:r>
                            <w:r w:rsidR="00A37CF7">
                              <w:rPr>
                                <w:rFonts w:cs="Open Sans"/>
                                <w:color w:val="000000"/>
                              </w:rPr>
                              <w:t>no</w:t>
                            </w:r>
                            <w:r w:rsidR="00A37CF7" w:rsidRPr="00FA1452">
                              <w:rPr>
                                <w:rFonts w:cs="Open Sans"/>
                                <w:color w:val="000000"/>
                              </w:rPr>
                              <w:t>post@</w:t>
                            </w:r>
                            <w:r>
                              <w:rPr>
                                <w:rFonts w:cs="Open Sans"/>
                                <w:color w:val="000000"/>
                              </w:rPr>
                              <w:t>statsforvalteren</w:t>
                            </w:r>
                            <w:r w:rsidR="00A37CF7" w:rsidRPr="00FA1452">
                              <w:rPr>
                                <w:rFonts w:cs="Open Sans"/>
                                <w:color w:val="000000"/>
                              </w:rPr>
                              <w:t xml:space="preserve">.no </w:t>
                            </w:r>
                            <w:r w:rsidR="00A37CF7" w:rsidRPr="00D55057">
                              <w:rPr>
                                <w:rFonts w:ascii="Arial" w:hAnsi="Arial" w:cs="Arial"/>
                                <w:color w:val="00244E"/>
                              </w:rPr>
                              <w:t>||</w:t>
                            </w:r>
                            <w:r w:rsidR="00A37CF7" w:rsidRPr="00FA1452">
                              <w:rPr>
                                <w:rFonts w:cs="Open Sans"/>
                                <w:color w:val="000000"/>
                              </w:rPr>
                              <w:t xml:space="preserve"> www.</w:t>
                            </w:r>
                            <w:r>
                              <w:rPr>
                                <w:rFonts w:cs="Open Sans"/>
                                <w:color w:val="000000"/>
                              </w:rPr>
                              <w:t>Statsforvalteren</w:t>
                            </w:r>
                            <w:r w:rsidR="00A37CF7" w:rsidRPr="00FA1452">
                              <w:rPr>
                                <w:rFonts w:cs="Open Sans"/>
                                <w:color w:val="000000"/>
                              </w:rPr>
                              <w:t>.no</w:t>
                            </w:r>
                            <w:r w:rsidR="00A37CF7">
                              <w:rPr>
                                <w:rFonts w:cs="Open Sans"/>
                                <w:color w:val="000000"/>
                              </w:rPr>
                              <w:t>/nordland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BCFA2" id="Tekstboks 8" o:spid="_x0000_s1029" type="#_x0000_t202" style="position:absolute;margin-left:26.85pt;margin-top:213.85pt;width:551.8pt;height:4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" filled="f" stroked="f">
                <v:textbox>
                  <w:txbxContent>
                    <w:p w14:paraId="67124B79" w14:textId="77777777" w:rsidR="00A37CF7" w:rsidRPr="00FA1452" w:rsidRDefault="00E95295" w:rsidP="00137752">
                      <w:pPr>
                        <w:widowControl w:val="0"/>
                        <w:tabs>
                          <w:tab w:val="left" w:leader="dot" w:pos="684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cs="Open Sans"/>
                          <w:color w:val="000000"/>
                        </w:rPr>
                      </w:pPr>
                      <w:r>
                        <w:rPr>
                          <w:rFonts w:cs="Open Sans"/>
                          <w:b/>
                          <w:bCs/>
                          <w:color w:val="000000"/>
                        </w:rPr>
                        <w:t>STATSFORVALTEREN</w:t>
                      </w:r>
                      <w:r w:rsidR="00A37CF7" w:rsidRPr="00FA1452">
                        <w:rPr>
                          <w:rFonts w:cs="Open Sans"/>
                          <w:b/>
                          <w:bCs/>
                          <w:color w:val="000000"/>
                        </w:rPr>
                        <w:t xml:space="preserve"> I </w:t>
                      </w:r>
                      <w:r w:rsidR="00A37CF7">
                        <w:rPr>
                          <w:rFonts w:cs="Open Sans"/>
                          <w:b/>
                          <w:bCs/>
                          <w:color w:val="000000"/>
                        </w:rPr>
                        <w:t>NORDLAND</w:t>
                      </w:r>
                    </w:p>
                    <w:p w14:paraId="43E65878" w14:textId="77777777" w:rsidR="00A37CF7" w:rsidRPr="00FA1452" w:rsidRDefault="00E95295" w:rsidP="00137752">
                      <w:pPr>
                        <w:rPr>
                          <w:rFonts w:cs="Open Sans"/>
                        </w:rPr>
                      </w:pPr>
                      <w:r>
                        <w:rPr>
                          <w:rFonts w:cs="Open Sans"/>
                          <w:color w:val="000000"/>
                        </w:rPr>
                        <w:t>Fridtjof Nansens vei 11</w:t>
                      </w:r>
                      <w:r w:rsidR="00A37CF7" w:rsidRPr="00FA1452">
                        <w:rPr>
                          <w:rFonts w:cs="Open Sans"/>
                          <w:color w:val="000000"/>
                        </w:rPr>
                        <w:t xml:space="preserve">, Pb </w:t>
                      </w:r>
                      <w:r w:rsidR="00A37CF7">
                        <w:rPr>
                          <w:rFonts w:cs="Open Sans"/>
                          <w:color w:val="000000"/>
                        </w:rPr>
                        <w:t>1405</w:t>
                      </w:r>
                      <w:r w:rsidR="00A37CF7" w:rsidRPr="00FA1452">
                        <w:rPr>
                          <w:rFonts w:cs="Open Sans"/>
                          <w:color w:val="000000"/>
                        </w:rPr>
                        <w:t xml:space="preserve">, </w:t>
                      </w:r>
                      <w:r w:rsidR="00A37CF7">
                        <w:rPr>
                          <w:rFonts w:cs="Open Sans"/>
                          <w:color w:val="000000"/>
                        </w:rPr>
                        <w:t xml:space="preserve">8002 Bodø </w:t>
                      </w:r>
                      <w:r w:rsidR="00A37CF7" w:rsidRPr="00D55057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="00A37CF7" w:rsidRPr="00D55057">
                        <w:rPr>
                          <w:rFonts w:cs="Open Sans"/>
                          <w:color w:val="00244E"/>
                        </w:rPr>
                        <w:t xml:space="preserve"> </w:t>
                      </w:r>
                      <w:r>
                        <w:rPr>
                          <w:rFonts w:cs="Open Sans"/>
                          <w:color w:val="00244E"/>
                        </w:rPr>
                        <w:t>sf</w:t>
                      </w:r>
                      <w:r w:rsidR="00A37CF7">
                        <w:rPr>
                          <w:rFonts w:cs="Open Sans"/>
                          <w:color w:val="000000"/>
                        </w:rPr>
                        <w:t>no</w:t>
                      </w:r>
                      <w:r w:rsidR="00A37CF7" w:rsidRPr="00FA1452">
                        <w:rPr>
                          <w:rFonts w:cs="Open Sans"/>
                          <w:color w:val="000000"/>
                        </w:rPr>
                        <w:t>post@</w:t>
                      </w:r>
                      <w:r>
                        <w:rPr>
                          <w:rFonts w:cs="Open Sans"/>
                          <w:color w:val="000000"/>
                        </w:rPr>
                        <w:t>statsforvalteren</w:t>
                      </w:r>
                      <w:r w:rsidR="00A37CF7" w:rsidRPr="00FA1452">
                        <w:rPr>
                          <w:rFonts w:cs="Open Sans"/>
                          <w:color w:val="000000"/>
                        </w:rPr>
                        <w:t xml:space="preserve">.no </w:t>
                      </w:r>
                      <w:r w:rsidR="00A37CF7" w:rsidRPr="00D55057">
                        <w:rPr>
                          <w:rFonts w:ascii="Arial" w:hAnsi="Arial" w:cs="Arial"/>
                          <w:color w:val="00244E"/>
                        </w:rPr>
                        <w:t>||</w:t>
                      </w:r>
                      <w:r w:rsidR="00A37CF7" w:rsidRPr="00FA1452">
                        <w:rPr>
                          <w:rFonts w:cs="Open Sans"/>
                          <w:color w:val="000000"/>
                        </w:rPr>
                        <w:t xml:space="preserve"> www.</w:t>
                      </w:r>
                      <w:r>
                        <w:rPr>
                          <w:rFonts w:cs="Open Sans"/>
                          <w:color w:val="000000"/>
                        </w:rPr>
                        <w:t>Statsforvalteren</w:t>
                      </w:r>
                      <w:r w:rsidR="00A37CF7" w:rsidRPr="00FA1452">
                        <w:rPr>
                          <w:rFonts w:cs="Open Sans"/>
                          <w:color w:val="000000"/>
                        </w:rPr>
                        <w:t>.no</w:t>
                      </w:r>
                      <w:r w:rsidR="00A37CF7">
                        <w:rPr>
                          <w:rFonts w:cs="Open Sans"/>
                          <w:color w:val="000000"/>
                        </w:rPr>
                        <w:t>/nordland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B435B">
        <w:rPr>
          <w:noProof/>
        </w:rPr>
        <w:drawing>
          <wp:anchor distT="0" distB="0" distL="114300" distR="114300" simplePos="0" relativeHeight="251658243" behindDoc="1" locked="0" layoutInCell="1" allowOverlap="1" wp14:anchorId="1A3354A1" wp14:editId="3E42600F">
            <wp:simplePos x="0" y="0"/>
            <wp:positionH relativeFrom="margin">
              <wp:posOffset>-806450</wp:posOffset>
            </wp:positionH>
            <wp:positionV relativeFrom="margin">
              <wp:posOffset>-890641</wp:posOffset>
            </wp:positionV>
            <wp:extent cx="7559675" cy="10691495"/>
            <wp:effectExtent l="0" t="0" r="3175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kside%2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0A0E" w:rsidRPr="001B435B" w:rsidSect="006069A8">
      <w:headerReference w:type="even" r:id="rId15"/>
      <w:headerReference w:type="default" r:id="rId16"/>
      <w:footerReference w:type="default" r:id="rId17"/>
      <w:pgSz w:w="11900" w:h="16840"/>
      <w:pgMar w:top="1418" w:right="1134" w:bottom="964" w:left="1270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C70EE" w14:textId="77777777" w:rsidR="003D065D" w:rsidRDefault="003D065D" w:rsidP="00BE7168">
      <w:r>
        <w:separator/>
      </w:r>
    </w:p>
  </w:endnote>
  <w:endnote w:type="continuationSeparator" w:id="0">
    <w:p w14:paraId="34AA60CF" w14:textId="77777777" w:rsidR="003D065D" w:rsidRDefault="003D065D" w:rsidP="00BE7168">
      <w:r>
        <w:continuationSeparator/>
      </w:r>
    </w:p>
  </w:endnote>
  <w:endnote w:type="continuationNotice" w:id="1">
    <w:p w14:paraId="3F7B9748" w14:textId="77777777" w:rsidR="003D065D" w:rsidRDefault="003D06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B65FF" w14:textId="77777777" w:rsidR="00A37CF7" w:rsidRPr="00A9749F" w:rsidRDefault="00A37CF7" w:rsidP="00A9749F">
    <w:pPr>
      <w:pStyle w:val="Grunnleggendeavsnitt"/>
      <w:tabs>
        <w:tab w:val="left" w:pos="1500"/>
        <w:tab w:val="left" w:pos="3080"/>
      </w:tabs>
      <w:spacing w:line="360" w:lineRule="auto"/>
      <w:ind w:left="-567"/>
      <w:rPr>
        <w:rFonts w:ascii="ArialMT-Light" w:hAnsi="ArialMT-Light" w:cs="ArialMT-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AA500" w14:textId="77777777" w:rsidR="003D065D" w:rsidRDefault="003D065D" w:rsidP="00BE7168">
      <w:r>
        <w:separator/>
      </w:r>
    </w:p>
  </w:footnote>
  <w:footnote w:type="continuationSeparator" w:id="0">
    <w:p w14:paraId="141D5C34" w14:textId="77777777" w:rsidR="003D065D" w:rsidRDefault="003D065D" w:rsidP="00BE7168">
      <w:r>
        <w:continuationSeparator/>
      </w:r>
    </w:p>
  </w:footnote>
  <w:footnote w:type="continuationNotice" w:id="1">
    <w:p w14:paraId="1BDA600D" w14:textId="77777777" w:rsidR="003D065D" w:rsidRDefault="003D06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39222" w14:textId="77777777" w:rsidR="00A37CF7" w:rsidRDefault="003D065D">
    <w:pPr>
      <w:pStyle w:val="Topptekst"/>
    </w:pPr>
    <w:sdt>
      <w:sdtPr>
        <w:id w:val="-660234942"/>
        <w:docPartObj>
          <w:docPartGallery w:val="Page Numbers (Margins)"/>
          <w:docPartUnique/>
        </w:docPartObj>
      </w:sdtPr>
      <w:sdtEndPr/>
      <w:sdtContent>
        <w:r w:rsidR="00A37CF7"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0" allowOverlap="1" wp14:anchorId="106B24CD" wp14:editId="796F7F7F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9" name="Ellips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0024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CBD1F5" w14:textId="77777777" w:rsidR="00A37CF7" w:rsidRDefault="00A37CF7" w:rsidP="006069A8">
                              <w:pPr>
                                <w:jc w:val="center"/>
                                <w:rPr>
                                  <w:rStyle w:val="Sidetall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Style w:val="Sidetal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Sidetal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106B24CD" id="Ellipse 9" o:spid="_x0000_s1030" style="position:absolute;margin-left:0;margin-top:0;width:37.6pt;height:37.6pt;z-index:251658241;visibility:visible;mso-wrap-style:square;mso-width-percent:0;mso-height-percent:0;mso-top-percent:250;mso-wrap-distance-left:9pt;mso-wrap-distance-top:0;mso-wrap-distance-right:9pt;mso-wrap-distance-bottom:0;mso-position-horizontal:center;mso-position-horizontal-relative:lef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" o:allowincell="f" fillcolor="#00244e" stroked="f">
                  <v:textbox inset="0,,0">
                    <w:txbxContent>
                      <w:p w14:paraId="27CBD1F5" w14:textId="77777777" w:rsidR="00A37CF7" w:rsidRDefault="00A37CF7" w:rsidP="006069A8">
                        <w:pPr>
                          <w:jc w:val="center"/>
                          <w:rPr>
                            <w:rStyle w:val="Sidetall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Style w:val="Sidetal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Sidetal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429975"/>
      <w:docPartObj>
        <w:docPartGallery w:val="Page Numbers (Margins)"/>
        <w:docPartUnique/>
      </w:docPartObj>
    </w:sdtPr>
    <w:sdtEndPr/>
    <w:sdtContent>
      <w:p w14:paraId="5104266A" w14:textId="77777777" w:rsidR="00A37CF7" w:rsidRDefault="00A37CF7">
        <w:pPr>
          <w:pStyle w:val="Toppteks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457B1FBA" wp14:editId="1F7CEE53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2673350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6" name="Ellips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00244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CC1CB4" w14:textId="77777777" w:rsidR="00A37CF7" w:rsidRDefault="00A37CF7" w:rsidP="006069A8">
                              <w:pPr>
                                <w:jc w:val="center"/>
                                <w:rPr>
                                  <w:rStyle w:val="Sidetall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Style w:val="Sidetal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Sidetall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457B1FBA" id="Ellipse 6" o:spid="_x0000_s1031" style="position:absolute;margin-left:0;margin-top:0;width:37.6pt;height:37.6pt;z-index:251658240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" o:allowincell="f" fillcolor="#00244e" stroked="f">
                  <v:textbox inset="0,,0">
                    <w:txbxContent>
                      <w:p w14:paraId="7BCC1CB4" w14:textId="77777777" w:rsidR="00A37CF7" w:rsidRDefault="00A37CF7" w:rsidP="006069A8">
                        <w:pPr>
                          <w:jc w:val="center"/>
                          <w:rPr>
                            <w:rStyle w:val="Sidetall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Style w:val="Sidetal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Sidetall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styleLockQFSet/>
  <w:defaultTabStop w:val="284"/>
  <w:hyphenationZone w:val="425"/>
  <w:evenAndOddHeaders/>
  <w:drawingGridHorizontalSpacing w:val="113"/>
  <w:drawingGridVerticalSpacing w:val="113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65D"/>
    <w:rsid w:val="000033F9"/>
    <w:rsid w:val="00003F37"/>
    <w:rsid w:val="00080723"/>
    <w:rsid w:val="000B0B30"/>
    <w:rsid w:val="000B427A"/>
    <w:rsid w:val="000B735C"/>
    <w:rsid w:val="000C290A"/>
    <w:rsid w:val="000C2E1D"/>
    <w:rsid w:val="000D56CD"/>
    <w:rsid w:val="000F3936"/>
    <w:rsid w:val="00101DAD"/>
    <w:rsid w:val="00103E5E"/>
    <w:rsid w:val="00132A34"/>
    <w:rsid w:val="00136E75"/>
    <w:rsid w:val="00137752"/>
    <w:rsid w:val="001430DA"/>
    <w:rsid w:val="00146BF1"/>
    <w:rsid w:val="00152215"/>
    <w:rsid w:val="00161E7C"/>
    <w:rsid w:val="00171D27"/>
    <w:rsid w:val="00193D61"/>
    <w:rsid w:val="00196F54"/>
    <w:rsid w:val="001B435B"/>
    <w:rsid w:val="001D0D7B"/>
    <w:rsid w:val="00210C1F"/>
    <w:rsid w:val="00213F3A"/>
    <w:rsid w:val="002145A4"/>
    <w:rsid w:val="00232CE8"/>
    <w:rsid w:val="0024442B"/>
    <w:rsid w:val="00244A86"/>
    <w:rsid w:val="00245837"/>
    <w:rsid w:val="00250C0B"/>
    <w:rsid w:val="00273891"/>
    <w:rsid w:val="002A75CF"/>
    <w:rsid w:val="002C2AC3"/>
    <w:rsid w:val="002C4ABC"/>
    <w:rsid w:val="002D648A"/>
    <w:rsid w:val="0032332D"/>
    <w:rsid w:val="003301BF"/>
    <w:rsid w:val="00344C40"/>
    <w:rsid w:val="00347797"/>
    <w:rsid w:val="0035417D"/>
    <w:rsid w:val="00373B3C"/>
    <w:rsid w:val="00381940"/>
    <w:rsid w:val="0038567E"/>
    <w:rsid w:val="00385A5A"/>
    <w:rsid w:val="0039221F"/>
    <w:rsid w:val="003A5F6C"/>
    <w:rsid w:val="003B0508"/>
    <w:rsid w:val="003D065D"/>
    <w:rsid w:val="003D381C"/>
    <w:rsid w:val="003E388C"/>
    <w:rsid w:val="00434165"/>
    <w:rsid w:val="004371C6"/>
    <w:rsid w:val="004450CA"/>
    <w:rsid w:val="00446898"/>
    <w:rsid w:val="004614FC"/>
    <w:rsid w:val="004668AF"/>
    <w:rsid w:val="00482BC3"/>
    <w:rsid w:val="00482EC2"/>
    <w:rsid w:val="00485A0F"/>
    <w:rsid w:val="004A1F32"/>
    <w:rsid w:val="004B29CF"/>
    <w:rsid w:val="00500DDB"/>
    <w:rsid w:val="00510553"/>
    <w:rsid w:val="00510F81"/>
    <w:rsid w:val="005143C8"/>
    <w:rsid w:val="005146C1"/>
    <w:rsid w:val="00532E73"/>
    <w:rsid w:val="0053381A"/>
    <w:rsid w:val="0054673E"/>
    <w:rsid w:val="00570F17"/>
    <w:rsid w:val="00573677"/>
    <w:rsid w:val="00573D5A"/>
    <w:rsid w:val="00576BE0"/>
    <w:rsid w:val="00580D53"/>
    <w:rsid w:val="00586CDC"/>
    <w:rsid w:val="005A2A4F"/>
    <w:rsid w:val="005B1D1D"/>
    <w:rsid w:val="005B626D"/>
    <w:rsid w:val="005C154E"/>
    <w:rsid w:val="005D1E68"/>
    <w:rsid w:val="005E51BD"/>
    <w:rsid w:val="005F1747"/>
    <w:rsid w:val="00604E2F"/>
    <w:rsid w:val="006069A8"/>
    <w:rsid w:val="006334A0"/>
    <w:rsid w:val="00646387"/>
    <w:rsid w:val="00652272"/>
    <w:rsid w:val="00652A23"/>
    <w:rsid w:val="006A150A"/>
    <w:rsid w:val="006A2A34"/>
    <w:rsid w:val="006B7C01"/>
    <w:rsid w:val="006C5FC8"/>
    <w:rsid w:val="006F031B"/>
    <w:rsid w:val="006F1B80"/>
    <w:rsid w:val="00702397"/>
    <w:rsid w:val="00705AF7"/>
    <w:rsid w:val="00707EC1"/>
    <w:rsid w:val="00746660"/>
    <w:rsid w:val="00747FFE"/>
    <w:rsid w:val="00750DF7"/>
    <w:rsid w:val="007644D8"/>
    <w:rsid w:val="0079103B"/>
    <w:rsid w:val="0079571B"/>
    <w:rsid w:val="007A56CC"/>
    <w:rsid w:val="007B0195"/>
    <w:rsid w:val="007C0611"/>
    <w:rsid w:val="007C6FBA"/>
    <w:rsid w:val="007E4BCD"/>
    <w:rsid w:val="007F4B95"/>
    <w:rsid w:val="008329E3"/>
    <w:rsid w:val="00836A61"/>
    <w:rsid w:val="00861101"/>
    <w:rsid w:val="008702C4"/>
    <w:rsid w:val="00871BE2"/>
    <w:rsid w:val="008A2E58"/>
    <w:rsid w:val="008A6ECF"/>
    <w:rsid w:val="008C36D2"/>
    <w:rsid w:val="008C36E4"/>
    <w:rsid w:val="008C412F"/>
    <w:rsid w:val="008C5677"/>
    <w:rsid w:val="008C7FE2"/>
    <w:rsid w:val="008E1DEE"/>
    <w:rsid w:val="008F7B22"/>
    <w:rsid w:val="0093035C"/>
    <w:rsid w:val="0093409D"/>
    <w:rsid w:val="00940CCB"/>
    <w:rsid w:val="009754DB"/>
    <w:rsid w:val="009774C6"/>
    <w:rsid w:val="009812CE"/>
    <w:rsid w:val="00982E91"/>
    <w:rsid w:val="00990292"/>
    <w:rsid w:val="009964BC"/>
    <w:rsid w:val="009A17BD"/>
    <w:rsid w:val="009B228E"/>
    <w:rsid w:val="009D1A1C"/>
    <w:rsid w:val="00A142BB"/>
    <w:rsid w:val="00A15918"/>
    <w:rsid w:val="00A1663B"/>
    <w:rsid w:val="00A36417"/>
    <w:rsid w:val="00A37CF7"/>
    <w:rsid w:val="00A56079"/>
    <w:rsid w:val="00A67116"/>
    <w:rsid w:val="00A72E8D"/>
    <w:rsid w:val="00A77D36"/>
    <w:rsid w:val="00A9079C"/>
    <w:rsid w:val="00A9749F"/>
    <w:rsid w:val="00AA6733"/>
    <w:rsid w:val="00AA7561"/>
    <w:rsid w:val="00AF7C0C"/>
    <w:rsid w:val="00B016D8"/>
    <w:rsid w:val="00B17D0E"/>
    <w:rsid w:val="00B33EED"/>
    <w:rsid w:val="00B40642"/>
    <w:rsid w:val="00B511CB"/>
    <w:rsid w:val="00B85377"/>
    <w:rsid w:val="00B87BCC"/>
    <w:rsid w:val="00B9290C"/>
    <w:rsid w:val="00BA0CE7"/>
    <w:rsid w:val="00BB2D71"/>
    <w:rsid w:val="00BD4417"/>
    <w:rsid w:val="00BE136B"/>
    <w:rsid w:val="00BE50A2"/>
    <w:rsid w:val="00BE7168"/>
    <w:rsid w:val="00C10A0E"/>
    <w:rsid w:val="00C41D0F"/>
    <w:rsid w:val="00C528FB"/>
    <w:rsid w:val="00C605D3"/>
    <w:rsid w:val="00CB0EA7"/>
    <w:rsid w:val="00CC4EAC"/>
    <w:rsid w:val="00CD1E69"/>
    <w:rsid w:val="00CD57A1"/>
    <w:rsid w:val="00D22856"/>
    <w:rsid w:val="00D55057"/>
    <w:rsid w:val="00D65CF1"/>
    <w:rsid w:val="00D67ACC"/>
    <w:rsid w:val="00DB020E"/>
    <w:rsid w:val="00E12D87"/>
    <w:rsid w:val="00E13829"/>
    <w:rsid w:val="00E13F13"/>
    <w:rsid w:val="00E5445E"/>
    <w:rsid w:val="00E56102"/>
    <w:rsid w:val="00E56E0E"/>
    <w:rsid w:val="00E84E62"/>
    <w:rsid w:val="00E935E9"/>
    <w:rsid w:val="00E94C65"/>
    <w:rsid w:val="00E95295"/>
    <w:rsid w:val="00E954F3"/>
    <w:rsid w:val="00EA099A"/>
    <w:rsid w:val="00EA5423"/>
    <w:rsid w:val="00EB1AD3"/>
    <w:rsid w:val="00EC7F5C"/>
    <w:rsid w:val="00F02D4B"/>
    <w:rsid w:val="00F06B88"/>
    <w:rsid w:val="00F25376"/>
    <w:rsid w:val="00F5113D"/>
    <w:rsid w:val="00F51DCB"/>
    <w:rsid w:val="00F51EA2"/>
    <w:rsid w:val="00F6302E"/>
    <w:rsid w:val="00F72380"/>
    <w:rsid w:val="00F82579"/>
    <w:rsid w:val="00FA1452"/>
    <w:rsid w:val="00FA2EFA"/>
    <w:rsid w:val="00FB2384"/>
    <w:rsid w:val="00FE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D80A7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Times New Roman" w:hAnsi="Open Sans" w:cs="Times New Roman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1BD"/>
  </w:style>
  <w:style w:type="paragraph" w:styleId="Overskrift1">
    <w:name w:val="heading 1"/>
    <w:basedOn w:val="Normal"/>
    <w:next w:val="Normal"/>
    <w:link w:val="Overskrift1Tegn"/>
    <w:qFormat/>
    <w:rsid w:val="005D1E68"/>
    <w:pPr>
      <w:keepNext/>
      <w:keepLines/>
      <w:spacing w:before="480"/>
      <w:outlineLvl w:val="0"/>
    </w:pPr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paragraph" w:styleId="Overskrift2">
    <w:name w:val="heading 2"/>
    <w:basedOn w:val="Overskrift1"/>
    <w:next w:val="Normal"/>
    <w:link w:val="Overskrift2Tegn"/>
    <w:qFormat/>
    <w:rsid w:val="005E51BD"/>
    <w:pPr>
      <w:outlineLvl w:val="1"/>
    </w:pPr>
    <w:rPr>
      <w:rFonts w:ascii="Open Sans" w:hAnsi="Open Sans"/>
      <w:b/>
      <w:sz w:val="22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51DCB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aliases w:val="Overskrift X nivå 2 og 3"/>
    <w:basedOn w:val="Normal"/>
    <w:next w:val="Normal"/>
    <w:link w:val="Overskrift4Tegn"/>
    <w:qFormat/>
    <w:rsid w:val="005E51BD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26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171D27"/>
    <w:pPr>
      <w:keepNext/>
      <w:keepLines/>
      <w:spacing w:before="200"/>
      <w:outlineLvl w:val="4"/>
    </w:pPr>
    <w:rPr>
      <w:rFonts w:eastAsiaTheme="majorEastAsia" w:cstheme="majorBidi"/>
      <w:color w:val="001125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171D27"/>
    <w:pPr>
      <w:keepNext/>
      <w:keepLines/>
      <w:spacing w:before="200"/>
      <w:outlineLvl w:val="5"/>
    </w:pPr>
    <w:rPr>
      <w:rFonts w:eastAsiaTheme="majorEastAsia" w:cstheme="majorBidi"/>
      <w:i/>
      <w:iCs/>
      <w:color w:val="001125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171D27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171D27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171D27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E7168"/>
  </w:style>
  <w:style w:type="paragraph" w:styleId="Bunntekst">
    <w:name w:val="footer"/>
    <w:basedOn w:val="Normal"/>
    <w:link w:val="BunntekstTegn"/>
    <w:uiPriority w:val="99"/>
    <w:unhideWhenUsed/>
    <w:rsid w:val="00BE716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E7168"/>
  </w:style>
  <w:style w:type="paragraph" w:styleId="Bobletekst">
    <w:name w:val="Balloon Text"/>
    <w:basedOn w:val="Normal"/>
    <w:link w:val="BobletekstTegn"/>
    <w:uiPriority w:val="99"/>
    <w:semiHidden/>
    <w:unhideWhenUsed/>
    <w:rsid w:val="00BE716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E7168"/>
    <w:rPr>
      <w:rFonts w:ascii="Lucida Grande" w:hAnsi="Lucida Grande" w:cs="Lucida Grande"/>
      <w:sz w:val="18"/>
      <w:szCs w:val="18"/>
    </w:rPr>
  </w:style>
  <w:style w:type="paragraph" w:customStyle="1" w:styleId="Grunnleggendeavsnitt">
    <w:name w:val="[Grunnleggende avsnitt]"/>
    <w:basedOn w:val="Normal"/>
    <w:uiPriority w:val="99"/>
    <w:rsid w:val="00BE71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kobling">
    <w:name w:val="Hyperlink"/>
    <w:basedOn w:val="Standardskriftforavsnitt"/>
    <w:uiPriority w:val="99"/>
    <w:unhideWhenUsed/>
    <w:rsid w:val="00A9749F"/>
    <w:rPr>
      <w:color w:val="4C76BA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rsid w:val="005D1E68"/>
    <w:rPr>
      <w:rFonts w:ascii="Open Sans SemiBold" w:eastAsiaTheme="majorEastAsia" w:hAnsi="Open Sans SemiBold" w:cstheme="majorHAnsi"/>
      <w:bCs/>
      <w:color w:val="000000" w:themeColor="text1"/>
      <w:sz w:val="26"/>
      <w:szCs w:val="32"/>
    </w:rPr>
  </w:style>
  <w:style w:type="character" w:customStyle="1" w:styleId="Overskrift2Tegn">
    <w:name w:val="Overskrift 2 Tegn"/>
    <w:basedOn w:val="Standardskriftforavsnitt"/>
    <w:link w:val="Overskrift2"/>
    <w:rsid w:val="005E51BD"/>
    <w:rPr>
      <w:rFonts w:eastAsiaTheme="majorEastAsia" w:cstheme="majorHAnsi"/>
      <w:b/>
      <w:bCs/>
      <w:color w:val="000000" w:themeColor="text1"/>
      <w:sz w:val="22"/>
      <w:szCs w:val="28"/>
    </w:rPr>
  </w:style>
  <w:style w:type="character" w:customStyle="1" w:styleId="Overskrift3Tegn">
    <w:name w:val="Overskrift 3 Tegn"/>
    <w:basedOn w:val="Standardskriftforavsnitt"/>
    <w:link w:val="Overskrift3"/>
    <w:rsid w:val="00F51DCB"/>
    <w:rPr>
      <w:rFonts w:eastAsiaTheme="majorEastAsia" w:cstheme="majorBidi"/>
      <w:b/>
      <w:bCs/>
    </w:rPr>
  </w:style>
  <w:style w:type="character" w:customStyle="1" w:styleId="Overskrift4Tegn">
    <w:name w:val="Overskrift 4 Tegn"/>
    <w:aliases w:val="Overskrift X nivå 2 og 3 Tegn"/>
    <w:basedOn w:val="Standardskriftforavsnitt"/>
    <w:link w:val="Overskrift4"/>
    <w:rsid w:val="005E51BD"/>
    <w:rPr>
      <w:rFonts w:eastAsiaTheme="majorEastAsia" w:cstheme="majorBidi"/>
      <w:b/>
      <w:bCs/>
      <w:iCs/>
      <w:sz w:val="26"/>
    </w:rPr>
  </w:style>
  <w:style w:type="character" w:customStyle="1" w:styleId="Overskrift5Tegn">
    <w:name w:val="Overskrift 5 Tegn"/>
    <w:basedOn w:val="Standardskriftforavsnitt"/>
    <w:link w:val="Overskrift5"/>
    <w:semiHidden/>
    <w:rsid w:val="00171D27"/>
    <w:rPr>
      <w:rFonts w:asciiTheme="majorHAnsi" w:eastAsiaTheme="majorEastAsia" w:hAnsiTheme="majorHAnsi" w:cstheme="majorBidi"/>
      <w:color w:val="001125" w:themeColor="accent1" w:themeShade="7F"/>
      <w:sz w:val="24"/>
    </w:rPr>
  </w:style>
  <w:style w:type="character" w:customStyle="1" w:styleId="Overskrift6Tegn">
    <w:name w:val="Overskrift 6 Tegn"/>
    <w:basedOn w:val="Standardskriftforavsnitt"/>
    <w:link w:val="Overskrift6"/>
    <w:semiHidden/>
    <w:rsid w:val="00171D27"/>
    <w:rPr>
      <w:rFonts w:asciiTheme="majorHAnsi" w:eastAsiaTheme="majorEastAsia" w:hAnsiTheme="majorHAnsi" w:cstheme="majorBidi"/>
      <w:i/>
      <w:iCs/>
      <w:color w:val="001125" w:themeColor="accent1" w:themeShade="7F"/>
      <w:sz w:val="24"/>
    </w:rPr>
  </w:style>
  <w:style w:type="character" w:customStyle="1" w:styleId="Overskrift7Tegn">
    <w:name w:val="Overskrift 7 Tegn"/>
    <w:basedOn w:val="Standardskriftforavsnitt"/>
    <w:link w:val="Overskrift7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Overskrift8Tegn">
    <w:name w:val="Overskrift 8 Tegn"/>
    <w:basedOn w:val="Standardskriftforavsnitt"/>
    <w:link w:val="Overskrift8"/>
    <w:semiHidden/>
    <w:rsid w:val="00171D2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Overskrift9Tegn">
    <w:name w:val="Overskrift 9 Tegn"/>
    <w:basedOn w:val="Standardskriftforavsnitt"/>
    <w:link w:val="Overskrift9"/>
    <w:semiHidden/>
    <w:rsid w:val="00171D2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ldetekst">
    <w:name w:val="caption"/>
    <w:basedOn w:val="Normal"/>
    <w:next w:val="Normal"/>
    <w:semiHidden/>
    <w:unhideWhenUsed/>
    <w:qFormat/>
    <w:rsid w:val="00171D27"/>
    <w:pPr>
      <w:spacing w:after="200"/>
    </w:pPr>
    <w:rPr>
      <w:b/>
      <w:bCs/>
      <w:color w:val="00244C" w:themeColor="accent1"/>
      <w:sz w:val="18"/>
      <w:szCs w:val="18"/>
    </w:rPr>
  </w:style>
  <w:style w:type="paragraph" w:styleId="Tittel">
    <w:name w:val="Title"/>
    <w:basedOn w:val="Overskrift1"/>
    <w:next w:val="Normal"/>
    <w:link w:val="TittelTegn"/>
    <w:qFormat/>
    <w:rsid w:val="000B0B30"/>
    <w:rPr>
      <w:rFonts w:ascii="Calibri" w:hAnsi="Calibri"/>
      <w:b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0B0B30"/>
    <w:rPr>
      <w:rFonts w:ascii="Calibri" w:eastAsiaTheme="majorEastAsia" w:hAnsi="Calibri" w:cs="Arial"/>
      <w:bCs/>
      <w:color w:val="00303E"/>
      <w:sz w:val="56"/>
      <w:szCs w:val="56"/>
    </w:rPr>
  </w:style>
  <w:style w:type="paragraph" w:styleId="Undertittel">
    <w:name w:val="Subtitle"/>
    <w:basedOn w:val="Overskrift1"/>
    <w:next w:val="Normal"/>
    <w:link w:val="UndertittelTegn"/>
    <w:qFormat/>
    <w:rsid w:val="005146C1"/>
    <w:rPr>
      <w:b/>
    </w:rPr>
  </w:style>
  <w:style w:type="character" w:customStyle="1" w:styleId="UndertittelTegn">
    <w:name w:val="Undertittel Tegn"/>
    <w:basedOn w:val="Standardskriftforavsnitt"/>
    <w:link w:val="Undertittel"/>
    <w:rsid w:val="005146C1"/>
    <w:rPr>
      <w:rFonts w:asciiTheme="majorHAnsi" w:eastAsiaTheme="majorEastAsia" w:hAnsiTheme="majorHAnsi" w:cstheme="majorHAnsi"/>
      <w:bCs/>
      <w:color w:val="00303E"/>
      <w:sz w:val="32"/>
      <w:szCs w:val="32"/>
    </w:rPr>
  </w:style>
  <w:style w:type="character" w:styleId="Sterk">
    <w:name w:val="Strong"/>
    <w:aliases w:val="Avsnitt"/>
    <w:qFormat/>
    <w:rsid w:val="00F51DCB"/>
    <w:rPr>
      <w:rFonts w:ascii="Open Sans" w:hAnsi="Open Sans"/>
      <w:sz w:val="20"/>
      <w:szCs w:val="24"/>
    </w:rPr>
  </w:style>
  <w:style w:type="character" w:styleId="Utheving">
    <w:name w:val="Emphasis"/>
    <w:basedOn w:val="Standardskriftforavsnitt"/>
    <w:qFormat/>
    <w:rsid w:val="00171D27"/>
    <w:rPr>
      <w:i/>
      <w:iCs/>
    </w:rPr>
  </w:style>
  <w:style w:type="paragraph" w:styleId="Ingenmellomrom">
    <w:name w:val="No Spacing"/>
    <w:uiPriority w:val="1"/>
    <w:qFormat/>
    <w:rsid w:val="00171D27"/>
    <w:rPr>
      <w:sz w:val="24"/>
    </w:rPr>
  </w:style>
  <w:style w:type="paragraph" w:styleId="Listeavsnitt">
    <w:name w:val="List Paragraph"/>
    <w:basedOn w:val="Normal"/>
    <w:uiPriority w:val="34"/>
    <w:qFormat/>
    <w:rsid w:val="00171D27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171D27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171D27"/>
    <w:rPr>
      <w:i/>
      <w:iCs/>
      <w:color w:val="000000" w:themeColor="text1"/>
      <w:sz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71D27"/>
    <w:pPr>
      <w:pBdr>
        <w:bottom w:val="single" w:sz="4" w:space="4" w:color="00244C" w:themeColor="accent1"/>
      </w:pBdr>
      <w:spacing w:before="200" w:after="280"/>
      <w:ind w:left="936" w:right="936"/>
    </w:pPr>
    <w:rPr>
      <w:b/>
      <w:bCs/>
      <w:i/>
      <w:iCs/>
      <w:color w:val="00244C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71D27"/>
    <w:rPr>
      <w:b/>
      <w:bCs/>
      <w:i/>
      <w:iCs/>
      <w:color w:val="00244C" w:themeColor="accent1"/>
      <w:sz w:val="24"/>
    </w:rPr>
  </w:style>
  <w:style w:type="character" w:styleId="Svakutheving">
    <w:name w:val="Subtle Emphasis"/>
    <w:basedOn w:val="Standardskriftforavsnitt"/>
    <w:uiPriority w:val="19"/>
    <w:qFormat/>
    <w:rsid w:val="00171D27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171D27"/>
    <w:rPr>
      <w:b/>
      <w:bCs/>
      <w:i/>
      <w:iCs/>
      <w:color w:val="00244C" w:themeColor="accent1"/>
    </w:rPr>
  </w:style>
  <w:style w:type="character" w:styleId="Svakreferanse">
    <w:name w:val="Subtle Reference"/>
    <w:basedOn w:val="Standardskriftforavsnitt"/>
    <w:uiPriority w:val="31"/>
    <w:qFormat/>
    <w:rsid w:val="00171D27"/>
    <w:rPr>
      <w:smallCaps/>
      <w:color w:val="C90B1C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71D27"/>
    <w:rPr>
      <w:b/>
      <w:bCs/>
      <w:smallCaps/>
      <w:color w:val="C90B1C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71D27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71D27"/>
    <w:pPr>
      <w:outlineLvl w:val="9"/>
    </w:pPr>
  </w:style>
  <w:style w:type="table" w:styleId="Tabellrutenett">
    <w:name w:val="Table Grid"/>
    <w:basedOn w:val="Vanligtabell"/>
    <w:uiPriority w:val="59"/>
    <w:unhideWhenUsed/>
    <w:rsid w:val="0079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H1">
    <w:name w:val="toc 1"/>
    <w:basedOn w:val="Normal"/>
    <w:next w:val="Normal"/>
    <w:autoRedefine/>
    <w:uiPriority w:val="39"/>
    <w:unhideWhenUsed/>
    <w:rsid w:val="005D1E6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5D1E68"/>
    <w:pPr>
      <w:spacing w:after="100"/>
      <w:ind w:left="240"/>
    </w:pPr>
  </w:style>
  <w:style w:type="table" w:styleId="Rutenettabell3uthevingsfarge1">
    <w:name w:val="Grid Table 3 Accent 1"/>
    <w:basedOn w:val="Vanligtabell"/>
    <w:uiPriority w:val="48"/>
    <w:rsid w:val="00A9079C"/>
    <w:tblPr>
      <w:tblStyleRowBandSize w:val="1"/>
      <w:tblStyleColBandSize w:val="1"/>
      <w:tblBorders>
        <w:top w:val="single" w:sz="4" w:space="0" w:color="0075F9" w:themeColor="accent1" w:themeTint="99"/>
        <w:left w:val="single" w:sz="4" w:space="0" w:color="0075F9" w:themeColor="accent1" w:themeTint="99"/>
        <w:bottom w:val="single" w:sz="4" w:space="0" w:color="0075F9" w:themeColor="accent1" w:themeTint="99"/>
        <w:right w:val="single" w:sz="4" w:space="0" w:color="0075F9" w:themeColor="accent1" w:themeTint="99"/>
        <w:insideH w:val="single" w:sz="4" w:space="0" w:color="0075F9" w:themeColor="accent1" w:themeTint="99"/>
        <w:insideV w:val="single" w:sz="4" w:space="0" w:color="0075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8D0FF" w:themeFill="accent1" w:themeFillTint="33"/>
      </w:tcPr>
    </w:tblStylePr>
    <w:tblStylePr w:type="band1Horz">
      <w:tblPr/>
      <w:tcPr>
        <w:shd w:val="clear" w:color="auto" w:fill="A8D0FF" w:themeFill="accent1" w:themeFillTint="33"/>
      </w:tcPr>
    </w:tblStylePr>
    <w:tblStylePr w:type="neCell">
      <w:tblPr/>
      <w:tcPr>
        <w:tcBorders>
          <w:bottom w:val="single" w:sz="4" w:space="0" w:color="0075F9" w:themeColor="accent1" w:themeTint="99"/>
        </w:tcBorders>
      </w:tcPr>
    </w:tblStylePr>
    <w:tblStylePr w:type="nwCell">
      <w:tblPr/>
      <w:tcPr>
        <w:tcBorders>
          <w:bottom w:val="single" w:sz="4" w:space="0" w:color="0075F9" w:themeColor="accent1" w:themeTint="99"/>
        </w:tcBorders>
      </w:tcPr>
    </w:tblStylePr>
    <w:tblStylePr w:type="seCell">
      <w:tblPr/>
      <w:tcPr>
        <w:tcBorders>
          <w:top w:val="single" w:sz="4" w:space="0" w:color="0075F9" w:themeColor="accent1" w:themeTint="99"/>
        </w:tcBorders>
      </w:tcPr>
    </w:tblStylePr>
    <w:tblStylePr w:type="swCell">
      <w:tblPr/>
      <w:tcPr>
        <w:tcBorders>
          <w:top w:val="single" w:sz="4" w:space="0" w:color="0075F9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A9079C"/>
    <w:tblPr>
      <w:tblStyleRowBandSize w:val="1"/>
      <w:tblStyleColBandSize w:val="1"/>
      <w:tblBorders>
        <w:top w:val="single" w:sz="4" w:space="0" w:color="F55563" w:themeColor="accent2" w:themeTint="99"/>
        <w:left w:val="single" w:sz="4" w:space="0" w:color="F55563" w:themeColor="accent2" w:themeTint="99"/>
        <w:bottom w:val="single" w:sz="4" w:space="0" w:color="F55563" w:themeColor="accent2" w:themeTint="99"/>
        <w:right w:val="single" w:sz="4" w:space="0" w:color="F55563" w:themeColor="accent2" w:themeTint="99"/>
        <w:insideH w:val="single" w:sz="4" w:space="0" w:color="F55563" w:themeColor="accent2" w:themeTint="99"/>
        <w:insideV w:val="single" w:sz="4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  <w:tblStylePr w:type="neCell">
      <w:tblPr/>
      <w:tcPr>
        <w:tcBorders>
          <w:bottom w:val="single" w:sz="4" w:space="0" w:color="F55563" w:themeColor="accent2" w:themeTint="99"/>
        </w:tcBorders>
      </w:tcPr>
    </w:tblStylePr>
    <w:tblStylePr w:type="nwCell">
      <w:tblPr/>
      <w:tcPr>
        <w:tcBorders>
          <w:bottom w:val="single" w:sz="4" w:space="0" w:color="F55563" w:themeColor="accent2" w:themeTint="99"/>
        </w:tcBorders>
      </w:tcPr>
    </w:tblStylePr>
    <w:tblStylePr w:type="seCell">
      <w:tblPr/>
      <w:tcPr>
        <w:tcBorders>
          <w:top w:val="single" w:sz="4" w:space="0" w:color="F55563" w:themeColor="accent2" w:themeTint="99"/>
        </w:tcBorders>
      </w:tcPr>
    </w:tblStylePr>
    <w:tblStylePr w:type="swCell">
      <w:tblPr/>
      <w:tcPr>
        <w:tcBorders>
          <w:top w:val="single" w:sz="4" w:space="0" w:color="F55563" w:themeColor="accent2" w:themeTint="99"/>
        </w:tcBorders>
      </w:tcPr>
    </w:tblStylePr>
  </w:style>
  <w:style w:type="table" w:styleId="Rutenettabell2uthevingsfarge2">
    <w:name w:val="Grid Table 2 Accent 2"/>
    <w:basedOn w:val="Vanligtabell"/>
    <w:uiPriority w:val="47"/>
    <w:rsid w:val="00A9079C"/>
    <w:tblPr>
      <w:tblStyleRowBandSize w:val="1"/>
      <w:tblStyleColBandSize w:val="1"/>
      <w:tblBorders>
        <w:top w:val="single" w:sz="2" w:space="0" w:color="F55563" w:themeColor="accent2" w:themeTint="99"/>
        <w:bottom w:val="single" w:sz="2" w:space="0" w:color="F55563" w:themeColor="accent2" w:themeTint="99"/>
        <w:insideH w:val="single" w:sz="2" w:space="0" w:color="F55563" w:themeColor="accent2" w:themeTint="99"/>
        <w:insideV w:val="single" w:sz="2" w:space="0" w:color="F5556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556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556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6CA" w:themeFill="accent2" w:themeFillTint="33"/>
      </w:tcPr>
    </w:tblStylePr>
    <w:tblStylePr w:type="band1Horz">
      <w:tblPr/>
      <w:tcPr>
        <w:shd w:val="clear" w:color="auto" w:fill="FCC6CA" w:themeFill="accent2" w:themeFillTint="33"/>
      </w:tcPr>
    </w:tblStylePr>
  </w:style>
  <w:style w:type="table" w:styleId="Rutenettabell2uthevingsfarge6">
    <w:name w:val="Grid Table 2 Accent 6"/>
    <w:basedOn w:val="Vanligtabell"/>
    <w:uiPriority w:val="47"/>
    <w:rsid w:val="00A9079C"/>
    <w:tblPr>
      <w:tblStyleRowBandSize w:val="1"/>
      <w:tblStyleColBandSize w:val="1"/>
      <w:tblBorders>
        <w:top w:val="single" w:sz="2" w:space="0" w:color="93ACD5" w:themeColor="accent6" w:themeTint="99"/>
        <w:bottom w:val="single" w:sz="2" w:space="0" w:color="93ACD5" w:themeColor="accent6" w:themeTint="99"/>
        <w:insideH w:val="single" w:sz="2" w:space="0" w:color="93ACD5" w:themeColor="accent6" w:themeTint="99"/>
        <w:insideV w:val="single" w:sz="2" w:space="0" w:color="93AC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AC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AC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F1" w:themeFill="accent6" w:themeFillTint="33"/>
      </w:tcPr>
    </w:tblStylePr>
    <w:tblStylePr w:type="band1Horz">
      <w:tblPr/>
      <w:tcPr>
        <w:shd w:val="clear" w:color="auto" w:fill="DBE3F1" w:themeFill="accent6" w:themeFillTint="33"/>
      </w:tcPr>
    </w:tblStylePr>
  </w:style>
  <w:style w:type="character" w:styleId="Sidetall">
    <w:name w:val="page number"/>
    <w:basedOn w:val="Standardskriftforavsnitt"/>
    <w:uiPriority w:val="99"/>
    <w:unhideWhenUsed/>
    <w:rsid w:val="006069A8"/>
  </w:style>
  <w:style w:type="character" w:styleId="Plassholdertekst">
    <w:name w:val="Placeholder Text"/>
    <w:basedOn w:val="Standardskriftforavsnitt"/>
    <w:uiPriority w:val="99"/>
    <w:semiHidden/>
    <w:rsid w:val="00B33EED"/>
    <w:rPr>
      <w:color w:val="808080"/>
    </w:rPr>
  </w:style>
  <w:style w:type="character" w:styleId="Ulstomtale">
    <w:name w:val="Unresolved Mention"/>
    <w:basedOn w:val="Standardskriftforavsnitt"/>
    <w:uiPriority w:val="99"/>
    <w:semiHidden/>
    <w:unhideWhenUsed/>
    <w:rsid w:val="008A2E58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764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kart.fiskeridir.no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kart.naturbase.no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mnomba\Downloads\soknad-om-mudring-dumping-utfylli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49518BAB4C0494D84070E839FAA398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10F0FB-7367-4A91-A717-43CAC0F1705E}"/>
      </w:docPartPr>
      <w:docPartBody>
        <w:p w:rsidR="00000000" w:rsidRDefault="00383767">
          <w:pPr>
            <w:pStyle w:val="549518BAB4C0494D84070E839FAA3983"/>
          </w:pPr>
          <w:r w:rsidRPr="00254B3E">
            <w:rPr>
              <w:rStyle w:val="Plassholdertekst"/>
            </w:rPr>
            <w:t xml:space="preserve">Klikk eller trykk her for å skrive </w:t>
          </w:r>
          <w:r>
            <w:rPr>
              <w:rStyle w:val="Plassholdertekst"/>
            </w:rPr>
            <w:t>antall mudringslokaliteter</w:t>
          </w:r>
        </w:p>
      </w:docPartBody>
    </w:docPart>
    <w:docPart>
      <w:docPartPr>
        <w:name w:val="A4F7B5C1BAF04DDCA1B6DDC051CBE8E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BFC5EFA-8AFD-4AD6-A5E0-DD8C70DD3895}"/>
      </w:docPartPr>
      <w:docPartBody>
        <w:p w:rsidR="00000000" w:rsidRDefault="00383767">
          <w:pPr>
            <w:pStyle w:val="A4F7B5C1BAF04DDCA1B6DDC051CBE8EC"/>
          </w:pPr>
          <w:r w:rsidRPr="00254B3E">
            <w:rPr>
              <w:rStyle w:val="Plassholdertekst"/>
            </w:rPr>
            <w:t xml:space="preserve">Klikk eller trykk her for å skrive inn </w:t>
          </w:r>
          <w:r>
            <w:rPr>
              <w:rStyle w:val="Plassholdertekst"/>
            </w:rPr>
            <w:t>antall dumpingslokaliteter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1AEE27B256BB474180EC03FA3F8D2D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207AAB4-BA20-4835-8C47-C56C5E1D094A}"/>
      </w:docPartPr>
      <w:docPartBody>
        <w:p w:rsidR="00000000" w:rsidRDefault="00383767">
          <w:pPr>
            <w:pStyle w:val="1AEE27B256BB474180EC03FA3F8D2DD0"/>
          </w:pPr>
          <w:r w:rsidRPr="00254B3E">
            <w:rPr>
              <w:rStyle w:val="Plassholdertekst"/>
            </w:rPr>
            <w:t xml:space="preserve">Klikk eller trykk her for å skrive inn </w:t>
          </w:r>
          <w:r>
            <w:rPr>
              <w:rStyle w:val="Plassholdertekst"/>
            </w:rPr>
            <w:t>antall utfyllingslokaliteter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DF89A75864304AFCB048BDC6CBEF916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8E5018-6356-4368-A930-5B73D9BF2E28}"/>
      </w:docPartPr>
      <w:docPartBody>
        <w:p w:rsidR="00000000" w:rsidRDefault="00383767">
          <w:pPr>
            <w:pStyle w:val="DF89A75864304AFCB048BDC6CBEF9169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06A648E31011422FA724C07835ECF30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A076443-7329-4FD3-8738-F036B203A492}"/>
      </w:docPartPr>
      <w:docPartBody>
        <w:p w:rsidR="00000000" w:rsidRDefault="00383767">
          <w:pPr>
            <w:pStyle w:val="06A648E31011422FA724C07835ECF30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D86B845FF30478DBD17CC6F34D723A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9C7978-42AF-4EBF-8862-1F4ECD0EFBE1}"/>
      </w:docPartPr>
      <w:docPartBody>
        <w:p w:rsidR="00000000" w:rsidRDefault="00383767">
          <w:pPr>
            <w:pStyle w:val="9D86B845FF30478DBD17CC6F34D723AA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6825246CFE54662B01B54C8C58A7D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B5A2C61-7DC7-46F5-8105-7641D72A6047}"/>
      </w:docPartPr>
      <w:docPartBody>
        <w:p w:rsidR="00000000" w:rsidRDefault="00383767">
          <w:pPr>
            <w:pStyle w:val="B6825246CFE54662B01B54C8C58A7DCF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25550B8F7C6455D88A20D79B671F9A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9C02E4-4BD3-4B70-A069-CF9517DD52F5}"/>
      </w:docPartPr>
      <w:docPartBody>
        <w:p w:rsidR="00000000" w:rsidRDefault="00383767">
          <w:pPr>
            <w:pStyle w:val="F25550B8F7C6455D88A20D79B671F9A1"/>
          </w:pPr>
          <w:r>
            <w:rPr>
              <w:rStyle w:val="Plassholdertekst"/>
            </w:rPr>
            <w:t>Sett inn org.nr</w:t>
          </w:r>
        </w:p>
      </w:docPartBody>
    </w:docPart>
    <w:docPart>
      <w:docPartPr>
        <w:name w:val="5FBA64C024C2423FB1814C130AA42B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4DEE5C9-487D-4CCB-AA40-BB3B15C4F208}"/>
      </w:docPartPr>
      <w:docPartBody>
        <w:p w:rsidR="00000000" w:rsidRDefault="00383767">
          <w:pPr>
            <w:pStyle w:val="5FBA64C024C2423FB1814C130AA42B50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06929B43D684692B618CF712149FB1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2D9B8E-68AE-49EE-AAE5-8E50169EDE6F}"/>
      </w:docPartPr>
      <w:docPartBody>
        <w:p w:rsidR="00000000" w:rsidRDefault="00383767">
          <w:pPr>
            <w:pStyle w:val="C06929B43D684692B618CF712149FB14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C76821F1CBB4D6195E7D4FAC661345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D5A7030-919B-4CCA-A27C-8DCE9A5DDC77}"/>
      </w:docPartPr>
      <w:docPartBody>
        <w:p w:rsidR="00000000" w:rsidRDefault="00383767">
          <w:pPr>
            <w:pStyle w:val="1C76821F1CBB4D6195E7D4FAC661345D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78142FDB05A4F428F57E5C4E5638B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EA2EBE8-9EAC-43B0-AC07-AC7A5DFBF640}"/>
      </w:docPartPr>
      <w:docPartBody>
        <w:p w:rsidR="00000000" w:rsidRDefault="00383767">
          <w:pPr>
            <w:pStyle w:val="C78142FDB05A4F428F57E5C4E5638BC0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BA0B44B683B4002AB9A9495BF72D86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08439DB-7F11-4762-B679-C625597394C7}"/>
      </w:docPartPr>
      <w:docPartBody>
        <w:p w:rsidR="00000000" w:rsidRDefault="00383767">
          <w:pPr>
            <w:pStyle w:val="DBA0B44B683B4002AB9A9495BF72D866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1B38F4DD29D4CD4AFA452CC95E96E0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124091-8608-41CF-9876-3F59DDDD0D40}"/>
      </w:docPartPr>
      <w:docPartBody>
        <w:p w:rsidR="00000000" w:rsidRDefault="00383767">
          <w:pPr>
            <w:pStyle w:val="A1B38F4DD29D4CD4AFA452CC95E96E0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088A471639E45EE8483FA71E0A11C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EE19BB-5B69-4695-B948-A6C2A226E201}"/>
      </w:docPartPr>
      <w:docPartBody>
        <w:p w:rsidR="00000000" w:rsidRDefault="00383767">
          <w:pPr>
            <w:pStyle w:val="4088A471639E45EE8483FA71E0A11C16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73E9E6A530F45F9B2735E0E2B2CD83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79D69A7-4AC6-4894-B8C7-1568ABDF09D5}"/>
      </w:docPartPr>
      <w:docPartBody>
        <w:p w:rsidR="00000000" w:rsidRDefault="00383767">
          <w:pPr>
            <w:pStyle w:val="A73E9E6A530F45F9B2735E0E2B2CD83E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B820F51C55A4AB6A606AA31CA3CBB2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FC13AF-5060-47A6-B985-5EA6AEF1DA81}"/>
      </w:docPartPr>
      <w:docPartBody>
        <w:p w:rsidR="00000000" w:rsidRDefault="00383767">
          <w:pPr>
            <w:pStyle w:val="BB820F51C55A4AB6A606AA31CA3CBB26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276DB3488F140CD8CF8992D45BF53B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1A01B8-4CA0-49FF-9203-327913AD519F}"/>
      </w:docPartPr>
      <w:docPartBody>
        <w:p w:rsidR="00000000" w:rsidRDefault="00383767">
          <w:pPr>
            <w:pStyle w:val="C276DB3488F140CD8CF8992D45BF53BA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CA792423FC64CA5A0E576899F2E259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B4B1E1D-515D-4284-A65E-F1603844F492}"/>
      </w:docPartPr>
      <w:docPartBody>
        <w:p w:rsidR="00000000" w:rsidRDefault="00383767">
          <w:pPr>
            <w:pStyle w:val="CCA792423FC64CA5A0E576899F2E2597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7802377793A04FC5810A269C7861F4F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4F1C54-2401-4198-B91A-A0FED1155E14}"/>
      </w:docPartPr>
      <w:docPartBody>
        <w:p w:rsidR="00000000" w:rsidRDefault="00383767">
          <w:pPr>
            <w:pStyle w:val="7802377793A04FC5810A269C7861F4FC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D85C1657F474F1C83E6D88B550B8EC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828E2E1-9D06-4C42-AE52-659EAE69F72F}"/>
      </w:docPartPr>
      <w:docPartBody>
        <w:p w:rsidR="00000000" w:rsidRDefault="00383767">
          <w:pPr>
            <w:pStyle w:val="0D85C1657F474F1C83E6D88B550B8ECB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2D69A2A24D1240F8A5351C913391E5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6DB36BB-6CD5-4054-BC0D-C7946EECA559}"/>
      </w:docPartPr>
      <w:docPartBody>
        <w:p w:rsidR="00000000" w:rsidRDefault="00383767">
          <w:pPr>
            <w:pStyle w:val="2D69A2A24D1240F8A5351C913391E5B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182FD4250244A8E9696518ABC1FFA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58B108-FF90-4809-9CF3-550FF81E0D0B}"/>
      </w:docPartPr>
      <w:docPartBody>
        <w:p w:rsidR="00000000" w:rsidRDefault="00383767">
          <w:pPr>
            <w:pStyle w:val="5182FD4250244A8E9696518ABC1FFA34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29031FD2AD2547B38F9AC770CC6A39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89A162A-7F7B-43DC-A01D-53EF1F2A9166}"/>
      </w:docPartPr>
      <w:docPartBody>
        <w:p w:rsidR="00000000" w:rsidRDefault="00383767">
          <w:pPr>
            <w:pStyle w:val="29031FD2AD2547B38F9AC770CC6A39E9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7391FA27A92418BB9EF206B31080DF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AA23C2-ADB8-491A-AC3B-7879B2C662BA}"/>
      </w:docPartPr>
      <w:docPartBody>
        <w:p w:rsidR="00000000" w:rsidRDefault="00383767">
          <w:pPr>
            <w:pStyle w:val="17391FA27A92418BB9EF206B31080DFF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C1E246262AC74050AA16CB3B6769CC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1F9E79-0F83-4685-9AEA-E955CCE55504}"/>
      </w:docPartPr>
      <w:docPartBody>
        <w:p w:rsidR="00000000" w:rsidRDefault="00383767">
          <w:pPr>
            <w:pStyle w:val="C1E246262AC74050AA16CB3B6769CCDD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6438455247F4E0192D77696E957DC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ECC8A0-D355-4913-A83F-4ACFC4587D8A}"/>
      </w:docPartPr>
      <w:docPartBody>
        <w:p w:rsidR="00000000" w:rsidRDefault="00383767">
          <w:pPr>
            <w:pStyle w:val="A6438455247F4E0192D77696E957DC1C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961C1D8D06F141CEABE15628108669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F604FE1-FC4B-43E0-8F0A-2BCD15A6102B}"/>
      </w:docPartPr>
      <w:docPartBody>
        <w:p w:rsidR="00000000" w:rsidRDefault="00383767">
          <w:pPr>
            <w:pStyle w:val="961C1D8D06F141CEABE1562810866981"/>
          </w:pPr>
          <w:r w:rsidRPr="00B17D0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B177600093141EA987D8383A213479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CCF2F57-BD17-4ACA-BE06-14B82FC3FEE5}"/>
      </w:docPartPr>
      <w:docPartBody>
        <w:p w:rsidR="00000000" w:rsidRDefault="00383767">
          <w:pPr>
            <w:pStyle w:val="7B177600093141EA987D8383A213479C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A4BA8FB2323468EAA9E5D7A7FA1941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D2E870B-8DCA-43BF-BD4E-C73D47FA260F}"/>
      </w:docPartPr>
      <w:docPartBody>
        <w:p w:rsidR="00000000" w:rsidRDefault="00383767">
          <w:pPr>
            <w:pStyle w:val="CA4BA8FB2323468EAA9E5D7A7FA19415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A04338A49E844F68A783D90C503FD64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7889B87-837B-4B22-899C-6093C70B8312}"/>
      </w:docPartPr>
      <w:docPartBody>
        <w:p w:rsidR="00000000" w:rsidRDefault="00383767">
          <w:pPr>
            <w:pStyle w:val="A04338A49E844F68A783D90C503FD641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327290261A44369A57EF4DE938D725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5F6716D-A135-472A-B889-4756251DF87C}"/>
      </w:docPartPr>
      <w:docPartBody>
        <w:p w:rsidR="00000000" w:rsidRDefault="00383767">
          <w:pPr>
            <w:pStyle w:val="A327290261A44369A57EF4DE938D725F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003C64ECA20C45D297A17C880C75D77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B67D520-B779-41BE-B6D8-B6567CD9AF65}"/>
      </w:docPartPr>
      <w:docPartBody>
        <w:p w:rsidR="00000000" w:rsidRDefault="00383767">
          <w:pPr>
            <w:pStyle w:val="003C64ECA20C45D297A17C880C75D775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F48B8558611D4A8297DB16B1F82401D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C42D9BC-59DC-4D2E-968E-9545D1D3B16E}"/>
      </w:docPartPr>
      <w:docPartBody>
        <w:p w:rsidR="00000000" w:rsidRDefault="00383767">
          <w:pPr>
            <w:pStyle w:val="F48B8558611D4A8297DB16B1F82401DA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18835AFF1B904C80B8CBD20B468CA76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09EB96-C634-4A5E-80F1-76AC3FF7ACE7}"/>
      </w:docPartPr>
      <w:docPartBody>
        <w:p w:rsidR="00000000" w:rsidRDefault="00383767">
          <w:pPr>
            <w:pStyle w:val="18835AFF1B904C80B8CBD20B468CA76A"/>
          </w:pPr>
          <w:r>
            <w:rPr>
              <w:rStyle w:val="Plassholdertekst"/>
            </w:rPr>
            <w:t>Nord</w:t>
          </w:r>
        </w:p>
      </w:docPartBody>
    </w:docPart>
    <w:docPart>
      <w:docPartPr>
        <w:name w:val="317D300A767C420F9E9ED26E5BF229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8538B6-A397-4DE4-AA1D-684C0FD649D6}"/>
      </w:docPartPr>
      <w:docPartBody>
        <w:p w:rsidR="00000000" w:rsidRDefault="00383767">
          <w:pPr>
            <w:pStyle w:val="317D300A767C420F9E9ED26E5BF229A0"/>
          </w:pPr>
          <w:r>
            <w:rPr>
              <w:rStyle w:val="Plassholdertekst"/>
            </w:rPr>
            <w:t>Øst</w:t>
          </w:r>
        </w:p>
      </w:docPartBody>
    </w:docPart>
    <w:docPart>
      <w:docPartPr>
        <w:name w:val="D49D79BD2880479981001DFC0513D4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A9ECEB-C76D-4A74-BE19-5CE57C4A12A6}"/>
      </w:docPartPr>
      <w:docPartBody>
        <w:p w:rsidR="00000000" w:rsidRDefault="00383767">
          <w:pPr>
            <w:pStyle w:val="D49D79BD2880479981001DFC0513D4AC"/>
          </w:pPr>
          <w:r>
            <w:rPr>
              <w:rStyle w:val="Plassholdertekst"/>
            </w:rPr>
            <w:t>Sett inn årstall</w:t>
          </w:r>
        </w:p>
      </w:docPartBody>
    </w:docPart>
    <w:docPart>
      <w:docPartPr>
        <w:name w:val="A0A56959720C40DA9391762E43D153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4011FD-D104-49B7-9AB3-03525276A29F}"/>
      </w:docPartPr>
      <w:docPartBody>
        <w:p w:rsidR="00000000" w:rsidRDefault="00383767">
          <w:pPr>
            <w:pStyle w:val="A0A56959720C40DA9391762E43D153C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4E033BD031E4EC09371C8A2287CC1B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02C3D5C-959C-4FDB-9B4E-054C7BFF1917}"/>
      </w:docPartPr>
      <w:docPartBody>
        <w:p w:rsidR="00000000" w:rsidRDefault="00383767">
          <w:pPr>
            <w:pStyle w:val="44E033BD031E4EC09371C8A2287CC1B9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99E06CB744B14941B71F7782BA02584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BB810A0-3BE6-44B3-BB50-8DFA60BEF919}"/>
      </w:docPartPr>
      <w:docPartBody>
        <w:p w:rsidR="00000000" w:rsidRDefault="00383767">
          <w:pPr>
            <w:pStyle w:val="99E06CB744B14941B71F7782BA025844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34557EA8EB2F4437BAD134001D90867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3228C4-9537-4202-B5A9-527F6E82CF45}"/>
      </w:docPartPr>
      <w:docPartBody>
        <w:p w:rsidR="00000000" w:rsidRDefault="00383767">
          <w:pPr>
            <w:pStyle w:val="34557EA8EB2F4437BAD134001D90867F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44D854163C3B4C0A937D5EA680DB837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5A66824-C818-4DF2-AABF-FA676D31196F}"/>
      </w:docPartPr>
      <w:docPartBody>
        <w:p w:rsidR="00000000" w:rsidRDefault="00383767">
          <w:pPr>
            <w:pStyle w:val="44D854163C3B4C0A937D5EA680DB8377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64869B3A02FF462F8953E0918B90C1D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26EE5CF-C965-45CC-8D55-BB00C8AC0CED}"/>
      </w:docPartPr>
      <w:docPartBody>
        <w:p w:rsidR="00000000" w:rsidRDefault="00383767">
          <w:pPr>
            <w:pStyle w:val="64869B3A02FF462F8953E0918B90C1D3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99CD2D48E8C439EA1964C7826CD6B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48DE8EB-2C86-41EA-9A90-D0EEB1F4CF07}"/>
      </w:docPartPr>
      <w:docPartBody>
        <w:p w:rsidR="00000000" w:rsidRDefault="00383767">
          <w:pPr>
            <w:pStyle w:val="599CD2D48E8C439EA1964C7826CD6B72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1A715AC8C344575B9D73AF18C92D9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580756A-FD09-42C4-A90A-27B73C38FA94}"/>
      </w:docPartPr>
      <w:docPartBody>
        <w:p w:rsidR="00000000" w:rsidRDefault="00383767">
          <w:pPr>
            <w:pStyle w:val="81A715AC8C344575B9D73AF18C92D97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2AB5C54E4724978ADB52F68F2DFAF4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386B3A-27A1-42D0-872B-B0FB0DB106C6}"/>
      </w:docPartPr>
      <w:docPartBody>
        <w:p w:rsidR="00000000" w:rsidRDefault="00383767">
          <w:pPr>
            <w:pStyle w:val="12AB5C54E4724978ADB52F68F2DFAF4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B7E21A4DE4A4EBBBFC5A23584DA8CE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A21EA95-53E9-446E-B6CD-B437E76269C4}"/>
      </w:docPartPr>
      <w:docPartBody>
        <w:p w:rsidR="00000000" w:rsidRDefault="00383767">
          <w:pPr>
            <w:pStyle w:val="8B7E21A4DE4A4EBBBFC5A23584DA8CED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AC2038398CD4361805AC6820D6AEF1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B524FA-ACD6-489B-AFC7-55CB133B6B7E}"/>
      </w:docPartPr>
      <w:docPartBody>
        <w:p w:rsidR="00000000" w:rsidRDefault="00990871">
          <w:pPr>
            <w:pStyle w:val="5AC2038398CD4361805AC6820D6AEF1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2A7AACF2F224C90AE35369A4E46E43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A8BADED-E9EC-42B3-8D7C-62E7D6063F79}"/>
      </w:docPartPr>
      <w:docPartBody>
        <w:p w:rsidR="00000000" w:rsidRDefault="00383767">
          <w:pPr>
            <w:pStyle w:val="02A7AACF2F224C90AE35369A4E46E43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35CB26CDAC4444AB913C241CACDA1B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2836C49-5202-4329-8E82-D412BFAB7D16}"/>
      </w:docPartPr>
      <w:docPartBody>
        <w:p w:rsidR="00000000" w:rsidRDefault="00383767">
          <w:pPr>
            <w:pStyle w:val="135CB26CDAC4444AB913C241CACDA1B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D18D6A9D804DB1BD9E6FF99C7DB4C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247FE6E-059E-4B87-A166-1C8E7D1C3454}"/>
      </w:docPartPr>
      <w:docPartBody>
        <w:p w:rsidR="00000000" w:rsidRDefault="00383767">
          <w:pPr>
            <w:pStyle w:val="ECD18D6A9D804DB1BD9E6FF99C7DB4C2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3325EBE888E479295CEDACDF06699B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90B1FA2-439D-474D-B740-38A5D6196980}"/>
      </w:docPartPr>
      <w:docPartBody>
        <w:p w:rsidR="00000000" w:rsidRDefault="00990871">
          <w:pPr>
            <w:pStyle w:val="13325EBE888E479295CEDACDF06699B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08A82F2C4714BC7B1CB3AB3F23ED7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2E64DD-EC94-4C9C-AA8F-7987CF919B01}"/>
      </w:docPartPr>
      <w:docPartBody>
        <w:p w:rsidR="00000000" w:rsidRDefault="00383767">
          <w:pPr>
            <w:pStyle w:val="C08A82F2C4714BC7B1CB3AB3F23ED788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54F6264D3B041479C5E6D6BB4430F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AB92900-8EE4-4889-BD22-AF42FE89419F}"/>
      </w:docPartPr>
      <w:docPartBody>
        <w:p w:rsidR="00000000" w:rsidRDefault="00383767">
          <w:pPr>
            <w:pStyle w:val="454F6264D3B041479C5E6D6BB4430F0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ECDA742AD72041B2A6DF91F3C4F1DA9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A3B306-39EC-4EF4-853B-C7F3953B1520}"/>
      </w:docPartPr>
      <w:docPartBody>
        <w:p w:rsidR="00000000" w:rsidRDefault="00383767">
          <w:pPr>
            <w:pStyle w:val="ECDA742AD72041B2A6DF91F3C4F1DA9F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929C6E91B724390859C53DC64671F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F13819-ECBD-48DA-AFD6-C267FEAB4D44}"/>
      </w:docPartPr>
      <w:docPartBody>
        <w:p w:rsidR="00000000" w:rsidRDefault="00383767">
          <w:pPr>
            <w:pStyle w:val="D929C6E91B724390859C53DC64671FF2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E796FE0D47B458F9D65C20502FDC39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9F1BD0-A946-4F56-B6CB-E384E3416AF6}"/>
      </w:docPartPr>
      <w:docPartBody>
        <w:p w:rsidR="00000000" w:rsidRDefault="00383767">
          <w:pPr>
            <w:pStyle w:val="2E796FE0D47B458F9D65C20502FDC395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E119DB3D4554E77A5E81F5AAF429F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8DACC44-34CF-4A65-9A53-6245B5A27037}"/>
      </w:docPartPr>
      <w:docPartBody>
        <w:p w:rsidR="00000000" w:rsidRDefault="00383767">
          <w:pPr>
            <w:pStyle w:val="BE119DB3D4554E77A5E81F5AAF429F81"/>
          </w:pPr>
          <w:r>
            <w:rPr>
              <w:rStyle w:val="Plassholdertekst"/>
            </w:rPr>
            <w:t>Gnr/bnr</w:t>
          </w:r>
        </w:p>
      </w:docPartBody>
    </w:docPart>
    <w:docPart>
      <w:docPartPr>
        <w:name w:val="85C6D8BDAF5D4CE599429454F1D4826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BC93FE-AFE7-4A7A-8A12-D9DEAAAAA069}"/>
      </w:docPartPr>
      <w:docPartBody>
        <w:p w:rsidR="00000000" w:rsidRDefault="00383767">
          <w:pPr>
            <w:pStyle w:val="85C6D8BDAF5D4CE599429454F1D48267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A350A6BEB4C43B2A372AD90385590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AFECBFF-5D96-40C5-9898-34DEAE149124}"/>
      </w:docPartPr>
      <w:docPartBody>
        <w:p w:rsidR="00000000" w:rsidRDefault="00383767">
          <w:pPr>
            <w:pStyle w:val="3A350A6BEB4C43B2A372AD90385590AE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C699B661C718450BBBDADF58AC2FC3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4E70A2D-2CFD-4425-91BF-BEEB61B75149}"/>
      </w:docPartPr>
      <w:docPartBody>
        <w:p w:rsidR="00000000" w:rsidRDefault="00383767">
          <w:pPr>
            <w:pStyle w:val="C699B661C718450BBBDADF58AC2FC3BE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347A3E5AF3F847CD99A2EB493BB28FA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4F86363-D5F7-4A2E-A4BB-DA498C4282FD}"/>
      </w:docPartPr>
      <w:docPartBody>
        <w:p w:rsidR="00000000" w:rsidRDefault="00383767">
          <w:pPr>
            <w:pStyle w:val="347A3E5AF3F847CD99A2EB493BB28FA1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AFA9FD1E6895438688602ECAD585E65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8495781-18D2-40C7-85C9-6304AFB9D69D}"/>
      </w:docPartPr>
      <w:docPartBody>
        <w:p w:rsidR="00000000" w:rsidRDefault="00383767">
          <w:pPr>
            <w:pStyle w:val="AFA9FD1E6895438688602ECAD585E659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A896EA20FEB457A82D54C36D5B05AB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4390DDA-2959-4046-A16A-C1726BDAEF7F}"/>
      </w:docPartPr>
      <w:docPartBody>
        <w:p w:rsidR="00000000" w:rsidRDefault="00383767">
          <w:pPr>
            <w:pStyle w:val="4A896EA20FEB457A82D54C36D5B05AB0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F37851C3AAB34293BDFFA1806747E87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8E544B0-075D-42D9-B4FF-E93EEC9948F5}"/>
      </w:docPartPr>
      <w:docPartBody>
        <w:p w:rsidR="00000000" w:rsidRDefault="00383767">
          <w:pPr>
            <w:pStyle w:val="F37851C3AAB34293BDFFA1806747E874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45A2ADAEFB0F4C11935D1711B6A7BF5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253FDAA-3062-4FD3-825F-70981219FB7F}"/>
      </w:docPartPr>
      <w:docPartBody>
        <w:p w:rsidR="00000000" w:rsidRDefault="00383767">
          <w:pPr>
            <w:pStyle w:val="45A2ADAEFB0F4C11935D1711B6A7BF50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99F140597B0C405BB29312133EA7F5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D91EA5A-0A2F-4D83-93BF-D6CE0034A98E}"/>
      </w:docPartPr>
      <w:docPartBody>
        <w:p w:rsidR="00000000" w:rsidRDefault="00383767">
          <w:pPr>
            <w:pStyle w:val="99F140597B0C405BB29312133EA7F591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0325D6F83EAC48C2932CCFB0586A67D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17C0729-2B8E-4B6C-9217-A464E25EE57F}"/>
      </w:docPartPr>
      <w:docPartBody>
        <w:p w:rsidR="00000000" w:rsidRDefault="00383767">
          <w:pPr>
            <w:pStyle w:val="0325D6F83EAC48C2932CCFB0586A67D4"/>
          </w:pPr>
          <w:r>
            <w:rPr>
              <w:rStyle w:val="Plassholdertekst"/>
            </w:rPr>
            <w:t xml:space="preserve">antall tonn </w:t>
          </w:r>
        </w:p>
      </w:docPartBody>
    </w:docPart>
    <w:docPart>
      <w:docPartPr>
        <w:name w:val="916F3076A3B948439B5206721EE89C2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30A568F-9A99-4C49-AAED-5FFAA19FE627}"/>
      </w:docPartPr>
      <w:docPartBody>
        <w:p w:rsidR="00000000" w:rsidRDefault="00383767">
          <w:pPr>
            <w:pStyle w:val="916F3076A3B948439B5206721EE89C22"/>
          </w:pPr>
          <w:r>
            <w:rPr>
              <w:rStyle w:val="Plassholdertekst"/>
            </w:rPr>
            <w:t>antall prosent</w:t>
          </w:r>
        </w:p>
      </w:docPartBody>
    </w:docPart>
    <w:docPart>
      <w:docPartPr>
        <w:name w:val="14F46C414561456E930621FBBB000DA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170C01F-6105-4EE8-A865-4E02A862ACBC}"/>
      </w:docPartPr>
      <w:docPartBody>
        <w:p w:rsidR="00000000" w:rsidRDefault="00383767">
          <w:pPr>
            <w:pStyle w:val="14F46C414561456E930621FBBB000DAB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04780617B3E4DDE998C7FC4ED6D98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8094E69-6C3F-4673-89D7-2E38E20F7058}"/>
      </w:docPartPr>
      <w:docPartBody>
        <w:p w:rsidR="00000000" w:rsidRDefault="00383767">
          <w:pPr>
            <w:pStyle w:val="D04780617B3E4DDE998C7FC4ED6D98AF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67614E03F5141DEA699BC1EDBB200D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35E061-24B9-41A8-B610-3C4697D528A3}"/>
      </w:docPartPr>
      <w:docPartBody>
        <w:p w:rsidR="00000000" w:rsidRDefault="00383767">
          <w:pPr>
            <w:pStyle w:val="867614E03F5141DEA699BC1EDBB200D8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B4C52F2597846E4B6B02EF4E13E93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A707923-6BF3-4883-8F15-EEF9BF58EA9A}"/>
      </w:docPartPr>
      <w:docPartBody>
        <w:p w:rsidR="00000000" w:rsidRDefault="00383767">
          <w:pPr>
            <w:pStyle w:val="3B4C52F2597846E4B6B02EF4E13E93A7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C20D4CCAADBA4CDEBEC6DD19F15408D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BF0D602-E799-4D1C-8A76-EDA7010D2FCB}"/>
      </w:docPartPr>
      <w:docPartBody>
        <w:p w:rsidR="00000000" w:rsidRDefault="00383767">
          <w:pPr>
            <w:pStyle w:val="C20D4CCAADBA4CDEBEC6DD19F15408D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2E0C5E7CC9C742AF9AAC9A7CB7B0F04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ABB4542-192F-429A-A5A2-5960E29EDDF3}"/>
      </w:docPartPr>
      <w:docPartBody>
        <w:p w:rsidR="00000000" w:rsidRDefault="00383767">
          <w:pPr>
            <w:pStyle w:val="2E0C5E7CC9C742AF9AAC9A7CB7B0F04C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A5CC5572BDE4A03AC18B3E121612D9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36C4A88-F211-4544-935B-152B9C2697A3}"/>
      </w:docPartPr>
      <w:docPartBody>
        <w:p w:rsidR="00000000" w:rsidRDefault="00383767">
          <w:pPr>
            <w:pStyle w:val="3A5CC5572BDE4A03AC18B3E121612D9B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4A87F55356448DCB0DE79A2CFD165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31EBE0-3180-425F-843A-FFA94A44A68C}"/>
      </w:docPartPr>
      <w:docPartBody>
        <w:p w:rsidR="00000000" w:rsidRDefault="00383767">
          <w:pPr>
            <w:pStyle w:val="D4A87F55356448DCB0DE79A2CFD165AE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06F2F437E3346D7945ECD1552B2590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F58FA0-8D16-41C5-82F3-F9DD2DDD0286}"/>
      </w:docPartPr>
      <w:docPartBody>
        <w:p w:rsidR="00000000" w:rsidRDefault="00383767">
          <w:pPr>
            <w:pStyle w:val="D06F2F437E3346D7945ECD1552B2590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A95CE67913E437F9DA321AFC7B7932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9FDD684-9849-4C51-A445-B3802B67D5B1}"/>
      </w:docPartPr>
      <w:docPartBody>
        <w:p w:rsidR="00000000" w:rsidRDefault="00383767">
          <w:pPr>
            <w:pStyle w:val="FA95CE67913E437F9DA321AFC7B7932F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4B3B4A3F0174FF3AE0DB777D2FDC8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702022B-0DBD-402B-9F35-7CCB7CCEC171}"/>
      </w:docPartPr>
      <w:docPartBody>
        <w:p w:rsidR="00000000" w:rsidRDefault="00383767">
          <w:pPr>
            <w:pStyle w:val="44B3B4A3F0174FF3AE0DB777D2FDC881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3725D48D3674112A655F7FD1A2BE5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BC19656-C13C-449A-853D-8BC0A039A895}"/>
      </w:docPartPr>
      <w:docPartBody>
        <w:p w:rsidR="00000000" w:rsidRDefault="00383767">
          <w:pPr>
            <w:pStyle w:val="53725D48D3674112A655F7FD1A2BE581"/>
          </w:pPr>
          <w:r w:rsidRPr="00990292">
            <w:rPr>
              <w:rStyle w:val="Plassholdertekst"/>
            </w:rPr>
            <w:t>Gnr/bnr</w:t>
          </w:r>
        </w:p>
      </w:docPartBody>
    </w:docPart>
    <w:docPart>
      <w:docPartPr>
        <w:name w:val="46269A3BFB6A4BFA97562A1FDDF45E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5B52E0E-D390-47A8-9354-3C7D87B04740}"/>
      </w:docPartPr>
      <w:docPartBody>
        <w:p w:rsidR="00000000" w:rsidRDefault="00383767">
          <w:pPr>
            <w:pStyle w:val="46269A3BFB6A4BFA97562A1FDDF45EC0"/>
          </w:pPr>
          <w:r w:rsidRPr="00254B3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846B1AE089844FEBC1C83E3CFCEBC0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C6A8561-680C-4BF6-BCF1-5386400552A4}"/>
      </w:docPartPr>
      <w:docPartBody>
        <w:p w:rsidR="00000000" w:rsidRDefault="00383767">
          <w:pPr>
            <w:pStyle w:val="B846B1AE089844FEBC1C83E3CFCEBC0D"/>
          </w:pPr>
          <w:r>
            <w:rPr>
              <w:rStyle w:val="Plassholdertekst"/>
            </w:rPr>
            <w:t>vedleggsnr.</w:t>
          </w:r>
        </w:p>
      </w:docPartBody>
    </w:docPart>
    <w:docPart>
      <w:docPartPr>
        <w:name w:val="68091D18A9CD415A9A58FEB822BF093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7261C40-3865-4250-AC94-CEA4A06C2417}"/>
      </w:docPartPr>
      <w:docPartBody>
        <w:p w:rsidR="00000000" w:rsidRDefault="00383767">
          <w:pPr>
            <w:pStyle w:val="68091D18A9CD415A9A58FEB822BF0935"/>
          </w:pPr>
          <w:r>
            <w:rPr>
              <w:rStyle w:val="Plassholdertekst"/>
            </w:rPr>
            <w:t>vedleggsnr</w:t>
          </w:r>
          <w:r w:rsidRPr="00254B3E">
            <w:rPr>
              <w:rStyle w:val="Plassholdertekst"/>
            </w:rPr>
            <w:t>.</w:t>
          </w:r>
        </w:p>
      </w:docPartBody>
    </w:docPart>
    <w:docPart>
      <w:docPartPr>
        <w:name w:val="EC99C40970904EE991DEB9F1BD2B537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B49A72B-8BCB-4A74-A5B9-31402BB9AA68}"/>
      </w:docPartPr>
      <w:docPartBody>
        <w:p w:rsidR="00000000" w:rsidRDefault="00383767">
          <w:pPr>
            <w:pStyle w:val="EC99C40970904EE991DEB9F1BD2B5377"/>
          </w:pPr>
          <w:r>
            <w:rPr>
              <w:rStyle w:val="Plassholdertekst"/>
            </w:rPr>
            <w:t>Sonebelte</w:t>
          </w:r>
        </w:p>
      </w:docPartBody>
    </w:docPart>
    <w:docPart>
      <w:docPartPr>
        <w:name w:val="FA07C2324C7441D492DFCE1A1F84FE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976AFC0-0B34-4965-8C4E-6BD92AA93009}"/>
      </w:docPartPr>
      <w:docPartBody>
        <w:p w:rsidR="00000000" w:rsidRDefault="00383767">
          <w:pPr>
            <w:pStyle w:val="FA07C2324C7441D492DFCE1A1F84FEEB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562A7CBC7D047ED8E0885D655BCC4C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5E5B93-2DFF-44A7-BE9A-9A256DC2D500}"/>
      </w:docPartPr>
      <w:docPartBody>
        <w:p w:rsidR="00000000" w:rsidRDefault="00383767">
          <w:pPr>
            <w:pStyle w:val="6562A7CBC7D047ED8E0885D655BCC4C8"/>
          </w:pPr>
          <w:r>
            <w:rPr>
              <w:rStyle w:val="Plassholdertekst"/>
            </w:rPr>
            <w:t xml:space="preserve">antall meter </w:t>
          </w:r>
        </w:p>
      </w:docPartBody>
    </w:docPart>
    <w:docPart>
      <w:docPartPr>
        <w:name w:val="DFEC244AB3F64EECABF27DDAA9574FA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172032-C4AA-4BBF-8093-4BBAFD5485A5}"/>
      </w:docPartPr>
      <w:docPartBody>
        <w:p w:rsidR="00000000" w:rsidRDefault="00383767">
          <w:pPr>
            <w:pStyle w:val="DFEC244AB3F64EECABF27DDAA9574FAC"/>
          </w:pPr>
          <w:r w:rsidRPr="00C605D3">
            <w:rPr>
              <w:rStyle w:val="Plassholdertekst"/>
            </w:rPr>
            <w:t xml:space="preserve">antall m² </w:t>
          </w:r>
        </w:p>
      </w:docPartBody>
    </w:docPart>
    <w:docPart>
      <w:docPartPr>
        <w:name w:val="29F80F81883D419D80DE17229C92C1F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0A174F2-A502-426D-806E-9D61833805CA}"/>
      </w:docPartPr>
      <w:docPartBody>
        <w:p w:rsidR="00000000" w:rsidRDefault="00383767">
          <w:pPr>
            <w:pStyle w:val="29F80F81883D419D80DE17229C92C1FF"/>
          </w:pPr>
          <w:r>
            <w:rPr>
              <w:rStyle w:val="Plassholdertekst"/>
            </w:rPr>
            <w:t xml:space="preserve">antall m³ </w:t>
          </w:r>
        </w:p>
      </w:docPartBody>
    </w:docPart>
    <w:docPart>
      <w:docPartPr>
        <w:name w:val="214053A52C6C45B88058AFD9848872D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0E07EC-4D65-4064-923A-C338307EFBB9}"/>
      </w:docPartPr>
      <w:docPartBody>
        <w:p w:rsidR="00000000" w:rsidRDefault="00383767">
          <w:pPr>
            <w:pStyle w:val="214053A52C6C45B88058AFD9848872D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CDA093DAE184D6AB811806D098806F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A5AEA18-AC2B-4AA1-B914-19156AF48997}"/>
      </w:docPartPr>
      <w:docPartBody>
        <w:p w:rsidR="00000000" w:rsidRDefault="00383767">
          <w:pPr>
            <w:pStyle w:val="4CDA093DAE184D6AB811806D098806F2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B730EBE60F6494B9A9D0DBA9A4C3E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F29098-8F24-4873-8589-CEECF7605E75}"/>
      </w:docPartPr>
      <w:docPartBody>
        <w:p w:rsidR="00000000" w:rsidRDefault="00383767">
          <w:pPr>
            <w:pStyle w:val="1B730EBE60F6494B9A9D0DBA9A4C3E3B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918365750F74A75AB8E2F65A64289A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E3519E-26FD-4C18-AFE9-029C2C7D771D}"/>
      </w:docPartPr>
      <w:docPartBody>
        <w:p w:rsidR="00000000" w:rsidRDefault="00383767">
          <w:pPr>
            <w:pStyle w:val="7918365750F74A75AB8E2F65A64289AB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A14ED028C5B4A929F1EC4533FE1F9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BC3B83-BCBC-4B83-B305-CDEF1FA4FAB6}"/>
      </w:docPartPr>
      <w:docPartBody>
        <w:p w:rsidR="00000000" w:rsidRDefault="00383767">
          <w:pPr>
            <w:pStyle w:val="DA14ED028C5B4A929F1EC4533FE1F9F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D92DF80CAEB40FF94AFED871B45263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6BE826-ABF9-4F0E-9CC0-33699EF6F257}"/>
      </w:docPartPr>
      <w:docPartBody>
        <w:p w:rsidR="00000000" w:rsidRDefault="00383767">
          <w:pPr>
            <w:pStyle w:val="7D92DF80CAEB40FF94AFED871B452639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5DF6CC148F740E2BF13FAD88FCD62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B7422E-FF30-4733-AAD9-A4E672EEF179}"/>
      </w:docPartPr>
      <w:docPartBody>
        <w:p w:rsidR="00000000" w:rsidRDefault="00383767">
          <w:pPr>
            <w:pStyle w:val="05DF6CC148F740E2BF13FAD88FCD629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26BE463ABDA4E7AACB1D403FE02B4B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040E9C-D78F-4EA9-BDB0-BDF7180B5E43}"/>
      </w:docPartPr>
      <w:docPartBody>
        <w:p w:rsidR="00000000" w:rsidRDefault="00383767">
          <w:pPr>
            <w:pStyle w:val="426BE463ABDA4E7AACB1D403FE02B4B2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CB3D92A15A14257A4F5F3E21BBE1FA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87563BF-41C4-4C8F-A50B-AE3CA9A81682}"/>
      </w:docPartPr>
      <w:docPartBody>
        <w:p w:rsidR="00000000" w:rsidRDefault="00383767">
          <w:pPr>
            <w:pStyle w:val="3CB3D92A15A14257A4F5F3E21BBE1FA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8F4B8E3F9BA4ADA930950E094B0DE7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09F2424-71A6-43BF-8179-647EAB9F271D}"/>
      </w:docPartPr>
      <w:docPartBody>
        <w:p w:rsidR="00000000" w:rsidRDefault="00383767">
          <w:pPr>
            <w:pStyle w:val="B8F4B8E3F9BA4ADA930950E094B0DE7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C8B55665C894B3DBE4A69CDC1EB92C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AA5E41-0331-41C3-96D7-47316BC01D5B}"/>
      </w:docPartPr>
      <w:docPartBody>
        <w:p w:rsidR="00000000" w:rsidRDefault="00383767">
          <w:pPr>
            <w:pStyle w:val="DC8B55665C894B3DBE4A69CDC1EB92C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A388C8D25A84D068AA3E8DC32B2CF9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6A42EFA-CF29-4761-918C-35C5ABF7726C}"/>
      </w:docPartPr>
      <w:docPartBody>
        <w:p w:rsidR="00000000" w:rsidRDefault="00383767">
          <w:pPr>
            <w:pStyle w:val="5A388C8D25A84D068AA3E8DC32B2CF9D"/>
          </w:pPr>
          <w:r>
            <w:rPr>
              <w:rStyle w:val="Plassholdertekst"/>
            </w:rPr>
            <w:t>Sted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932098CC415B43EBAF07C04032978D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0D5C90D-9CB2-4AFE-9126-8F6AC688DEB9}"/>
      </w:docPartPr>
      <w:docPartBody>
        <w:p w:rsidR="00000000" w:rsidRDefault="00383767">
          <w:pPr>
            <w:pStyle w:val="932098CC415B43EBAF07C04032978DEB"/>
          </w:pPr>
          <w:r w:rsidRPr="00993108">
            <w:rPr>
              <w:rStyle w:val="Plassholdertekst"/>
            </w:rPr>
            <w:t>Klikk eller trykk for å skrive inn en dato.</w:t>
          </w:r>
        </w:p>
      </w:docPartBody>
    </w:docPart>
    <w:docPart>
      <w:docPartPr>
        <w:name w:val="60C9F7345EB64F00AB0115DEFF7FAAF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1BA423-2EA2-4E2D-ABD9-FF071152191B}"/>
      </w:docPartPr>
      <w:docPartBody>
        <w:p w:rsidR="00000000" w:rsidRDefault="00383767">
          <w:pPr>
            <w:pStyle w:val="60C9F7345EB64F00AB0115DEFF7FAAF4"/>
          </w:pPr>
          <w:r>
            <w:rPr>
              <w:rStyle w:val="Plassholdertekst"/>
            </w:rPr>
            <w:t>nr</w:t>
          </w:r>
          <w:r>
            <w:t xml:space="preserve"> </w:t>
          </w:r>
        </w:p>
      </w:docPartBody>
    </w:docPart>
    <w:docPart>
      <w:docPartPr>
        <w:name w:val="11F5E498E02646E294C06CF3357CBE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E205A09-5A90-45B0-A7A2-D967810DAFBA}"/>
      </w:docPartPr>
      <w:docPartBody>
        <w:p w:rsidR="00000000" w:rsidRDefault="00383767">
          <w:pPr>
            <w:pStyle w:val="11F5E498E02646E294C06CF3357CBE4D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8696D294A3F64882976647AEB5E9B04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A19E581-291B-407E-82F0-2B4C8315EBA2}"/>
      </w:docPartPr>
      <w:docPartBody>
        <w:p w:rsidR="00000000" w:rsidRDefault="00383767">
          <w:pPr>
            <w:pStyle w:val="8696D294A3F64882976647AEB5E9B046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1811C6D834224563B615253D21BA9F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028F0AB-4B94-4D10-92B8-7587E1933793}"/>
      </w:docPartPr>
      <w:docPartBody>
        <w:p w:rsidR="00000000" w:rsidRDefault="00383767">
          <w:pPr>
            <w:pStyle w:val="1811C6D834224563B615253D21BA9F28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883344DD18E947F9B8CFC6DBDCE866E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D223739-BD07-44E7-9984-299D753F35DA}"/>
      </w:docPartPr>
      <w:docPartBody>
        <w:p w:rsidR="00000000" w:rsidRDefault="00383767">
          <w:pPr>
            <w:pStyle w:val="883344DD18E947F9B8CFC6DBDCE866E4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714B2A838984407A031D373B8ABFD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B114AE3-B9FB-4380-A32F-39B0BDB386BF}"/>
      </w:docPartPr>
      <w:docPartBody>
        <w:p w:rsidR="00000000" w:rsidRDefault="00383767">
          <w:pPr>
            <w:pStyle w:val="A714B2A838984407A031D373B8ABFD28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F35E544E9EF24D1BA88E77409C6199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10E9D2-8057-4859-95A6-F1A26D9FC809}"/>
      </w:docPartPr>
      <w:docPartBody>
        <w:p w:rsidR="00000000" w:rsidRDefault="00383767">
          <w:pPr>
            <w:pStyle w:val="F35E544E9EF24D1BA88E77409C6199F3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0C38A2D4A2F642939785924DA15181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C994B75-D89A-4711-B53F-30C4A51DDFBD}"/>
      </w:docPartPr>
      <w:docPartBody>
        <w:p w:rsidR="00000000" w:rsidRDefault="00383767">
          <w:pPr>
            <w:pStyle w:val="0C38A2D4A2F642939785924DA1518138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506966979B04B819ECBDA76B4179C5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4B65CB3-191D-4DAF-A1BA-52095A7AD576}"/>
      </w:docPartPr>
      <w:docPartBody>
        <w:p w:rsidR="00000000" w:rsidRDefault="00383767">
          <w:pPr>
            <w:pStyle w:val="0506966979B04B819ECBDA76B4179C5E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88A4495366B44D4AD61A8924A93F9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3B8B5A1-8DDF-4582-8344-47FE2899FF9A}"/>
      </w:docPartPr>
      <w:docPartBody>
        <w:p w:rsidR="00000000" w:rsidRDefault="00383767">
          <w:pPr>
            <w:pStyle w:val="488A4495366B44D4AD61A8924A93F9D9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74FA3ADC067B487B9F2A5FBF023B35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A375790-EC32-45F1-BED3-BC1456CD6F1B}"/>
      </w:docPartPr>
      <w:docPartBody>
        <w:p w:rsidR="00000000" w:rsidRDefault="00383767">
          <w:pPr>
            <w:pStyle w:val="74FA3ADC067B487B9F2A5FBF023B358F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D921182B45D4826A3F01C0CB6DD54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0BAF76-81DE-4C14-A9C1-3CCED5BB7121}"/>
      </w:docPartPr>
      <w:docPartBody>
        <w:p w:rsidR="00000000" w:rsidRDefault="00383767">
          <w:pPr>
            <w:pStyle w:val="0D921182B45D4826A3F01C0CB6DD54C6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03EE681666A943B2AF88976B1286313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A509BF-4461-48DC-919F-BC5AF61E7E89}"/>
      </w:docPartPr>
      <w:docPartBody>
        <w:p w:rsidR="00000000" w:rsidRDefault="00383767">
          <w:pPr>
            <w:pStyle w:val="03EE681666A943B2AF88976B1286313C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0EA12D86FF2C4AE990D420520419471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70C835C-789B-413F-B9BD-F793A548F6B0}"/>
      </w:docPartPr>
      <w:docPartBody>
        <w:p w:rsidR="00000000" w:rsidRDefault="00383767">
          <w:pPr>
            <w:pStyle w:val="0EA12D86FF2C4AE990D4205204194711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065CBD0803A4A4B809DF8F4D1E3CDC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6455EA8-0C91-4600-B149-73932F9CB663}"/>
      </w:docPartPr>
      <w:docPartBody>
        <w:p w:rsidR="00000000" w:rsidRDefault="00383767">
          <w:pPr>
            <w:pStyle w:val="5065CBD0803A4A4B809DF8F4D1E3CDC6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473486A71CBF44B685B22241F5B7743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20E6A3B-82D9-453E-B501-3C8DE20EC126}"/>
      </w:docPartPr>
      <w:docPartBody>
        <w:p w:rsidR="00000000" w:rsidRDefault="00383767">
          <w:pPr>
            <w:pStyle w:val="473486A71CBF44B685B22241F5B7743F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146793CEB98C451E8DD20FD4502F8E7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80BDF5C-E84D-4531-8F31-B3461415CDAF}"/>
      </w:docPartPr>
      <w:docPartBody>
        <w:p w:rsidR="00000000" w:rsidRDefault="00383767">
          <w:pPr>
            <w:pStyle w:val="146793CEB98C451E8DD20FD4502F8E7C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E0050D785D04D49B1618DB37057C8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DA4A38B-FE94-4AD1-8E62-77F476B66008}"/>
      </w:docPartPr>
      <w:docPartBody>
        <w:p w:rsidR="00000000" w:rsidRDefault="00383767">
          <w:pPr>
            <w:pStyle w:val="4E0050D785D04D49B1618DB37057C8CF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D3DBFB13A2A64C82BDC187402FBE05E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4D49E0C-904F-41AB-835C-94D2499EE4F1}"/>
      </w:docPartPr>
      <w:docPartBody>
        <w:p w:rsidR="00000000" w:rsidRDefault="00383767">
          <w:pPr>
            <w:pStyle w:val="D3DBFB13A2A64C82BDC187402FBE05EF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6247CAF601A7422381925FAE871D0A2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7402B9-5FC6-4B4A-B9D5-4CDF1B5F9D12}"/>
      </w:docPartPr>
      <w:docPartBody>
        <w:p w:rsidR="00000000" w:rsidRDefault="00383767">
          <w:pPr>
            <w:pStyle w:val="6247CAF601A7422381925FAE871D0A2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9D15AC265E543B092345E80AB9942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C81FC38-9D80-47E2-8916-816FBCEAB3D8}"/>
      </w:docPartPr>
      <w:docPartBody>
        <w:p w:rsidR="00000000" w:rsidRDefault="00383767">
          <w:pPr>
            <w:pStyle w:val="79D15AC265E543B092345E80AB994288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676A4D15FB054A13B927E8E20F3EDB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5C2F0FF-AE2E-4CEA-8061-7F9850E4F28E}"/>
      </w:docPartPr>
      <w:docPartBody>
        <w:p w:rsidR="00000000" w:rsidRDefault="00383767">
          <w:pPr>
            <w:pStyle w:val="676A4D15FB054A13B927E8E20F3EDBBB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3A0086DFA61A4C5996506AFA32DFAF8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3F49CF9-24AE-4A69-84D9-5E82212DABE0}"/>
      </w:docPartPr>
      <w:docPartBody>
        <w:p w:rsidR="00000000" w:rsidRDefault="00383767">
          <w:pPr>
            <w:pStyle w:val="3A0086DFA61A4C5996506AFA32DFAF8E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2AE5490785B44A6A834CE3F1649320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8CF695-3BEC-4AED-A7DB-E12EAC9B37E7}"/>
      </w:docPartPr>
      <w:docPartBody>
        <w:p w:rsidR="00000000" w:rsidRDefault="00383767">
          <w:pPr>
            <w:pStyle w:val="32AE5490785B44A6A834CE3F16493207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CD77A07FCFD8483B8CC49C36EC4001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9033C15-75F6-4E90-A845-A62D993E2C2A}"/>
      </w:docPartPr>
      <w:docPartBody>
        <w:p w:rsidR="00000000" w:rsidRDefault="00383767">
          <w:pPr>
            <w:pStyle w:val="CD77A07FCFD8483B8CC49C36EC40017E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F1A83DF428984B0ABE097E9E2D1572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328EE92-4CB9-42FB-A2B8-50434196541F}"/>
      </w:docPartPr>
      <w:docPartBody>
        <w:p w:rsidR="00000000" w:rsidRDefault="00383767">
          <w:pPr>
            <w:pStyle w:val="F1A83DF428984B0ABE097E9E2D157280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C8C10F28A474E0A89F4E6C713E69AF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6F2A647-32C9-4DEA-8358-6A9DDA187C67}"/>
      </w:docPartPr>
      <w:docPartBody>
        <w:p w:rsidR="00000000" w:rsidRDefault="00383767">
          <w:pPr>
            <w:pStyle w:val="7C8C10F28A474E0A89F4E6C713E69AF0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B9BE5D7DD78249D2ACF297166E88FC2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638BDD7-7765-44C2-A6DD-3752F6522E0C}"/>
      </w:docPartPr>
      <w:docPartBody>
        <w:p w:rsidR="00000000" w:rsidRDefault="00383767">
          <w:pPr>
            <w:pStyle w:val="B9BE5D7DD78249D2ACF297166E88FC26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B741A202E93447DA85B40A61134F45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D54EC40-1E4E-49AC-91FA-AF573CE1208A}"/>
      </w:docPartPr>
      <w:docPartBody>
        <w:p w:rsidR="00000000" w:rsidRDefault="00383767">
          <w:pPr>
            <w:pStyle w:val="B741A202E93447DA85B40A61134F4560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CD2B4EF3F0F40698F03B200DC87B64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104018C-71D5-4B54-AE16-3E7F49859FD7}"/>
      </w:docPartPr>
      <w:docPartBody>
        <w:p w:rsidR="00000000" w:rsidRDefault="00383767">
          <w:pPr>
            <w:pStyle w:val="9CD2B4EF3F0F40698F03B200DC87B647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C7A1A457E9934522AF450D032DBC65A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32D51F0-CBEB-4F72-8677-356D7F4F8361}"/>
      </w:docPartPr>
      <w:docPartBody>
        <w:p w:rsidR="00000000" w:rsidRDefault="00383767">
          <w:pPr>
            <w:pStyle w:val="C7A1A457E9934522AF450D032DBC65AD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62BE0DC46FA440668CD696AACE27400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64FD80B-F484-46ED-B193-54BFF1603B3E}"/>
      </w:docPartPr>
      <w:docPartBody>
        <w:p w:rsidR="00000000" w:rsidRDefault="00383767">
          <w:pPr>
            <w:pStyle w:val="62BE0DC46FA440668CD696AACE274003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1E416A7D14BB4C728D3ECADE63B272C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3BFB12-462A-4FFE-B7BD-894896799EB4}"/>
      </w:docPartPr>
      <w:docPartBody>
        <w:p w:rsidR="00000000" w:rsidRDefault="00383767">
          <w:pPr>
            <w:pStyle w:val="1E416A7D14BB4C728D3ECADE63B272CB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781DEA6CF28944C09B566E9D07270C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A4289D3-74A4-43F3-BA41-B6551A0D19A7}"/>
      </w:docPartPr>
      <w:docPartBody>
        <w:p w:rsidR="00000000" w:rsidRDefault="00383767">
          <w:pPr>
            <w:pStyle w:val="781DEA6CF28944C09B566E9D07270CD0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8007593E900040B0A11196646A6650F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D850F5A-22A8-438C-AC51-C17A0F968D59}"/>
      </w:docPartPr>
      <w:docPartBody>
        <w:p w:rsidR="00000000" w:rsidRDefault="00383767">
          <w:pPr>
            <w:pStyle w:val="8007593E900040B0A11196646A6650F5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AB0186E28684F63ACDF39615315BE8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0E7B3B1-9237-421F-89F7-5D2EC1D308A3}"/>
      </w:docPartPr>
      <w:docPartBody>
        <w:p w:rsidR="00000000" w:rsidRDefault="00383767">
          <w:pPr>
            <w:pStyle w:val="AAB0186E28684F63ACDF39615315BE85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  <w:docPart>
      <w:docPartPr>
        <w:name w:val="10AE48B6CBAA49ED9158577ACFC016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0D1A6C-E7C9-4188-A301-759F22EEDD08}"/>
      </w:docPartPr>
      <w:docPartBody>
        <w:p w:rsidR="00000000" w:rsidRDefault="00383767">
          <w:pPr>
            <w:pStyle w:val="10AE48B6CBAA49ED9158577ACFC016A5"/>
          </w:pPr>
          <w:r>
            <w:rPr>
              <w:rStyle w:val="Plassholdertekst"/>
            </w:rPr>
            <w:t>nr</w:t>
          </w:r>
        </w:p>
      </w:docPartBody>
    </w:docPart>
    <w:docPart>
      <w:docPartPr>
        <w:name w:val="D95652ED392E477F89D174720CC6B4F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C091D4-390B-4449-8B5D-0C623A5ED2A3}"/>
      </w:docPartPr>
      <w:docPartBody>
        <w:p w:rsidR="00000000" w:rsidRDefault="00383767">
          <w:pPr>
            <w:pStyle w:val="D95652ED392E477F89D174720CC6B4F6"/>
          </w:pPr>
          <w:r w:rsidRPr="00993108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45359B060944826B89D833EE8176A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21705D2-0042-4EAC-9764-1820A943FE67}"/>
      </w:docPartPr>
      <w:docPartBody>
        <w:p w:rsidR="00000000" w:rsidRDefault="00383767">
          <w:pPr>
            <w:pStyle w:val="445359B060944826B89D833EE8176A1A"/>
          </w:pPr>
          <w:r>
            <w:rPr>
              <w:rStyle w:val="Plassholdertekst"/>
            </w:rPr>
            <w:t>Ref skjema</w:t>
          </w:r>
          <w:r w:rsidRPr="00993108">
            <w:rPr>
              <w:rStyle w:val="Plassholderteks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549518BAB4C0494D84070E839FAA3983">
    <w:name w:val="549518BAB4C0494D84070E839FAA3983"/>
  </w:style>
  <w:style w:type="paragraph" w:customStyle="1" w:styleId="A4F7B5C1BAF04DDCA1B6DDC051CBE8EC">
    <w:name w:val="A4F7B5C1BAF04DDCA1B6DDC051CBE8EC"/>
  </w:style>
  <w:style w:type="paragraph" w:customStyle="1" w:styleId="1AEE27B256BB474180EC03FA3F8D2DD0">
    <w:name w:val="1AEE27B256BB474180EC03FA3F8D2DD0"/>
  </w:style>
  <w:style w:type="paragraph" w:customStyle="1" w:styleId="DF89A75864304AFCB048BDC6CBEF9169">
    <w:name w:val="DF89A75864304AFCB048BDC6CBEF9169"/>
  </w:style>
  <w:style w:type="paragraph" w:customStyle="1" w:styleId="06A648E31011422FA724C07835ECF305">
    <w:name w:val="06A648E31011422FA724C07835ECF305"/>
  </w:style>
  <w:style w:type="paragraph" w:customStyle="1" w:styleId="9D86B845FF30478DBD17CC6F34D723AA">
    <w:name w:val="9D86B845FF30478DBD17CC6F34D723AA"/>
  </w:style>
  <w:style w:type="paragraph" w:customStyle="1" w:styleId="B6825246CFE54662B01B54C8C58A7DCF">
    <w:name w:val="B6825246CFE54662B01B54C8C58A7DCF"/>
  </w:style>
  <w:style w:type="paragraph" w:customStyle="1" w:styleId="F25550B8F7C6455D88A20D79B671F9A1">
    <w:name w:val="F25550B8F7C6455D88A20D79B671F9A1"/>
  </w:style>
  <w:style w:type="paragraph" w:customStyle="1" w:styleId="5FBA64C024C2423FB1814C130AA42B50">
    <w:name w:val="5FBA64C024C2423FB1814C130AA42B50"/>
  </w:style>
  <w:style w:type="paragraph" w:customStyle="1" w:styleId="C06929B43D684692B618CF712149FB14">
    <w:name w:val="C06929B43D684692B618CF712149FB14"/>
  </w:style>
  <w:style w:type="paragraph" w:customStyle="1" w:styleId="1C76821F1CBB4D6195E7D4FAC661345D">
    <w:name w:val="1C76821F1CBB4D6195E7D4FAC661345D"/>
  </w:style>
  <w:style w:type="paragraph" w:customStyle="1" w:styleId="C78142FDB05A4F428F57E5C4E5638BC0">
    <w:name w:val="C78142FDB05A4F428F57E5C4E5638BC0"/>
  </w:style>
  <w:style w:type="paragraph" w:customStyle="1" w:styleId="DBA0B44B683B4002AB9A9495BF72D866">
    <w:name w:val="DBA0B44B683B4002AB9A9495BF72D866"/>
  </w:style>
  <w:style w:type="paragraph" w:customStyle="1" w:styleId="A1B38F4DD29D4CD4AFA452CC95E96E03">
    <w:name w:val="A1B38F4DD29D4CD4AFA452CC95E96E03"/>
  </w:style>
  <w:style w:type="paragraph" w:customStyle="1" w:styleId="4088A471639E45EE8483FA71E0A11C16">
    <w:name w:val="4088A471639E45EE8483FA71E0A11C16"/>
  </w:style>
  <w:style w:type="paragraph" w:customStyle="1" w:styleId="A73E9E6A530F45F9B2735E0E2B2CD83E">
    <w:name w:val="A73E9E6A530F45F9B2735E0E2B2CD83E"/>
  </w:style>
  <w:style w:type="paragraph" w:customStyle="1" w:styleId="BB820F51C55A4AB6A606AA31CA3CBB26">
    <w:name w:val="BB820F51C55A4AB6A606AA31CA3CBB26"/>
  </w:style>
  <w:style w:type="paragraph" w:customStyle="1" w:styleId="C276DB3488F140CD8CF8992D45BF53BA">
    <w:name w:val="C276DB3488F140CD8CF8992D45BF53BA"/>
  </w:style>
  <w:style w:type="paragraph" w:customStyle="1" w:styleId="CCA792423FC64CA5A0E576899F2E2597">
    <w:name w:val="CCA792423FC64CA5A0E576899F2E2597"/>
  </w:style>
  <w:style w:type="paragraph" w:customStyle="1" w:styleId="7802377793A04FC5810A269C7861F4FC">
    <w:name w:val="7802377793A04FC5810A269C7861F4FC"/>
  </w:style>
  <w:style w:type="paragraph" w:customStyle="1" w:styleId="0D85C1657F474F1C83E6D88B550B8ECB">
    <w:name w:val="0D85C1657F474F1C83E6D88B550B8ECB"/>
  </w:style>
  <w:style w:type="paragraph" w:customStyle="1" w:styleId="2D69A2A24D1240F8A5351C913391E5B5">
    <w:name w:val="2D69A2A24D1240F8A5351C913391E5B5"/>
  </w:style>
  <w:style w:type="paragraph" w:customStyle="1" w:styleId="5182FD4250244A8E9696518ABC1FFA34">
    <w:name w:val="5182FD4250244A8E9696518ABC1FFA34"/>
  </w:style>
  <w:style w:type="paragraph" w:customStyle="1" w:styleId="29031FD2AD2547B38F9AC770CC6A39E9">
    <w:name w:val="29031FD2AD2547B38F9AC770CC6A39E9"/>
  </w:style>
  <w:style w:type="paragraph" w:customStyle="1" w:styleId="17391FA27A92418BB9EF206B31080DFF">
    <w:name w:val="17391FA27A92418BB9EF206B31080DFF"/>
  </w:style>
  <w:style w:type="paragraph" w:customStyle="1" w:styleId="C1E246262AC74050AA16CB3B6769CCDD">
    <w:name w:val="C1E246262AC74050AA16CB3B6769CCDD"/>
  </w:style>
  <w:style w:type="paragraph" w:customStyle="1" w:styleId="A6438455247F4E0192D77696E957DC1C">
    <w:name w:val="A6438455247F4E0192D77696E957DC1C"/>
  </w:style>
  <w:style w:type="paragraph" w:customStyle="1" w:styleId="961C1D8D06F141CEABE1562810866981">
    <w:name w:val="961C1D8D06F141CEABE1562810866981"/>
  </w:style>
  <w:style w:type="paragraph" w:customStyle="1" w:styleId="7B177600093141EA987D8383A213479C">
    <w:name w:val="7B177600093141EA987D8383A213479C"/>
  </w:style>
  <w:style w:type="paragraph" w:customStyle="1" w:styleId="CA4BA8FB2323468EAA9E5D7A7FA19415">
    <w:name w:val="CA4BA8FB2323468EAA9E5D7A7FA19415"/>
  </w:style>
  <w:style w:type="paragraph" w:customStyle="1" w:styleId="A04338A49E844F68A783D90C503FD641">
    <w:name w:val="A04338A49E844F68A783D90C503FD641"/>
  </w:style>
  <w:style w:type="paragraph" w:customStyle="1" w:styleId="A327290261A44369A57EF4DE938D725F">
    <w:name w:val="A327290261A44369A57EF4DE938D725F"/>
  </w:style>
  <w:style w:type="paragraph" w:customStyle="1" w:styleId="003C64ECA20C45D297A17C880C75D775">
    <w:name w:val="003C64ECA20C45D297A17C880C75D775"/>
  </w:style>
  <w:style w:type="paragraph" w:customStyle="1" w:styleId="F48B8558611D4A8297DB16B1F82401DA">
    <w:name w:val="F48B8558611D4A8297DB16B1F82401DA"/>
  </w:style>
  <w:style w:type="paragraph" w:customStyle="1" w:styleId="18835AFF1B904C80B8CBD20B468CA76A">
    <w:name w:val="18835AFF1B904C80B8CBD20B468CA76A"/>
  </w:style>
  <w:style w:type="paragraph" w:customStyle="1" w:styleId="317D300A767C420F9E9ED26E5BF229A0">
    <w:name w:val="317D300A767C420F9E9ED26E5BF229A0"/>
  </w:style>
  <w:style w:type="paragraph" w:customStyle="1" w:styleId="D49D79BD2880479981001DFC0513D4AC">
    <w:name w:val="D49D79BD2880479981001DFC0513D4AC"/>
  </w:style>
  <w:style w:type="paragraph" w:customStyle="1" w:styleId="A0A56959720C40DA9391762E43D153C5">
    <w:name w:val="A0A56959720C40DA9391762E43D153C5"/>
  </w:style>
  <w:style w:type="paragraph" w:customStyle="1" w:styleId="44E033BD031E4EC09371C8A2287CC1B9">
    <w:name w:val="44E033BD031E4EC09371C8A2287CC1B9"/>
  </w:style>
  <w:style w:type="paragraph" w:customStyle="1" w:styleId="99E06CB744B14941B71F7782BA025844">
    <w:name w:val="99E06CB744B14941B71F7782BA025844"/>
  </w:style>
  <w:style w:type="paragraph" w:customStyle="1" w:styleId="34557EA8EB2F4437BAD134001D90867F">
    <w:name w:val="34557EA8EB2F4437BAD134001D90867F"/>
  </w:style>
  <w:style w:type="paragraph" w:customStyle="1" w:styleId="44D854163C3B4C0A937D5EA680DB8377">
    <w:name w:val="44D854163C3B4C0A937D5EA680DB8377"/>
  </w:style>
  <w:style w:type="paragraph" w:customStyle="1" w:styleId="64869B3A02FF462F8953E0918B90C1D3">
    <w:name w:val="64869B3A02FF462F8953E0918B90C1D3"/>
  </w:style>
  <w:style w:type="paragraph" w:customStyle="1" w:styleId="599CD2D48E8C439EA1964C7826CD6B72">
    <w:name w:val="599CD2D48E8C439EA1964C7826CD6B72"/>
  </w:style>
  <w:style w:type="paragraph" w:customStyle="1" w:styleId="81A715AC8C344575B9D73AF18C92D974">
    <w:name w:val="81A715AC8C344575B9D73AF18C92D974"/>
  </w:style>
  <w:style w:type="paragraph" w:customStyle="1" w:styleId="12AB5C54E4724978ADB52F68F2DFAF45">
    <w:name w:val="12AB5C54E4724978ADB52F68F2DFAF45"/>
  </w:style>
  <w:style w:type="paragraph" w:customStyle="1" w:styleId="8B7E21A4DE4A4EBBBFC5A23584DA8CED">
    <w:name w:val="8B7E21A4DE4A4EBBBFC5A23584DA8CED"/>
  </w:style>
  <w:style w:type="paragraph" w:customStyle="1" w:styleId="5AC2038398CD4361805AC6820D6AEF13">
    <w:name w:val="5AC2038398CD4361805AC6820D6AEF13"/>
  </w:style>
  <w:style w:type="paragraph" w:customStyle="1" w:styleId="02A7AACF2F224C90AE35369A4E46E433">
    <w:name w:val="02A7AACF2F224C90AE35369A4E46E433"/>
  </w:style>
  <w:style w:type="paragraph" w:customStyle="1" w:styleId="135CB26CDAC4444AB913C241CACDA1B3">
    <w:name w:val="135CB26CDAC4444AB913C241CACDA1B3"/>
  </w:style>
  <w:style w:type="paragraph" w:customStyle="1" w:styleId="ECD18D6A9D804DB1BD9E6FF99C7DB4C2">
    <w:name w:val="ECD18D6A9D804DB1BD9E6FF99C7DB4C2"/>
  </w:style>
  <w:style w:type="paragraph" w:customStyle="1" w:styleId="13325EBE888E479295CEDACDF06699B6">
    <w:name w:val="13325EBE888E479295CEDACDF06699B6"/>
  </w:style>
  <w:style w:type="paragraph" w:customStyle="1" w:styleId="C08A82F2C4714BC7B1CB3AB3F23ED788">
    <w:name w:val="C08A82F2C4714BC7B1CB3AB3F23ED788"/>
  </w:style>
  <w:style w:type="paragraph" w:customStyle="1" w:styleId="454F6264D3B041479C5E6D6BB4430F04">
    <w:name w:val="454F6264D3B041479C5E6D6BB4430F04"/>
  </w:style>
  <w:style w:type="paragraph" w:customStyle="1" w:styleId="ECDA742AD72041B2A6DF91F3C4F1DA9F">
    <w:name w:val="ECDA742AD72041B2A6DF91F3C4F1DA9F"/>
  </w:style>
  <w:style w:type="paragraph" w:customStyle="1" w:styleId="D929C6E91B724390859C53DC64671FF2">
    <w:name w:val="D929C6E91B724390859C53DC64671FF2"/>
  </w:style>
  <w:style w:type="paragraph" w:customStyle="1" w:styleId="2E796FE0D47B458F9D65C20502FDC395">
    <w:name w:val="2E796FE0D47B458F9D65C20502FDC395"/>
  </w:style>
  <w:style w:type="paragraph" w:customStyle="1" w:styleId="BE119DB3D4554E77A5E81F5AAF429F81">
    <w:name w:val="BE119DB3D4554E77A5E81F5AAF429F81"/>
  </w:style>
  <w:style w:type="paragraph" w:customStyle="1" w:styleId="85C6D8BDAF5D4CE599429454F1D48267">
    <w:name w:val="85C6D8BDAF5D4CE599429454F1D48267"/>
  </w:style>
  <w:style w:type="paragraph" w:customStyle="1" w:styleId="3A350A6BEB4C43B2A372AD90385590AE">
    <w:name w:val="3A350A6BEB4C43B2A372AD90385590AE"/>
  </w:style>
  <w:style w:type="paragraph" w:customStyle="1" w:styleId="C699B661C718450BBBDADF58AC2FC3BE">
    <w:name w:val="C699B661C718450BBBDADF58AC2FC3BE"/>
  </w:style>
  <w:style w:type="paragraph" w:customStyle="1" w:styleId="347A3E5AF3F847CD99A2EB493BB28FA1">
    <w:name w:val="347A3E5AF3F847CD99A2EB493BB28FA1"/>
  </w:style>
  <w:style w:type="paragraph" w:customStyle="1" w:styleId="AFA9FD1E6895438688602ECAD585E659">
    <w:name w:val="AFA9FD1E6895438688602ECAD585E659"/>
  </w:style>
  <w:style w:type="paragraph" w:customStyle="1" w:styleId="4A896EA20FEB457A82D54C36D5B05AB0">
    <w:name w:val="4A896EA20FEB457A82D54C36D5B05AB0"/>
  </w:style>
  <w:style w:type="paragraph" w:customStyle="1" w:styleId="F37851C3AAB34293BDFFA1806747E874">
    <w:name w:val="F37851C3AAB34293BDFFA1806747E874"/>
  </w:style>
  <w:style w:type="paragraph" w:customStyle="1" w:styleId="45A2ADAEFB0F4C11935D1711B6A7BF50">
    <w:name w:val="45A2ADAEFB0F4C11935D1711B6A7BF50"/>
  </w:style>
  <w:style w:type="paragraph" w:customStyle="1" w:styleId="99F140597B0C405BB29312133EA7F591">
    <w:name w:val="99F140597B0C405BB29312133EA7F591"/>
  </w:style>
  <w:style w:type="paragraph" w:customStyle="1" w:styleId="0325D6F83EAC48C2932CCFB0586A67D4">
    <w:name w:val="0325D6F83EAC48C2932CCFB0586A67D4"/>
  </w:style>
  <w:style w:type="paragraph" w:customStyle="1" w:styleId="916F3076A3B948439B5206721EE89C22">
    <w:name w:val="916F3076A3B948439B5206721EE89C22"/>
  </w:style>
  <w:style w:type="paragraph" w:customStyle="1" w:styleId="14F46C414561456E930621FBBB000DAB">
    <w:name w:val="14F46C414561456E930621FBBB000DAB"/>
  </w:style>
  <w:style w:type="paragraph" w:customStyle="1" w:styleId="D04780617B3E4DDE998C7FC4ED6D98AF">
    <w:name w:val="D04780617B3E4DDE998C7FC4ED6D98AF"/>
  </w:style>
  <w:style w:type="paragraph" w:customStyle="1" w:styleId="867614E03F5141DEA699BC1EDBB200D8">
    <w:name w:val="867614E03F5141DEA699BC1EDBB200D8"/>
  </w:style>
  <w:style w:type="paragraph" w:customStyle="1" w:styleId="3B4C52F2597846E4B6B02EF4E13E93A7">
    <w:name w:val="3B4C52F2597846E4B6B02EF4E13E93A7"/>
  </w:style>
  <w:style w:type="paragraph" w:customStyle="1" w:styleId="C20D4CCAADBA4CDEBEC6DD19F15408D3">
    <w:name w:val="C20D4CCAADBA4CDEBEC6DD19F15408D3"/>
  </w:style>
  <w:style w:type="paragraph" w:customStyle="1" w:styleId="2E0C5E7CC9C742AF9AAC9A7CB7B0F04C">
    <w:name w:val="2E0C5E7CC9C742AF9AAC9A7CB7B0F04C"/>
  </w:style>
  <w:style w:type="paragraph" w:customStyle="1" w:styleId="3A5CC5572BDE4A03AC18B3E121612D9B">
    <w:name w:val="3A5CC5572BDE4A03AC18B3E121612D9B"/>
  </w:style>
  <w:style w:type="paragraph" w:customStyle="1" w:styleId="D4A87F55356448DCB0DE79A2CFD165AE">
    <w:name w:val="D4A87F55356448DCB0DE79A2CFD165AE"/>
  </w:style>
  <w:style w:type="paragraph" w:customStyle="1" w:styleId="D06F2F437E3346D7945ECD1552B25906">
    <w:name w:val="D06F2F437E3346D7945ECD1552B25906"/>
  </w:style>
  <w:style w:type="paragraph" w:customStyle="1" w:styleId="FA95CE67913E437F9DA321AFC7B7932F">
    <w:name w:val="FA95CE67913E437F9DA321AFC7B7932F"/>
  </w:style>
  <w:style w:type="paragraph" w:customStyle="1" w:styleId="44B3B4A3F0174FF3AE0DB777D2FDC881">
    <w:name w:val="44B3B4A3F0174FF3AE0DB777D2FDC881"/>
  </w:style>
  <w:style w:type="paragraph" w:customStyle="1" w:styleId="53725D48D3674112A655F7FD1A2BE581">
    <w:name w:val="53725D48D3674112A655F7FD1A2BE581"/>
  </w:style>
  <w:style w:type="paragraph" w:customStyle="1" w:styleId="46269A3BFB6A4BFA97562A1FDDF45EC0">
    <w:name w:val="46269A3BFB6A4BFA97562A1FDDF45EC0"/>
  </w:style>
  <w:style w:type="paragraph" w:customStyle="1" w:styleId="B846B1AE089844FEBC1C83E3CFCEBC0D">
    <w:name w:val="B846B1AE089844FEBC1C83E3CFCEBC0D"/>
  </w:style>
  <w:style w:type="paragraph" w:customStyle="1" w:styleId="68091D18A9CD415A9A58FEB822BF0935">
    <w:name w:val="68091D18A9CD415A9A58FEB822BF0935"/>
  </w:style>
  <w:style w:type="paragraph" w:customStyle="1" w:styleId="EC99C40970904EE991DEB9F1BD2B5377">
    <w:name w:val="EC99C40970904EE991DEB9F1BD2B5377"/>
  </w:style>
  <w:style w:type="paragraph" w:customStyle="1" w:styleId="FA07C2324C7441D492DFCE1A1F84FEEB">
    <w:name w:val="FA07C2324C7441D492DFCE1A1F84FEEB"/>
  </w:style>
  <w:style w:type="paragraph" w:customStyle="1" w:styleId="6562A7CBC7D047ED8E0885D655BCC4C8">
    <w:name w:val="6562A7CBC7D047ED8E0885D655BCC4C8"/>
  </w:style>
  <w:style w:type="paragraph" w:customStyle="1" w:styleId="DFEC244AB3F64EECABF27DDAA9574FAC">
    <w:name w:val="DFEC244AB3F64EECABF27DDAA9574FAC"/>
  </w:style>
  <w:style w:type="paragraph" w:customStyle="1" w:styleId="29F80F81883D419D80DE17229C92C1FF">
    <w:name w:val="29F80F81883D419D80DE17229C92C1FF"/>
  </w:style>
  <w:style w:type="paragraph" w:customStyle="1" w:styleId="214053A52C6C45B88058AFD9848872D3">
    <w:name w:val="214053A52C6C45B88058AFD9848872D3"/>
  </w:style>
  <w:style w:type="paragraph" w:customStyle="1" w:styleId="4CDA093DAE184D6AB811806D098806F2">
    <w:name w:val="4CDA093DAE184D6AB811806D098806F2"/>
  </w:style>
  <w:style w:type="paragraph" w:customStyle="1" w:styleId="1B730EBE60F6494B9A9D0DBA9A4C3E3B">
    <w:name w:val="1B730EBE60F6494B9A9D0DBA9A4C3E3B"/>
  </w:style>
  <w:style w:type="paragraph" w:customStyle="1" w:styleId="7918365750F74A75AB8E2F65A64289AB">
    <w:name w:val="7918365750F74A75AB8E2F65A64289AB"/>
  </w:style>
  <w:style w:type="paragraph" w:customStyle="1" w:styleId="DA14ED028C5B4A929F1EC4533FE1F9F6">
    <w:name w:val="DA14ED028C5B4A929F1EC4533FE1F9F6"/>
  </w:style>
  <w:style w:type="paragraph" w:customStyle="1" w:styleId="7D92DF80CAEB40FF94AFED871B452639">
    <w:name w:val="7D92DF80CAEB40FF94AFED871B452639"/>
  </w:style>
  <w:style w:type="paragraph" w:customStyle="1" w:styleId="05DF6CC148F740E2BF13FAD88FCD6293">
    <w:name w:val="05DF6CC148F740E2BF13FAD88FCD6293"/>
  </w:style>
  <w:style w:type="paragraph" w:customStyle="1" w:styleId="426BE463ABDA4E7AACB1D403FE02B4B2">
    <w:name w:val="426BE463ABDA4E7AACB1D403FE02B4B2"/>
  </w:style>
  <w:style w:type="paragraph" w:customStyle="1" w:styleId="3CB3D92A15A14257A4F5F3E21BBE1FA4">
    <w:name w:val="3CB3D92A15A14257A4F5F3E21BBE1FA4"/>
  </w:style>
  <w:style w:type="paragraph" w:customStyle="1" w:styleId="B8F4B8E3F9BA4ADA930950E094B0DE71">
    <w:name w:val="B8F4B8E3F9BA4ADA930950E094B0DE71"/>
  </w:style>
  <w:style w:type="paragraph" w:customStyle="1" w:styleId="DC8B55665C894B3DBE4A69CDC1EB92C3">
    <w:name w:val="DC8B55665C894B3DBE4A69CDC1EB92C3"/>
  </w:style>
  <w:style w:type="paragraph" w:customStyle="1" w:styleId="5A388C8D25A84D068AA3E8DC32B2CF9D">
    <w:name w:val="5A388C8D25A84D068AA3E8DC32B2CF9D"/>
  </w:style>
  <w:style w:type="paragraph" w:customStyle="1" w:styleId="932098CC415B43EBAF07C04032978DEB">
    <w:name w:val="932098CC415B43EBAF07C04032978DEB"/>
  </w:style>
  <w:style w:type="paragraph" w:customStyle="1" w:styleId="60C9F7345EB64F00AB0115DEFF7FAAF4">
    <w:name w:val="60C9F7345EB64F00AB0115DEFF7FAAF4"/>
  </w:style>
  <w:style w:type="paragraph" w:customStyle="1" w:styleId="11F5E498E02646E294C06CF3357CBE4D">
    <w:name w:val="11F5E498E02646E294C06CF3357CBE4D"/>
  </w:style>
  <w:style w:type="paragraph" w:customStyle="1" w:styleId="8696D294A3F64882976647AEB5E9B046">
    <w:name w:val="8696D294A3F64882976647AEB5E9B046"/>
  </w:style>
  <w:style w:type="paragraph" w:customStyle="1" w:styleId="1811C6D834224563B615253D21BA9F28">
    <w:name w:val="1811C6D834224563B615253D21BA9F28"/>
  </w:style>
  <w:style w:type="paragraph" w:customStyle="1" w:styleId="883344DD18E947F9B8CFC6DBDCE866E4">
    <w:name w:val="883344DD18E947F9B8CFC6DBDCE866E4"/>
  </w:style>
  <w:style w:type="paragraph" w:customStyle="1" w:styleId="A714B2A838984407A031D373B8ABFD28">
    <w:name w:val="A714B2A838984407A031D373B8ABFD28"/>
  </w:style>
  <w:style w:type="paragraph" w:customStyle="1" w:styleId="F35E544E9EF24D1BA88E77409C6199F3">
    <w:name w:val="F35E544E9EF24D1BA88E77409C6199F3"/>
  </w:style>
  <w:style w:type="paragraph" w:customStyle="1" w:styleId="0C38A2D4A2F642939785924DA1518138">
    <w:name w:val="0C38A2D4A2F642939785924DA1518138"/>
  </w:style>
  <w:style w:type="paragraph" w:customStyle="1" w:styleId="0506966979B04B819ECBDA76B4179C5E">
    <w:name w:val="0506966979B04B819ECBDA76B4179C5E"/>
  </w:style>
  <w:style w:type="paragraph" w:customStyle="1" w:styleId="488A4495366B44D4AD61A8924A93F9D9">
    <w:name w:val="488A4495366B44D4AD61A8924A93F9D9"/>
  </w:style>
  <w:style w:type="paragraph" w:customStyle="1" w:styleId="74FA3ADC067B487B9F2A5FBF023B358F">
    <w:name w:val="74FA3ADC067B487B9F2A5FBF023B358F"/>
  </w:style>
  <w:style w:type="paragraph" w:customStyle="1" w:styleId="0D921182B45D4826A3F01C0CB6DD54C6">
    <w:name w:val="0D921182B45D4826A3F01C0CB6DD54C6"/>
  </w:style>
  <w:style w:type="paragraph" w:customStyle="1" w:styleId="03EE681666A943B2AF88976B1286313C">
    <w:name w:val="03EE681666A943B2AF88976B1286313C"/>
  </w:style>
  <w:style w:type="paragraph" w:customStyle="1" w:styleId="0EA12D86FF2C4AE990D4205204194711">
    <w:name w:val="0EA12D86FF2C4AE990D4205204194711"/>
  </w:style>
  <w:style w:type="paragraph" w:customStyle="1" w:styleId="5065CBD0803A4A4B809DF8F4D1E3CDC6">
    <w:name w:val="5065CBD0803A4A4B809DF8F4D1E3CDC6"/>
  </w:style>
  <w:style w:type="paragraph" w:customStyle="1" w:styleId="473486A71CBF44B685B22241F5B7743F">
    <w:name w:val="473486A71CBF44B685B22241F5B7743F"/>
  </w:style>
  <w:style w:type="paragraph" w:customStyle="1" w:styleId="146793CEB98C451E8DD20FD4502F8E7C">
    <w:name w:val="146793CEB98C451E8DD20FD4502F8E7C"/>
  </w:style>
  <w:style w:type="paragraph" w:customStyle="1" w:styleId="4E0050D785D04D49B1618DB37057C8CF">
    <w:name w:val="4E0050D785D04D49B1618DB37057C8CF"/>
  </w:style>
  <w:style w:type="paragraph" w:customStyle="1" w:styleId="D3DBFB13A2A64C82BDC187402FBE05EF">
    <w:name w:val="D3DBFB13A2A64C82BDC187402FBE05EF"/>
  </w:style>
  <w:style w:type="paragraph" w:customStyle="1" w:styleId="6247CAF601A7422381925FAE871D0A26">
    <w:name w:val="6247CAF601A7422381925FAE871D0A26"/>
  </w:style>
  <w:style w:type="paragraph" w:customStyle="1" w:styleId="79D15AC265E543B092345E80AB994288">
    <w:name w:val="79D15AC265E543B092345E80AB994288"/>
  </w:style>
  <w:style w:type="paragraph" w:customStyle="1" w:styleId="676A4D15FB054A13B927E8E20F3EDBBB">
    <w:name w:val="676A4D15FB054A13B927E8E20F3EDBBB"/>
  </w:style>
  <w:style w:type="paragraph" w:customStyle="1" w:styleId="3A0086DFA61A4C5996506AFA32DFAF8E">
    <w:name w:val="3A0086DFA61A4C5996506AFA32DFAF8E"/>
  </w:style>
  <w:style w:type="paragraph" w:customStyle="1" w:styleId="32AE5490785B44A6A834CE3F16493207">
    <w:name w:val="32AE5490785B44A6A834CE3F16493207"/>
  </w:style>
  <w:style w:type="paragraph" w:customStyle="1" w:styleId="CD77A07FCFD8483B8CC49C36EC40017E">
    <w:name w:val="CD77A07FCFD8483B8CC49C36EC40017E"/>
  </w:style>
  <w:style w:type="paragraph" w:customStyle="1" w:styleId="F1A83DF428984B0ABE097E9E2D157280">
    <w:name w:val="F1A83DF428984B0ABE097E9E2D157280"/>
  </w:style>
  <w:style w:type="paragraph" w:customStyle="1" w:styleId="7C8C10F28A474E0A89F4E6C713E69AF0">
    <w:name w:val="7C8C10F28A474E0A89F4E6C713E69AF0"/>
  </w:style>
  <w:style w:type="paragraph" w:customStyle="1" w:styleId="B9BE5D7DD78249D2ACF297166E88FC26">
    <w:name w:val="B9BE5D7DD78249D2ACF297166E88FC26"/>
  </w:style>
  <w:style w:type="paragraph" w:customStyle="1" w:styleId="B741A202E93447DA85B40A61134F4560">
    <w:name w:val="B741A202E93447DA85B40A61134F4560"/>
  </w:style>
  <w:style w:type="paragraph" w:customStyle="1" w:styleId="9CD2B4EF3F0F40698F03B200DC87B647">
    <w:name w:val="9CD2B4EF3F0F40698F03B200DC87B647"/>
  </w:style>
  <w:style w:type="paragraph" w:customStyle="1" w:styleId="C7A1A457E9934522AF450D032DBC65AD">
    <w:name w:val="C7A1A457E9934522AF450D032DBC65AD"/>
  </w:style>
  <w:style w:type="paragraph" w:customStyle="1" w:styleId="62BE0DC46FA440668CD696AACE274003">
    <w:name w:val="62BE0DC46FA440668CD696AACE274003"/>
  </w:style>
  <w:style w:type="paragraph" w:customStyle="1" w:styleId="1E416A7D14BB4C728D3ECADE63B272CB">
    <w:name w:val="1E416A7D14BB4C728D3ECADE63B272CB"/>
  </w:style>
  <w:style w:type="paragraph" w:customStyle="1" w:styleId="781DEA6CF28944C09B566E9D07270CD0">
    <w:name w:val="781DEA6CF28944C09B566E9D07270CD0"/>
  </w:style>
  <w:style w:type="paragraph" w:customStyle="1" w:styleId="8007593E900040B0A11196646A6650F5">
    <w:name w:val="8007593E900040B0A11196646A6650F5"/>
  </w:style>
  <w:style w:type="paragraph" w:customStyle="1" w:styleId="AAB0186E28684F63ACDF39615315BE85">
    <w:name w:val="AAB0186E28684F63ACDF39615315BE85"/>
  </w:style>
  <w:style w:type="paragraph" w:customStyle="1" w:styleId="10AE48B6CBAA49ED9158577ACFC016A5">
    <w:name w:val="10AE48B6CBAA49ED9158577ACFC016A5"/>
  </w:style>
  <w:style w:type="paragraph" w:customStyle="1" w:styleId="D95652ED392E477F89D174720CC6B4F6">
    <w:name w:val="D95652ED392E477F89D174720CC6B4F6"/>
  </w:style>
  <w:style w:type="paragraph" w:customStyle="1" w:styleId="445359B060944826B89D833EE8176A1A">
    <w:name w:val="445359B060944826B89D833EE8176A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FMNO 2019 - 1">
      <a:dk1>
        <a:sysClr val="windowText" lastClr="000000"/>
      </a:dk1>
      <a:lt1>
        <a:sysClr val="window" lastClr="FFFFFF"/>
      </a:lt1>
      <a:dk2>
        <a:srgbClr val="00244E"/>
      </a:dk2>
      <a:lt2>
        <a:srgbClr val="FFFFFF"/>
      </a:lt2>
      <a:accent1>
        <a:srgbClr val="00244C"/>
      </a:accent1>
      <a:accent2>
        <a:srgbClr val="C90B1C"/>
      </a:accent2>
      <a:accent3>
        <a:srgbClr val="F39200"/>
      </a:accent3>
      <a:accent4>
        <a:srgbClr val="BFC2C0"/>
      </a:accent4>
      <a:accent5>
        <a:srgbClr val="00ADBA"/>
      </a:accent5>
      <a:accent6>
        <a:srgbClr val="4C76BA"/>
      </a:accent6>
      <a:hlink>
        <a:srgbClr val="4C76BA"/>
      </a:hlink>
      <a:folHlink>
        <a:srgbClr val="BFC2C0"/>
      </a:folHlink>
    </a:clrScheme>
    <a:fontScheme name="FMNO 2019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47B1EA29805946A48AE6E3809002C5" ma:contentTypeVersion="13" ma:contentTypeDescription="Opprett et nytt dokument." ma:contentTypeScope="" ma:versionID="6feae2d7ba8cf38fc7f9a8190605c3d1">
  <xsd:schema xmlns:xsd="http://www.w3.org/2001/XMLSchema" xmlns:xs="http://www.w3.org/2001/XMLSchema" xmlns:p="http://schemas.microsoft.com/office/2006/metadata/properties" xmlns:ns3="6ae52d71-ef26-4ddd-ad62-97e6021d2c1d" xmlns:ns4="b1588d2c-1a0a-440d-83dc-23cc51d59383" targetNamespace="http://schemas.microsoft.com/office/2006/metadata/properties" ma:root="true" ma:fieldsID="6efa7a3469c32c5ac3b5fdb045865d92" ns3:_="" ns4:_="">
    <xsd:import namespace="6ae52d71-ef26-4ddd-ad62-97e6021d2c1d"/>
    <xsd:import namespace="b1588d2c-1a0a-440d-83dc-23cc51d5938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52d71-ef26-4ddd-ad62-97e6021d2c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88d2c-1a0a-440d-83dc-23cc51d59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879F1E-19CC-4F28-AF18-A85541023650}">
  <ds:schemaRefs>
    <ds:schemaRef ds:uri="http://schemas.microsoft.com/office/2006/metadata/properties"/>
    <ds:schemaRef ds:uri="b1588d2c-1a0a-440d-83dc-23cc51d5938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6ae52d71-ef26-4ddd-ad62-97e6021d2c1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B6DF5F4-B15E-4032-BCF4-6AF86E6635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449666-58FD-4FBC-B8CD-F1B608F1A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e52d71-ef26-4ddd-ad62-97e6021d2c1d"/>
    <ds:schemaRef ds:uri="b1588d2c-1a0a-440d-83dc-23cc51d593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16BA25-BE49-41A4-8605-63493A438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soknad-om-mudring-dumping-utfylling.dotx</Template>
  <TotalTime>0</TotalTime>
  <Pages>14</Pages>
  <Words>3073</Words>
  <Characters>16293</Characters>
  <Application>Microsoft Office Word</Application>
  <DocSecurity>0</DocSecurity>
  <Lines>135</Lines>
  <Paragraphs>38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Søknad om mudring dumping utfylling</vt:lpstr>
    </vt:vector>
  </TitlesOfParts>
  <Company/>
  <LinksUpToDate>false</LinksUpToDate>
  <CharactersWithSpaces>19328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 om mudring dumping utfylling</dc:title>
  <dc:subject/>
  <dc:creator/>
  <cp:keywords/>
  <cp:lastModifiedBy/>
  <cp:revision>1</cp:revision>
  <dcterms:created xsi:type="dcterms:W3CDTF">2021-01-11T11:09:00Z</dcterms:created>
  <dcterms:modified xsi:type="dcterms:W3CDTF">2021-01-11T11:10:00Z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0x0101007C47B1EA29805946A48AE6E3809002C5</vt:lpwstr>
  </property>
  <property fmtid="{D5CDD505-2E9C-101B-9397-08002B2CF9AE}" pid="3" name="Kommuner1">
    <vt:lpwstr/>
  </property>
  <property fmtid="{D5CDD505-2E9C-101B-9397-08002B2CF9AE}" pid="4" name="Fagområder">
    <vt:lpwstr>297;#Forurensning|6ceab4a4-5b36-414e-a6c9-24c171104907;#300;#Mudring og dumping|00595bd7-04a1-4b55-b114-b5d09e139349</vt:lpwstr>
  </property>
  <property fmtid="{D5CDD505-2E9C-101B-9397-08002B2CF9AE}" pid="5" name="Avdelinger">
    <vt:lpwstr>195;#Forurensning|be5f43eb-2247-4066-87be-0d42441d9d64;#70;#Miljøvern|02218bd7-5616-4ec7-a73d-a2374bc36225</vt:lpwstr>
  </property>
  <property fmtid="{D5CDD505-2E9C-101B-9397-08002B2CF9AE}" pid="6" name="År">
    <vt:lpwstr>1020;#2019|257569f2-16bb-4527-b324-3edb809b248a</vt:lpwstr>
  </property>
  <property fmtid="{D5CDD505-2E9C-101B-9397-08002B2CF9AE}" pid="7" name="Dokumenttyper">
    <vt:lpwstr>251;#Søknadsskjema|ea1beb02-1d47-40b3-b24e-568bf78550f7</vt:lpwstr>
  </property>
  <property fmtid="{D5CDD505-2E9C-101B-9397-08002B2CF9AE}" pid="8" name="Sosialt 1">
    <vt:lpwstr/>
  </property>
  <property fmtid="{D5CDD505-2E9C-101B-9397-08002B2CF9AE}" pid="9" name="_dlc_policyId">
    <vt:lpwstr/>
  </property>
  <property fmtid="{D5CDD505-2E9C-101B-9397-08002B2CF9AE}" pid="10" name="ItemRetentionFormula">
    <vt:lpwstr/>
  </property>
  <property fmtid="{D5CDD505-2E9C-101B-9397-08002B2CF9AE}" pid="11" name="_dlc_DocIdItemGuid">
    <vt:lpwstr>5a38b7d8-2a41-4e0f-9fc7-8268743b90dc</vt:lpwstr>
  </property>
</Properties>
</file>