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443" w:rsidRDefault="0097218D" w:rsidP="00820E41">
      <w:pPr>
        <w:pStyle w:val="Standardtekst"/>
        <w:autoSpaceDE/>
        <w:autoSpaceDN/>
        <w:adjustRightInd/>
        <w:jc w:val="center"/>
        <w:rPr>
          <w:b/>
          <w:color w:val="0000FF"/>
          <w:sz w:val="28"/>
          <w:szCs w:val="28"/>
          <w:lang w:val="nb-NO"/>
        </w:rPr>
      </w:pPr>
      <w:bookmarkStart w:id="0" w:name="_GoBack"/>
      <w:bookmarkEnd w:id="0"/>
      <w:r>
        <w:rPr>
          <w:b/>
          <w:color w:val="0000FF"/>
          <w:sz w:val="28"/>
          <w:szCs w:val="28"/>
          <w:lang w:val="nb-NO"/>
        </w:rPr>
        <w:t xml:space="preserve">OPPLEV </w:t>
      </w:r>
      <w:r w:rsidR="00820E41">
        <w:rPr>
          <w:b/>
          <w:color w:val="0000FF"/>
          <w:sz w:val="28"/>
          <w:szCs w:val="28"/>
          <w:lang w:val="nb-NO"/>
        </w:rPr>
        <w:t>SALTSTRAUMEN</w:t>
      </w:r>
      <w:r w:rsidR="00BE1443">
        <w:rPr>
          <w:b/>
          <w:color w:val="0000FF"/>
          <w:sz w:val="28"/>
          <w:szCs w:val="28"/>
          <w:lang w:val="nb-NO"/>
        </w:rPr>
        <w:t xml:space="preserve"> MED STELLA POLARIS!</w:t>
      </w:r>
    </w:p>
    <w:p w:rsidR="00BE1443" w:rsidRDefault="00BE1443" w:rsidP="0057346E">
      <w:pPr>
        <w:pStyle w:val="Standardtekst"/>
        <w:autoSpaceDE/>
        <w:autoSpaceDN/>
        <w:adjustRightInd/>
        <w:jc w:val="center"/>
        <w:rPr>
          <w:b/>
          <w:color w:val="0000FF"/>
          <w:sz w:val="28"/>
          <w:szCs w:val="28"/>
          <w:lang w:val="nb-NO"/>
        </w:rPr>
      </w:pPr>
    </w:p>
    <w:p w:rsidR="00DE16AF" w:rsidRPr="0097218D" w:rsidRDefault="0097218D" w:rsidP="00DE16AF">
      <w:r>
        <w:rPr>
          <w:bCs/>
          <w:iCs/>
        </w:rPr>
        <w:t>Gruppen møter på Hurtigrutekaia k</w:t>
      </w:r>
      <w:r w:rsidR="00152231">
        <w:rPr>
          <w:bCs/>
          <w:iCs/>
        </w:rPr>
        <w:t>l</w:t>
      </w:r>
      <w:r>
        <w:rPr>
          <w:bCs/>
          <w:iCs/>
        </w:rPr>
        <w:t>edd for tur!</w:t>
      </w:r>
    </w:p>
    <w:p w:rsidR="00750372" w:rsidRPr="00DE16AF" w:rsidRDefault="00750372" w:rsidP="00DE16AF">
      <w:pPr>
        <w:rPr>
          <w:b/>
          <w:bCs/>
          <w:iCs/>
        </w:rPr>
      </w:pPr>
    </w:p>
    <w:p w:rsidR="006F3B21" w:rsidRPr="00DE16AF" w:rsidRDefault="002C3F48" w:rsidP="003F426C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4D8CA7A1" wp14:editId="2807A794">
            <wp:extent cx="2844000" cy="2109141"/>
            <wp:effectExtent l="0" t="0" r="0" b="5715"/>
            <wp:docPr id="2" name="Picture 4" descr="Beskrivelse: Bodoe_1243847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skrivelse: Bodoe_124384727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09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F426C" w:rsidRPr="00B7450F">
        <w:rPr>
          <w:noProof/>
        </w:rPr>
        <w:t xml:space="preserve"> </w:t>
      </w:r>
      <w:r>
        <w:rPr>
          <w:b/>
          <w:noProof/>
        </w:rPr>
        <w:drawing>
          <wp:inline distT="0" distB="0" distL="0" distR="0" wp14:anchorId="0F6F8C31" wp14:editId="4561E4F4">
            <wp:extent cx="2808000" cy="2075478"/>
            <wp:effectExtent l="0" t="0" r="0" b="1270"/>
            <wp:docPr id="3" name="Plassholder for innhold 3" descr="Beskrivelse: Hovedbild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sholder for innhold 3" descr="Beskrivelse: Hovedbilde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075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16AF" w:rsidRPr="00DE16AF" w:rsidRDefault="003F426C" w:rsidP="003F426C">
      <w:pPr>
        <w:rPr>
          <w:b/>
          <w:color w:val="0000FF"/>
        </w:rPr>
      </w:pPr>
      <w:r w:rsidRPr="00B7450F">
        <w:rPr>
          <w:b/>
          <w:color w:val="0000FF"/>
        </w:rPr>
        <w:t>G</w:t>
      </w:r>
      <w:r>
        <w:rPr>
          <w:b/>
          <w:color w:val="0000FF"/>
        </w:rPr>
        <w:t>UIDET HAVSAFARI TIL SALTSTRAUMEN</w:t>
      </w:r>
      <w:r w:rsidRPr="00B7450F">
        <w:rPr>
          <w:b/>
          <w:color w:val="0000FF"/>
        </w:rPr>
        <w:t>!</w:t>
      </w:r>
    </w:p>
    <w:p w:rsidR="00B8572B" w:rsidRDefault="003F426C" w:rsidP="003F426C">
      <w:r w:rsidRPr="00B7450F">
        <w:t>Gruppen blir kledd opp med seildresser, luer, hansker og briller. Deretter</w:t>
      </w:r>
      <w:r w:rsidR="00DE16AF">
        <w:t xml:space="preserve"> bærer det rett ut i Eventyret! </w:t>
      </w:r>
    </w:p>
    <w:p w:rsidR="00FC38F2" w:rsidRDefault="003F426C" w:rsidP="003F426C">
      <w:r>
        <w:t xml:space="preserve">     </w:t>
      </w:r>
      <w:r w:rsidRPr="00001999">
        <w:t xml:space="preserve">                                                                           </w:t>
      </w:r>
      <w:r w:rsidR="002C3F48">
        <w:rPr>
          <w:noProof/>
        </w:rPr>
        <w:drawing>
          <wp:inline distT="0" distB="0" distL="0" distR="0" wp14:anchorId="64E5298D" wp14:editId="4677EB9A">
            <wp:extent cx="2771775" cy="2028825"/>
            <wp:effectExtent l="0" t="0" r="9525" b="9525"/>
            <wp:docPr id="4" name="Bilde 4" descr="16ENDrafting 06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ENDrafting 06 cop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C3F48">
        <w:rPr>
          <w:noProof/>
        </w:rPr>
        <w:drawing>
          <wp:inline distT="0" distB="0" distL="0" distR="0" wp14:anchorId="1655157D" wp14:editId="592620AC">
            <wp:extent cx="2914650" cy="2028825"/>
            <wp:effectExtent l="0" t="0" r="0" b="9525"/>
            <wp:docPr id="5" name="Bilde 5" descr="16ENDrafting 2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ENDrafting 20 cop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49C6" w:rsidRPr="006152AB" w:rsidRDefault="003F426C" w:rsidP="003F426C">
      <w:r w:rsidRPr="006152AB">
        <w:t xml:space="preserve">I Sundstraumen, en sidestrøm til Saltstraumen er det gode næringsforhold for </w:t>
      </w:r>
      <w:r w:rsidR="00820E41">
        <w:t>Hav</w:t>
      </w:r>
      <w:r w:rsidRPr="006152AB">
        <w:t>ørn</w:t>
      </w:r>
      <w:r w:rsidR="00820E41">
        <w:t>a. H</w:t>
      </w:r>
      <w:r w:rsidRPr="006152AB">
        <w:t xml:space="preserve">er i disse bratte og utilgjengelige bergene, hekker ørnen. </w:t>
      </w:r>
      <w:r w:rsidR="00820E41">
        <w:t>Havørna er Nord-Europas største rovfugel, og vi kommer ofte utrolig nært. Et utrolig skue på nært hold!</w:t>
      </w:r>
    </w:p>
    <w:p w:rsidR="00E941B2" w:rsidRDefault="002C3F48" w:rsidP="003F426C">
      <w:r>
        <w:rPr>
          <w:noProof/>
        </w:rPr>
        <w:drawing>
          <wp:inline distT="0" distB="0" distL="0" distR="0">
            <wp:extent cx="2705100" cy="2009775"/>
            <wp:effectExtent l="0" t="0" r="0" b="952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425" cy="2014443"/>
            <wp:effectExtent l="0" t="0" r="0" b="5080"/>
            <wp:docPr id="99" name="Bild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17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41B2" w:rsidRDefault="00E941B2" w:rsidP="003F426C"/>
    <w:p w:rsidR="0097218D" w:rsidRDefault="003F426C" w:rsidP="003F426C">
      <w:pPr>
        <w:rPr>
          <w:b/>
          <w:color w:val="0000FF"/>
        </w:rPr>
      </w:pPr>
      <w:r w:rsidRPr="003D185B">
        <w:rPr>
          <w:b/>
          <w:color w:val="0000FF"/>
        </w:rPr>
        <w:lastRenderedPageBreak/>
        <w:t>NESTE STOPP ER SALTSTRAUMEN!</w:t>
      </w:r>
    </w:p>
    <w:p w:rsidR="00820E41" w:rsidRDefault="00820E41" w:rsidP="00820E41">
      <w:r w:rsidRPr="003D185B">
        <w:rPr>
          <w:b/>
          <w:bCs/>
          <w:i/>
          <w:iCs/>
        </w:rPr>
        <w:t xml:space="preserve">”Saltstraumen – verdens sterkeste malstrøm – 4 ganger i døgnet presser mer enn </w:t>
      </w:r>
      <w:r w:rsidRPr="00820E41">
        <w:rPr>
          <w:b/>
        </w:rPr>
        <w:t xml:space="preserve">400 millioner m3 vann seg vei gjennom et tre km langt og </w:t>
      </w:r>
      <w:smartTag w:uri="urn:schemas-microsoft-com:office:smarttags" w:element="metricconverter">
        <w:smartTagPr>
          <w:attr w:name="ProductID" w:val="150 m"/>
        </w:smartTagPr>
        <w:r w:rsidRPr="00820E41">
          <w:rPr>
            <w:b/>
          </w:rPr>
          <w:t>150 m</w:t>
        </w:r>
      </w:smartTag>
      <w:r w:rsidRPr="00820E41">
        <w:rPr>
          <w:b/>
        </w:rPr>
        <w:t xml:space="preserve"> bredt sund – kraftig strøm og dype virvler oppstår.” Virvlene kan bli </w:t>
      </w:r>
      <w:smartTag w:uri="urn:schemas-microsoft-com:office:smarttags" w:element="metricconverter">
        <w:smartTagPr>
          <w:attr w:name="ProductID" w:val="10 m"/>
        </w:smartTagPr>
        <w:r w:rsidRPr="00820E41">
          <w:rPr>
            <w:b/>
          </w:rPr>
          <w:t>10 m</w:t>
        </w:r>
      </w:smartTag>
      <w:r w:rsidRPr="00820E41">
        <w:rPr>
          <w:b/>
        </w:rPr>
        <w:t xml:space="preserve"> i diameter og 5 dype.</w:t>
      </w:r>
      <w:r w:rsidRPr="003D185B">
        <w:t xml:space="preserve">      </w:t>
      </w:r>
    </w:p>
    <w:p w:rsidR="0097218D" w:rsidRPr="00820E41" w:rsidRDefault="00820E41" w:rsidP="003F426C">
      <w:pPr>
        <w:rPr>
          <w:b/>
          <w:bCs/>
          <w:i/>
          <w:iCs/>
          <w:color w:val="0000FF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4520E52" wp14:editId="2AFC2579">
            <wp:simplePos x="0" y="0"/>
            <wp:positionH relativeFrom="margin">
              <wp:posOffset>3507740</wp:posOffset>
            </wp:positionH>
            <wp:positionV relativeFrom="margin">
              <wp:posOffset>2267585</wp:posOffset>
            </wp:positionV>
            <wp:extent cx="2160270" cy="1438275"/>
            <wp:effectExtent l="0" t="0" r="0" b="9525"/>
            <wp:wrapSquare wrapText="bothSides"/>
            <wp:docPr id="104" name="Bilde 104" descr="DSC_013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SC_0133 (3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23E6483B" wp14:editId="546DD35A">
            <wp:simplePos x="0" y="0"/>
            <wp:positionH relativeFrom="margin">
              <wp:posOffset>3433445</wp:posOffset>
            </wp:positionH>
            <wp:positionV relativeFrom="margin">
              <wp:posOffset>873125</wp:posOffset>
            </wp:positionV>
            <wp:extent cx="2160270" cy="1445260"/>
            <wp:effectExtent l="0" t="0" r="0" b="2540"/>
            <wp:wrapSquare wrapText="bothSides"/>
            <wp:docPr id="101" name="Bilde 101" descr="DSC_013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SC_0134 (2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4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85B">
        <w:rPr>
          <w:b/>
          <w:bCs/>
          <w:i/>
          <w:iCs/>
          <w:color w:val="0000FF"/>
        </w:rPr>
        <w:t>Dette er en verdensattraksjon…</w:t>
      </w:r>
      <w:r>
        <w:rPr>
          <w:noProof/>
        </w:rPr>
        <w:drawing>
          <wp:inline distT="0" distB="0" distL="0" distR="0" wp14:anchorId="7FDFAA91" wp14:editId="429F7EAD">
            <wp:extent cx="3429000" cy="2876550"/>
            <wp:effectExtent l="0" t="0" r="0" b="0"/>
            <wp:docPr id="7" name="Bilde 7" descr="Fil:Saltstraumen quiet.JPG">
              <a:hlinkClick xmlns:a="http://schemas.openxmlformats.org/drawingml/2006/main" r:id="rId2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Fil:Saltstraumen quiet.JPG">
                      <a:hlinkClick r:id="rId22"/>
                    </pic:cNvPr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7EC" w:rsidRPr="00152231" w:rsidRDefault="003F426C" w:rsidP="003F426C">
      <w:r w:rsidRPr="003D185B">
        <w:t xml:space="preserve">    </w:t>
      </w:r>
    </w:p>
    <w:p w:rsidR="003F426C" w:rsidRPr="003C246D" w:rsidRDefault="003F426C" w:rsidP="003F426C">
      <w:pPr>
        <w:autoSpaceDE w:val="0"/>
        <w:autoSpaceDN w:val="0"/>
        <w:adjustRightInd w:val="0"/>
      </w:pPr>
      <w:r w:rsidRPr="003D185B">
        <w:t>Vi lover å kjøre så nært</w:t>
      </w:r>
      <w:r w:rsidR="00A31704">
        <w:t xml:space="preserve"> at vi både kan se og oppleve, </w:t>
      </w:r>
      <w:r w:rsidRPr="003D185B">
        <w:t xml:space="preserve">men allikevel så langt unna at dette ikke blir risikabelt. </w:t>
      </w:r>
    </w:p>
    <w:p w:rsidR="00E941B2" w:rsidRPr="003F426C" w:rsidRDefault="00E941B2" w:rsidP="003F426C">
      <w:pPr>
        <w:autoSpaceDE w:val="0"/>
        <w:autoSpaceDN w:val="0"/>
        <w:adjustRightInd w:val="0"/>
        <w:rPr>
          <w:iCs/>
          <w:sz w:val="22"/>
          <w:szCs w:val="22"/>
        </w:rPr>
      </w:pPr>
    </w:p>
    <w:p w:rsidR="00DE16AF" w:rsidRDefault="003F426C" w:rsidP="00583E03">
      <w:pPr>
        <w:rPr>
          <w:b/>
          <w:bCs/>
          <w:i/>
          <w:iCs/>
        </w:rPr>
      </w:pPr>
      <w:r>
        <w:rPr>
          <w:b/>
          <w:color w:val="0000FF"/>
        </w:rPr>
        <w:t xml:space="preserve">Nærkontakt med elementene, </w:t>
      </w:r>
      <w:r w:rsidRPr="003D185B">
        <w:rPr>
          <w:b/>
          <w:color w:val="0000FF"/>
        </w:rPr>
        <w:t>du kjenner at du lever</w:t>
      </w:r>
      <w:r>
        <w:rPr>
          <w:b/>
          <w:color w:val="0000FF"/>
        </w:rPr>
        <w:t>!</w:t>
      </w:r>
      <w:r w:rsidRPr="003D185B">
        <w:rPr>
          <w:b/>
          <w:bCs/>
          <w:i/>
          <w:iCs/>
        </w:rPr>
        <w:t xml:space="preserve">      </w:t>
      </w:r>
    </w:p>
    <w:p w:rsidR="0006770D" w:rsidRDefault="0006770D" w:rsidP="00583E03">
      <w:pPr>
        <w:rPr>
          <w:bCs/>
          <w:iCs/>
        </w:rPr>
      </w:pPr>
    </w:p>
    <w:p w:rsidR="0006770D" w:rsidRPr="0006770D" w:rsidRDefault="0006770D" w:rsidP="00583E03">
      <w:pPr>
        <w:rPr>
          <w:bCs/>
          <w:iCs/>
        </w:rPr>
      </w:pPr>
    </w:p>
    <w:p w:rsidR="006F3B21" w:rsidRDefault="006F3B21" w:rsidP="00583E03">
      <w:pPr>
        <w:rPr>
          <w:b/>
          <w:bCs/>
          <w:i/>
          <w:iCs/>
        </w:rPr>
      </w:pPr>
    </w:p>
    <w:p w:rsidR="0006770D" w:rsidRPr="00152231" w:rsidRDefault="00820E41" w:rsidP="0006770D">
      <w:pPr>
        <w:tabs>
          <w:tab w:val="left" w:pos="9072"/>
        </w:tabs>
        <w:jc w:val="center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 xml:space="preserve">VELKOMMEN PÅ </w:t>
      </w:r>
      <w:r w:rsidRPr="00820E41">
        <w:rPr>
          <w:b/>
          <w:bCs/>
          <w:color w:val="0000FF"/>
          <w:sz w:val="28"/>
          <w:szCs w:val="28"/>
          <w:u w:val="single" w:color="FF0000"/>
        </w:rPr>
        <w:t>EKTE EVENTYR</w:t>
      </w:r>
      <w:r>
        <w:rPr>
          <w:b/>
          <w:bCs/>
          <w:color w:val="0000FF"/>
          <w:sz w:val="28"/>
          <w:szCs w:val="28"/>
        </w:rPr>
        <w:t xml:space="preserve"> MED STELLA POLARIS!</w:t>
      </w:r>
    </w:p>
    <w:p w:rsidR="004306C0" w:rsidRDefault="004306C0" w:rsidP="00020180">
      <w:pPr>
        <w:pStyle w:val="Standardtekst"/>
        <w:autoSpaceDE/>
        <w:autoSpaceDN/>
        <w:adjustRightInd/>
        <w:rPr>
          <w:b/>
          <w:color w:val="0000FF"/>
          <w:sz w:val="28"/>
          <w:szCs w:val="28"/>
          <w:lang w:val="nb-NO"/>
        </w:rPr>
      </w:pPr>
    </w:p>
    <w:p w:rsidR="004306C0" w:rsidRDefault="004306C0" w:rsidP="00020180">
      <w:pPr>
        <w:pStyle w:val="Standardtekst"/>
        <w:autoSpaceDE/>
        <w:autoSpaceDN/>
        <w:adjustRightInd/>
        <w:rPr>
          <w:b/>
          <w:color w:val="0000FF"/>
          <w:sz w:val="28"/>
          <w:szCs w:val="28"/>
          <w:lang w:val="nb-NO"/>
        </w:rPr>
      </w:pPr>
    </w:p>
    <w:p w:rsidR="004306C0" w:rsidRDefault="004306C0" w:rsidP="00020180">
      <w:pPr>
        <w:pStyle w:val="Standardtekst"/>
        <w:autoSpaceDE/>
        <w:autoSpaceDN/>
        <w:adjustRightInd/>
        <w:rPr>
          <w:b/>
          <w:color w:val="0000FF"/>
          <w:sz w:val="28"/>
          <w:szCs w:val="28"/>
          <w:lang w:val="nb-NO"/>
        </w:rPr>
      </w:pPr>
    </w:p>
    <w:p w:rsidR="004306C0" w:rsidRDefault="004306C0" w:rsidP="00020180">
      <w:pPr>
        <w:pStyle w:val="Standardtekst"/>
        <w:autoSpaceDE/>
        <w:autoSpaceDN/>
        <w:adjustRightInd/>
        <w:rPr>
          <w:b/>
          <w:color w:val="0000FF"/>
          <w:sz w:val="28"/>
          <w:szCs w:val="28"/>
          <w:lang w:val="nb-NO"/>
        </w:rPr>
      </w:pPr>
    </w:p>
    <w:p w:rsidR="004306C0" w:rsidRDefault="004306C0" w:rsidP="00020180">
      <w:pPr>
        <w:pStyle w:val="Standardtekst"/>
        <w:autoSpaceDE/>
        <w:autoSpaceDN/>
        <w:adjustRightInd/>
        <w:rPr>
          <w:b/>
          <w:color w:val="0000FF"/>
          <w:sz w:val="28"/>
          <w:szCs w:val="28"/>
          <w:lang w:val="nb-NO"/>
        </w:rPr>
      </w:pPr>
    </w:p>
    <w:p w:rsidR="004306C0" w:rsidRDefault="004306C0" w:rsidP="00020180">
      <w:pPr>
        <w:pStyle w:val="Standardtekst"/>
        <w:autoSpaceDE/>
        <w:autoSpaceDN/>
        <w:adjustRightInd/>
        <w:rPr>
          <w:b/>
          <w:color w:val="0000FF"/>
          <w:sz w:val="28"/>
          <w:szCs w:val="28"/>
          <w:lang w:val="nb-NO"/>
        </w:rPr>
      </w:pPr>
    </w:p>
    <w:p w:rsidR="004306C0" w:rsidRDefault="004306C0" w:rsidP="00020180">
      <w:pPr>
        <w:pStyle w:val="Standardtekst"/>
        <w:autoSpaceDE/>
        <w:autoSpaceDN/>
        <w:adjustRightInd/>
        <w:rPr>
          <w:b/>
          <w:color w:val="0000FF"/>
          <w:sz w:val="28"/>
          <w:szCs w:val="28"/>
          <w:lang w:val="nb-NO"/>
        </w:rPr>
      </w:pPr>
    </w:p>
    <w:p w:rsidR="004306C0" w:rsidRDefault="004306C0" w:rsidP="00020180">
      <w:pPr>
        <w:pStyle w:val="Standardtekst"/>
        <w:autoSpaceDE/>
        <w:autoSpaceDN/>
        <w:adjustRightInd/>
        <w:rPr>
          <w:b/>
          <w:color w:val="0000FF"/>
          <w:sz w:val="28"/>
          <w:szCs w:val="28"/>
          <w:lang w:val="nb-NO"/>
        </w:rPr>
      </w:pPr>
    </w:p>
    <w:p w:rsidR="004306C0" w:rsidRDefault="004306C0" w:rsidP="00020180">
      <w:pPr>
        <w:pStyle w:val="Standardtekst"/>
        <w:autoSpaceDE/>
        <w:autoSpaceDN/>
        <w:adjustRightInd/>
        <w:rPr>
          <w:b/>
          <w:color w:val="0000FF"/>
          <w:sz w:val="28"/>
          <w:szCs w:val="28"/>
          <w:lang w:val="nb-NO"/>
        </w:rPr>
      </w:pPr>
    </w:p>
    <w:p w:rsidR="004306C0" w:rsidRDefault="004306C0" w:rsidP="00020180">
      <w:pPr>
        <w:pStyle w:val="Standardtekst"/>
        <w:autoSpaceDE/>
        <w:autoSpaceDN/>
        <w:adjustRightInd/>
        <w:rPr>
          <w:b/>
          <w:color w:val="0000FF"/>
          <w:sz w:val="28"/>
          <w:szCs w:val="28"/>
          <w:lang w:val="nb-NO"/>
        </w:rPr>
      </w:pPr>
    </w:p>
    <w:p w:rsidR="004306C0" w:rsidRDefault="004306C0" w:rsidP="00020180">
      <w:pPr>
        <w:pStyle w:val="Standardtekst"/>
        <w:autoSpaceDE/>
        <w:autoSpaceDN/>
        <w:adjustRightInd/>
        <w:rPr>
          <w:b/>
          <w:color w:val="0000FF"/>
          <w:sz w:val="28"/>
          <w:szCs w:val="28"/>
          <w:lang w:val="nb-NO"/>
        </w:rPr>
      </w:pPr>
    </w:p>
    <w:p w:rsidR="004306C0" w:rsidRDefault="004306C0" w:rsidP="00020180">
      <w:pPr>
        <w:pStyle w:val="Standardtekst"/>
        <w:autoSpaceDE/>
        <w:autoSpaceDN/>
        <w:adjustRightInd/>
        <w:rPr>
          <w:b/>
          <w:color w:val="0000FF"/>
          <w:sz w:val="28"/>
          <w:szCs w:val="28"/>
          <w:lang w:val="nb-NO"/>
        </w:rPr>
      </w:pPr>
    </w:p>
    <w:p w:rsidR="004306C0" w:rsidRDefault="004306C0" w:rsidP="00020180">
      <w:pPr>
        <w:pStyle w:val="Standardtekst"/>
        <w:autoSpaceDE/>
        <w:autoSpaceDN/>
        <w:adjustRightInd/>
        <w:rPr>
          <w:b/>
          <w:color w:val="0000FF"/>
          <w:sz w:val="28"/>
          <w:szCs w:val="28"/>
          <w:lang w:val="nb-NO"/>
        </w:rPr>
      </w:pPr>
    </w:p>
    <w:p w:rsidR="00633FA2" w:rsidRDefault="00633FA2"/>
    <w:p w:rsidR="00633FA2" w:rsidRDefault="00633FA2"/>
    <w:p w:rsidR="00633FA2" w:rsidRDefault="00633FA2"/>
    <w:p w:rsidR="00633FA2" w:rsidRDefault="00633FA2"/>
    <w:p w:rsidR="005E28FB" w:rsidRDefault="005E28FB" w:rsidP="005E28FB">
      <w:pPr>
        <w:spacing w:before="180" w:after="180"/>
        <w:outlineLvl w:val="2"/>
        <w:rPr>
          <w:color w:val="323232"/>
        </w:rPr>
      </w:pPr>
    </w:p>
    <w:p w:rsidR="005E28FB" w:rsidRDefault="005E28FB" w:rsidP="005E28FB">
      <w:pPr>
        <w:spacing w:before="180" w:after="180"/>
        <w:outlineLvl w:val="2"/>
        <w:rPr>
          <w:color w:val="323232"/>
        </w:rPr>
      </w:pPr>
    </w:p>
    <w:p w:rsidR="005E28FB" w:rsidRDefault="005E28FB" w:rsidP="005E28FB">
      <w:pPr>
        <w:spacing w:before="180" w:after="180"/>
        <w:outlineLvl w:val="2"/>
        <w:rPr>
          <w:color w:val="323232"/>
        </w:rPr>
      </w:pPr>
    </w:p>
    <w:p w:rsidR="005E28FB" w:rsidRDefault="005E28FB" w:rsidP="005E28FB">
      <w:pPr>
        <w:spacing w:before="180" w:after="180"/>
        <w:outlineLvl w:val="2"/>
        <w:rPr>
          <w:color w:val="323232"/>
        </w:rPr>
      </w:pPr>
    </w:p>
    <w:p w:rsidR="005E28FB" w:rsidRDefault="005E28FB" w:rsidP="005E28FB">
      <w:pPr>
        <w:spacing w:before="180" w:after="180"/>
        <w:outlineLvl w:val="2"/>
        <w:rPr>
          <w:color w:val="323232"/>
        </w:rPr>
      </w:pPr>
    </w:p>
    <w:p w:rsidR="005E28FB" w:rsidRDefault="005E28FB" w:rsidP="005E28FB">
      <w:pPr>
        <w:spacing w:before="180" w:after="180"/>
        <w:outlineLvl w:val="2"/>
        <w:rPr>
          <w:color w:val="323232"/>
        </w:rPr>
      </w:pPr>
    </w:p>
    <w:p w:rsidR="005E28FB" w:rsidRDefault="005E28FB" w:rsidP="005E28FB">
      <w:pPr>
        <w:spacing w:before="180" w:after="180"/>
        <w:outlineLvl w:val="2"/>
        <w:rPr>
          <w:color w:val="323232"/>
        </w:rPr>
      </w:pPr>
    </w:p>
    <w:p w:rsidR="00633FA2" w:rsidRDefault="00633FA2"/>
    <w:sectPr w:rsidR="00633FA2">
      <w:headerReference w:type="default" r:id="rId25"/>
      <w:footerReference w:type="default" r:id="rId26"/>
      <w:type w:val="continuous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5B9" w:rsidRDefault="00D325B9">
      <w:r>
        <w:separator/>
      </w:r>
    </w:p>
  </w:endnote>
  <w:endnote w:type="continuationSeparator" w:id="0">
    <w:p w:rsidR="00D325B9" w:rsidRDefault="00D32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B2F" w:rsidRDefault="006E1B2F">
    <w:pPr>
      <w:pStyle w:val="Bunntekst"/>
      <w:rPr>
        <w:rFonts w:ascii="Tahoma" w:hAnsi="Tahoma"/>
        <w:sz w:val="18"/>
      </w:rPr>
    </w:pPr>
    <w:r>
      <w:rPr>
        <w:rFonts w:ascii="Tahoma" w:hAnsi="Tahoma"/>
      </w:rPr>
      <w:t xml:space="preserve">                                                       </w:t>
    </w:r>
    <w:r>
      <w:rPr>
        <w:rFonts w:ascii="Tahoma" w:hAnsi="Tahoma"/>
        <w:sz w:val="32"/>
        <w:u w:val="single"/>
      </w:rPr>
      <w:t>Stella</w:t>
    </w:r>
    <w:r>
      <w:rPr>
        <w:rFonts w:ascii="Tahoma" w:hAnsi="Tahoma"/>
      </w:rPr>
      <w:t xml:space="preserve">    </w:t>
    </w:r>
    <w:r>
      <w:rPr>
        <w:rFonts w:ascii="Tahoma" w:hAnsi="Tahoma"/>
        <w:sz w:val="18"/>
      </w:rPr>
      <w:t>Postboks 194 - 8001 Bodø</w:t>
    </w:r>
  </w:p>
  <w:p w:rsidR="006E1B2F" w:rsidRDefault="006E1B2F">
    <w:pPr>
      <w:pStyle w:val="Bunntekst"/>
      <w:rPr>
        <w:rFonts w:ascii="Tahoma" w:hAnsi="Tahoma"/>
        <w:sz w:val="28"/>
      </w:rPr>
    </w:pPr>
    <w:r>
      <w:tab/>
    </w:r>
    <w:r>
      <w:rPr>
        <w:sz w:val="32"/>
      </w:rPr>
      <w:t xml:space="preserve">                                       </w:t>
    </w:r>
    <w:r>
      <w:rPr>
        <w:rFonts w:ascii="Tahoma" w:hAnsi="Tahoma"/>
        <w:sz w:val="32"/>
      </w:rPr>
      <w:t>Polaris</w:t>
    </w:r>
    <w:r>
      <w:rPr>
        <w:rFonts w:ascii="Tahoma" w:hAnsi="Tahoma"/>
        <w:sz w:val="18"/>
      </w:rPr>
      <w:t xml:space="preserve">   Tlf. 75 52 85 08 /  Faks 75 52 03 05</w:t>
    </w:r>
    <w:r>
      <w:rPr>
        <w:rFonts w:ascii="Tahoma" w:hAnsi="Tahoma"/>
        <w:sz w:val="28"/>
      </w:rPr>
      <w:t xml:space="preserve"> </w:t>
    </w:r>
  </w:p>
  <w:p w:rsidR="006E1B2F" w:rsidRDefault="006E1B2F">
    <w:pPr>
      <w:pStyle w:val="Bunntekst"/>
      <w:rPr>
        <w:sz w:val="28"/>
      </w:rPr>
    </w:pPr>
    <w:r>
      <w:rPr>
        <w:rFonts w:ascii="Tahoma" w:hAnsi="Tahoma"/>
        <w:sz w:val="28"/>
      </w:rPr>
      <w:tab/>
      <w:t xml:space="preserve">                     </w:t>
    </w:r>
    <w:r>
      <w:rPr>
        <w:rFonts w:ascii="Tahoma" w:hAnsi="Tahoma"/>
        <w:color w:val="000000"/>
        <w:sz w:val="28"/>
      </w:rPr>
      <w:t>www.stella-polaris.no</w:t>
    </w:r>
    <w:r>
      <w:rPr>
        <w:rFonts w:ascii="Tahoma" w:hAnsi="Tahoma"/>
        <w:sz w:val="28"/>
      </w:rPr>
      <w:tab/>
    </w:r>
    <w:r>
      <w:rPr>
        <w:sz w:val="28"/>
      </w:rPr>
      <w:tab/>
    </w: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5C4585">
      <w:rPr>
        <w:rStyle w:val="Sidetall"/>
        <w:noProof/>
      </w:rPr>
      <w:t>2</w:t>
    </w:r>
    <w:r>
      <w:rPr>
        <w:rStyle w:val="Sidetall"/>
      </w:rPr>
      <w:fldChar w:fldCharType="end"/>
    </w:r>
    <w:r>
      <w:rPr>
        <w:sz w:val="28"/>
      </w:rPr>
      <w:tab/>
    </w:r>
    <w:r>
      <w:rPr>
        <w:sz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5B9" w:rsidRDefault="00D325B9">
      <w:r>
        <w:separator/>
      </w:r>
    </w:p>
  </w:footnote>
  <w:footnote w:type="continuationSeparator" w:id="0">
    <w:p w:rsidR="00D325B9" w:rsidRDefault="00D325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B2F" w:rsidRDefault="006E1B2F">
    <w:pPr>
      <w:pStyle w:val="Topptekst"/>
      <w:rPr>
        <w:rFonts w:ascii="Tahoma" w:hAnsi="Tahoma"/>
        <w:sz w:val="48"/>
        <w:u w:val="single"/>
      </w:rPr>
    </w:pPr>
    <w:r>
      <w:tab/>
    </w:r>
    <w:r>
      <w:rPr>
        <w:rFonts w:ascii="Tahoma" w:hAnsi="Tahoma"/>
        <w:sz w:val="48"/>
        <w:u w:val="single"/>
      </w:rPr>
      <w:t>STELLA</w:t>
    </w:r>
  </w:p>
  <w:p w:rsidR="006E1B2F" w:rsidRDefault="006E1B2F">
    <w:pPr>
      <w:pStyle w:val="Topptekst"/>
      <w:rPr>
        <w:sz w:val="44"/>
      </w:rPr>
    </w:pPr>
    <w:r>
      <w:rPr>
        <w:rFonts w:ascii="Tahoma" w:hAnsi="Tahoma"/>
        <w:sz w:val="36"/>
      </w:rPr>
      <w:tab/>
    </w:r>
    <w:r>
      <w:rPr>
        <w:rFonts w:ascii="Tahoma" w:hAnsi="Tahoma"/>
        <w:sz w:val="44"/>
      </w:rPr>
      <w:t>POLARIS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15A4E"/>
    <w:multiLevelType w:val="multilevel"/>
    <w:tmpl w:val="55BE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93BBB"/>
    <w:multiLevelType w:val="multilevel"/>
    <w:tmpl w:val="58DE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91368"/>
    <w:multiLevelType w:val="hybridMultilevel"/>
    <w:tmpl w:val="CBE6AFD8"/>
    <w:lvl w:ilvl="0" w:tplc="AB38372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2D5729"/>
    <w:multiLevelType w:val="multilevel"/>
    <w:tmpl w:val="F990A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212794"/>
    <w:multiLevelType w:val="multilevel"/>
    <w:tmpl w:val="3246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73006C"/>
    <w:multiLevelType w:val="multilevel"/>
    <w:tmpl w:val="BD7A9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9410BF"/>
    <w:multiLevelType w:val="multilevel"/>
    <w:tmpl w:val="3DF4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D33302"/>
    <w:multiLevelType w:val="multilevel"/>
    <w:tmpl w:val="42C4C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544D1F"/>
    <w:multiLevelType w:val="hybridMultilevel"/>
    <w:tmpl w:val="A2F8A0DC"/>
    <w:lvl w:ilvl="0" w:tplc="1A58F7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D92299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FCE8D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24D3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DC8D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51C0A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34C5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8C2A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42E14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6D0ECB"/>
    <w:multiLevelType w:val="multilevel"/>
    <w:tmpl w:val="49B06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440508"/>
    <w:multiLevelType w:val="multilevel"/>
    <w:tmpl w:val="5A76E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276B20"/>
    <w:multiLevelType w:val="hybridMultilevel"/>
    <w:tmpl w:val="20362A4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F40995"/>
    <w:multiLevelType w:val="multilevel"/>
    <w:tmpl w:val="A65E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83117E"/>
    <w:multiLevelType w:val="hybridMultilevel"/>
    <w:tmpl w:val="A2DA33CA"/>
    <w:lvl w:ilvl="0" w:tplc="F5C63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5FA698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9851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C329F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8E5A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9FE78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3601C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007E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680A4F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541B79"/>
    <w:multiLevelType w:val="multilevel"/>
    <w:tmpl w:val="62862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D16729"/>
    <w:multiLevelType w:val="hybridMultilevel"/>
    <w:tmpl w:val="6E0A134A"/>
    <w:lvl w:ilvl="0" w:tplc="561CDC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376A5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69669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768F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A4CE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5E41C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9E1F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7085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34E53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5B0EE6"/>
    <w:multiLevelType w:val="multilevel"/>
    <w:tmpl w:val="89D09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4D5354"/>
    <w:multiLevelType w:val="multilevel"/>
    <w:tmpl w:val="FA02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FC0325"/>
    <w:multiLevelType w:val="hybridMultilevel"/>
    <w:tmpl w:val="D3B686C4"/>
    <w:lvl w:ilvl="0" w:tplc="581A4490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A33CD58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3443C3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3685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32868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1EA79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FF0A9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3E14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FCAE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741C8E"/>
    <w:multiLevelType w:val="multilevel"/>
    <w:tmpl w:val="00D09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C56FC4"/>
    <w:multiLevelType w:val="multilevel"/>
    <w:tmpl w:val="EDD45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254232E"/>
    <w:multiLevelType w:val="multilevel"/>
    <w:tmpl w:val="A7D4D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0D760D"/>
    <w:multiLevelType w:val="multilevel"/>
    <w:tmpl w:val="37343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E340BE"/>
    <w:multiLevelType w:val="multilevel"/>
    <w:tmpl w:val="DB6AF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DE2257"/>
    <w:multiLevelType w:val="multilevel"/>
    <w:tmpl w:val="395E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5664CB"/>
    <w:multiLevelType w:val="multilevel"/>
    <w:tmpl w:val="170C6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5"/>
  </w:num>
  <w:num w:numId="3">
    <w:abstractNumId w:val="13"/>
  </w:num>
  <w:num w:numId="4">
    <w:abstractNumId w:val="8"/>
  </w:num>
  <w:num w:numId="5">
    <w:abstractNumId w:val="11"/>
  </w:num>
  <w:num w:numId="6">
    <w:abstractNumId w:val="19"/>
  </w:num>
  <w:num w:numId="7">
    <w:abstractNumId w:val="25"/>
  </w:num>
  <w:num w:numId="8">
    <w:abstractNumId w:val="5"/>
  </w:num>
  <w:num w:numId="9">
    <w:abstractNumId w:val="22"/>
  </w:num>
  <w:num w:numId="10">
    <w:abstractNumId w:val="10"/>
  </w:num>
  <w:num w:numId="11">
    <w:abstractNumId w:val="14"/>
  </w:num>
  <w:num w:numId="12">
    <w:abstractNumId w:val="3"/>
  </w:num>
  <w:num w:numId="13">
    <w:abstractNumId w:val="12"/>
  </w:num>
  <w:num w:numId="14">
    <w:abstractNumId w:val="21"/>
  </w:num>
  <w:num w:numId="15">
    <w:abstractNumId w:val="1"/>
  </w:num>
  <w:num w:numId="16">
    <w:abstractNumId w:val="16"/>
  </w:num>
  <w:num w:numId="17">
    <w:abstractNumId w:val="17"/>
  </w:num>
  <w:num w:numId="18">
    <w:abstractNumId w:val="24"/>
  </w:num>
  <w:num w:numId="19">
    <w:abstractNumId w:val="2"/>
  </w:num>
  <w:num w:numId="20">
    <w:abstractNumId w:val="9"/>
  </w:num>
  <w:num w:numId="21">
    <w:abstractNumId w:val="20"/>
  </w:num>
  <w:num w:numId="22">
    <w:abstractNumId w:val="4"/>
  </w:num>
  <w:num w:numId="23">
    <w:abstractNumId w:val="6"/>
  </w:num>
  <w:num w:numId="24">
    <w:abstractNumId w:val="0"/>
  </w:num>
  <w:num w:numId="25">
    <w:abstractNumId w:val="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GB" w:vendorID="64" w:dllVersion="131078" w:nlCheck="1" w:checkStyle="1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F0F"/>
    <w:rsid w:val="0000793E"/>
    <w:rsid w:val="00007CBB"/>
    <w:rsid w:val="0001087B"/>
    <w:rsid w:val="00010C63"/>
    <w:rsid w:val="00013BEF"/>
    <w:rsid w:val="00020180"/>
    <w:rsid w:val="00024074"/>
    <w:rsid w:val="0002779A"/>
    <w:rsid w:val="000421A6"/>
    <w:rsid w:val="0004752F"/>
    <w:rsid w:val="000514F9"/>
    <w:rsid w:val="00052B95"/>
    <w:rsid w:val="00052F18"/>
    <w:rsid w:val="00063732"/>
    <w:rsid w:val="0006770D"/>
    <w:rsid w:val="00070A77"/>
    <w:rsid w:val="00074908"/>
    <w:rsid w:val="00077C34"/>
    <w:rsid w:val="00084B71"/>
    <w:rsid w:val="000865C3"/>
    <w:rsid w:val="00090C85"/>
    <w:rsid w:val="000A2D34"/>
    <w:rsid w:val="000B5455"/>
    <w:rsid w:val="000B6EC1"/>
    <w:rsid w:val="000C08AB"/>
    <w:rsid w:val="000C66D1"/>
    <w:rsid w:val="000C7997"/>
    <w:rsid w:val="000C7CEF"/>
    <w:rsid w:val="000D04B3"/>
    <w:rsid w:val="000D22CA"/>
    <w:rsid w:val="000D6D51"/>
    <w:rsid w:val="000D6DB6"/>
    <w:rsid w:val="000E3545"/>
    <w:rsid w:val="000E373D"/>
    <w:rsid w:val="000F039A"/>
    <w:rsid w:val="000F2B2B"/>
    <w:rsid w:val="000F7873"/>
    <w:rsid w:val="001023FB"/>
    <w:rsid w:val="00102D60"/>
    <w:rsid w:val="0011184F"/>
    <w:rsid w:val="00112477"/>
    <w:rsid w:val="00115C51"/>
    <w:rsid w:val="00122D01"/>
    <w:rsid w:val="00123363"/>
    <w:rsid w:val="001255AB"/>
    <w:rsid w:val="0012791E"/>
    <w:rsid w:val="00127C52"/>
    <w:rsid w:val="00134AD7"/>
    <w:rsid w:val="00141B05"/>
    <w:rsid w:val="001472C0"/>
    <w:rsid w:val="00152231"/>
    <w:rsid w:val="0015281D"/>
    <w:rsid w:val="00157C80"/>
    <w:rsid w:val="00162F57"/>
    <w:rsid w:val="00165A35"/>
    <w:rsid w:val="0017103C"/>
    <w:rsid w:val="00175058"/>
    <w:rsid w:val="001753D6"/>
    <w:rsid w:val="00177D4F"/>
    <w:rsid w:val="001A06DD"/>
    <w:rsid w:val="001A317C"/>
    <w:rsid w:val="001A44CB"/>
    <w:rsid w:val="001A798E"/>
    <w:rsid w:val="001B17A4"/>
    <w:rsid w:val="001B25A6"/>
    <w:rsid w:val="001C0C2F"/>
    <w:rsid w:val="001C0F3F"/>
    <w:rsid w:val="001C24EF"/>
    <w:rsid w:val="001C25B2"/>
    <w:rsid w:val="001D17E0"/>
    <w:rsid w:val="001D2807"/>
    <w:rsid w:val="001D67FD"/>
    <w:rsid w:val="001D7B96"/>
    <w:rsid w:val="001E3C70"/>
    <w:rsid w:val="001E4535"/>
    <w:rsid w:val="001F0BCD"/>
    <w:rsid w:val="001F2C0F"/>
    <w:rsid w:val="001F79CF"/>
    <w:rsid w:val="00203419"/>
    <w:rsid w:val="002044B5"/>
    <w:rsid w:val="00205C2C"/>
    <w:rsid w:val="00207A93"/>
    <w:rsid w:val="00213DE0"/>
    <w:rsid w:val="00214053"/>
    <w:rsid w:val="0022424E"/>
    <w:rsid w:val="002247DF"/>
    <w:rsid w:val="00226901"/>
    <w:rsid w:val="002305A8"/>
    <w:rsid w:val="0023294F"/>
    <w:rsid w:val="00235EC9"/>
    <w:rsid w:val="00244618"/>
    <w:rsid w:val="002448B1"/>
    <w:rsid w:val="002467FF"/>
    <w:rsid w:val="00247A3D"/>
    <w:rsid w:val="002500AB"/>
    <w:rsid w:val="00257349"/>
    <w:rsid w:val="002614D5"/>
    <w:rsid w:val="00261A05"/>
    <w:rsid w:val="00266901"/>
    <w:rsid w:val="002727DF"/>
    <w:rsid w:val="002741CE"/>
    <w:rsid w:val="002919DE"/>
    <w:rsid w:val="0029262B"/>
    <w:rsid w:val="00296566"/>
    <w:rsid w:val="002A752F"/>
    <w:rsid w:val="002B56F6"/>
    <w:rsid w:val="002C2B95"/>
    <w:rsid w:val="002C35D6"/>
    <w:rsid w:val="002C3D5E"/>
    <w:rsid w:val="002C3F48"/>
    <w:rsid w:val="002C49B5"/>
    <w:rsid w:val="002D0BA4"/>
    <w:rsid w:val="002D257A"/>
    <w:rsid w:val="002D2E1F"/>
    <w:rsid w:val="002E03DE"/>
    <w:rsid w:val="002E37C4"/>
    <w:rsid w:val="002F042F"/>
    <w:rsid w:val="002F0C52"/>
    <w:rsid w:val="002F163C"/>
    <w:rsid w:val="002F192B"/>
    <w:rsid w:val="002F1F84"/>
    <w:rsid w:val="002F1FD5"/>
    <w:rsid w:val="002F405B"/>
    <w:rsid w:val="00314FF5"/>
    <w:rsid w:val="003168D5"/>
    <w:rsid w:val="003214C0"/>
    <w:rsid w:val="00333998"/>
    <w:rsid w:val="00337DD2"/>
    <w:rsid w:val="00340215"/>
    <w:rsid w:val="00342C17"/>
    <w:rsid w:val="00347E3C"/>
    <w:rsid w:val="003514F6"/>
    <w:rsid w:val="00352F49"/>
    <w:rsid w:val="003574F6"/>
    <w:rsid w:val="00366786"/>
    <w:rsid w:val="0036793F"/>
    <w:rsid w:val="00371A1A"/>
    <w:rsid w:val="00374D63"/>
    <w:rsid w:val="00377F1F"/>
    <w:rsid w:val="00381EA7"/>
    <w:rsid w:val="00382355"/>
    <w:rsid w:val="00390B15"/>
    <w:rsid w:val="00393EEA"/>
    <w:rsid w:val="00397257"/>
    <w:rsid w:val="003A2E5D"/>
    <w:rsid w:val="003A44DF"/>
    <w:rsid w:val="003A78A1"/>
    <w:rsid w:val="003B09E5"/>
    <w:rsid w:val="003B2A1B"/>
    <w:rsid w:val="003C1374"/>
    <w:rsid w:val="003C246D"/>
    <w:rsid w:val="003D1785"/>
    <w:rsid w:val="003D56FE"/>
    <w:rsid w:val="003D7294"/>
    <w:rsid w:val="003E058F"/>
    <w:rsid w:val="003E308E"/>
    <w:rsid w:val="003E52D1"/>
    <w:rsid w:val="003F15F3"/>
    <w:rsid w:val="003F426C"/>
    <w:rsid w:val="003F537C"/>
    <w:rsid w:val="0040062A"/>
    <w:rsid w:val="0040084A"/>
    <w:rsid w:val="004013B1"/>
    <w:rsid w:val="004051F8"/>
    <w:rsid w:val="00414349"/>
    <w:rsid w:val="00424F05"/>
    <w:rsid w:val="004271B1"/>
    <w:rsid w:val="004306C0"/>
    <w:rsid w:val="004348F2"/>
    <w:rsid w:val="00444AD1"/>
    <w:rsid w:val="00450E6E"/>
    <w:rsid w:val="00453218"/>
    <w:rsid w:val="0045435E"/>
    <w:rsid w:val="0045442D"/>
    <w:rsid w:val="0046092A"/>
    <w:rsid w:val="0047686A"/>
    <w:rsid w:val="00477B00"/>
    <w:rsid w:val="004809D0"/>
    <w:rsid w:val="00480E51"/>
    <w:rsid w:val="00482C3E"/>
    <w:rsid w:val="00483307"/>
    <w:rsid w:val="004840C6"/>
    <w:rsid w:val="004853A5"/>
    <w:rsid w:val="004974A2"/>
    <w:rsid w:val="004A34E7"/>
    <w:rsid w:val="004A4BF3"/>
    <w:rsid w:val="004A55AD"/>
    <w:rsid w:val="004B0475"/>
    <w:rsid w:val="004B31D8"/>
    <w:rsid w:val="004B36C7"/>
    <w:rsid w:val="004B7BAA"/>
    <w:rsid w:val="004C1E3F"/>
    <w:rsid w:val="004E7215"/>
    <w:rsid w:val="004F03E3"/>
    <w:rsid w:val="004F7B56"/>
    <w:rsid w:val="005029B7"/>
    <w:rsid w:val="0050610E"/>
    <w:rsid w:val="00507E11"/>
    <w:rsid w:val="00511BE0"/>
    <w:rsid w:val="00520060"/>
    <w:rsid w:val="005213BC"/>
    <w:rsid w:val="0052495C"/>
    <w:rsid w:val="00524ED8"/>
    <w:rsid w:val="00533018"/>
    <w:rsid w:val="005335D3"/>
    <w:rsid w:val="00535900"/>
    <w:rsid w:val="005432BC"/>
    <w:rsid w:val="00545561"/>
    <w:rsid w:val="0055698B"/>
    <w:rsid w:val="00557B57"/>
    <w:rsid w:val="00561434"/>
    <w:rsid w:val="0057346E"/>
    <w:rsid w:val="00574C78"/>
    <w:rsid w:val="00575129"/>
    <w:rsid w:val="00577C52"/>
    <w:rsid w:val="00583E03"/>
    <w:rsid w:val="0059522E"/>
    <w:rsid w:val="005962DF"/>
    <w:rsid w:val="00596B7E"/>
    <w:rsid w:val="00596E25"/>
    <w:rsid w:val="005A2657"/>
    <w:rsid w:val="005A44BD"/>
    <w:rsid w:val="005B24B6"/>
    <w:rsid w:val="005B5B3E"/>
    <w:rsid w:val="005C07FB"/>
    <w:rsid w:val="005C32F5"/>
    <w:rsid w:val="005C4585"/>
    <w:rsid w:val="005C5D56"/>
    <w:rsid w:val="005D4CE5"/>
    <w:rsid w:val="005E0710"/>
    <w:rsid w:val="005E28FB"/>
    <w:rsid w:val="005F133E"/>
    <w:rsid w:val="005F2006"/>
    <w:rsid w:val="005F36A1"/>
    <w:rsid w:val="0060563F"/>
    <w:rsid w:val="0060771A"/>
    <w:rsid w:val="0060773A"/>
    <w:rsid w:val="00613729"/>
    <w:rsid w:val="00616139"/>
    <w:rsid w:val="0062588E"/>
    <w:rsid w:val="00630CFB"/>
    <w:rsid w:val="00631FFD"/>
    <w:rsid w:val="00633FA2"/>
    <w:rsid w:val="00640C8C"/>
    <w:rsid w:val="0064327F"/>
    <w:rsid w:val="00645ED8"/>
    <w:rsid w:val="0065020E"/>
    <w:rsid w:val="0065355C"/>
    <w:rsid w:val="006551F2"/>
    <w:rsid w:val="00655D3E"/>
    <w:rsid w:val="006566F9"/>
    <w:rsid w:val="00656CB5"/>
    <w:rsid w:val="006620C8"/>
    <w:rsid w:val="006637F5"/>
    <w:rsid w:val="00664669"/>
    <w:rsid w:val="00667FF1"/>
    <w:rsid w:val="00670AB2"/>
    <w:rsid w:val="0067190F"/>
    <w:rsid w:val="006722B1"/>
    <w:rsid w:val="00674CFC"/>
    <w:rsid w:val="006806A6"/>
    <w:rsid w:val="00682E9E"/>
    <w:rsid w:val="00686876"/>
    <w:rsid w:val="006877FB"/>
    <w:rsid w:val="00687E4E"/>
    <w:rsid w:val="006944D7"/>
    <w:rsid w:val="00695CBB"/>
    <w:rsid w:val="006B031A"/>
    <w:rsid w:val="006B0FA1"/>
    <w:rsid w:val="006B4174"/>
    <w:rsid w:val="006C0DBF"/>
    <w:rsid w:val="006C7E53"/>
    <w:rsid w:val="006D02A7"/>
    <w:rsid w:val="006D23F1"/>
    <w:rsid w:val="006E1B2F"/>
    <w:rsid w:val="006E5218"/>
    <w:rsid w:val="006E7C8E"/>
    <w:rsid w:val="006E7FC9"/>
    <w:rsid w:val="006F1C8E"/>
    <w:rsid w:val="006F2826"/>
    <w:rsid w:val="006F3120"/>
    <w:rsid w:val="006F3B21"/>
    <w:rsid w:val="006F4E42"/>
    <w:rsid w:val="006F7BFF"/>
    <w:rsid w:val="00710F95"/>
    <w:rsid w:val="00711B1C"/>
    <w:rsid w:val="00712CDF"/>
    <w:rsid w:val="00713216"/>
    <w:rsid w:val="00715009"/>
    <w:rsid w:val="00726A11"/>
    <w:rsid w:val="00727BCB"/>
    <w:rsid w:val="007309FC"/>
    <w:rsid w:val="007347C3"/>
    <w:rsid w:val="00735A02"/>
    <w:rsid w:val="00742B2B"/>
    <w:rsid w:val="00750372"/>
    <w:rsid w:val="007526EB"/>
    <w:rsid w:val="00753878"/>
    <w:rsid w:val="007560BE"/>
    <w:rsid w:val="007603EE"/>
    <w:rsid w:val="00772D42"/>
    <w:rsid w:val="00774F36"/>
    <w:rsid w:val="007753C7"/>
    <w:rsid w:val="00781B1E"/>
    <w:rsid w:val="0078303D"/>
    <w:rsid w:val="00787332"/>
    <w:rsid w:val="0078793A"/>
    <w:rsid w:val="00787AC7"/>
    <w:rsid w:val="007902D6"/>
    <w:rsid w:val="007A007F"/>
    <w:rsid w:val="007A0487"/>
    <w:rsid w:val="007A72C1"/>
    <w:rsid w:val="007B2BE0"/>
    <w:rsid w:val="007B5BE2"/>
    <w:rsid w:val="007B5E11"/>
    <w:rsid w:val="007B7FC4"/>
    <w:rsid w:val="007C0928"/>
    <w:rsid w:val="007D3012"/>
    <w:rsid w:val="007D471F"/>
    <w:rsid w:val="007E18B5"/>
    <w:rsid w:val="007E53D6"/>
    <w:rsid w:val="007F1ED1"/>
    <w:rsid w:val="007F3EAD"/>
    <w:rsid w:val="007F7CF9"/>
    <w:rsid w:val="00804ADE"/>
    <w:rsid w:val="00812959"/>
    <w:rsid w:val="00820E41"/>
    <w:rsid w:val="00830E60"/>
    <w:rsid w:val="00830F4C"/>
    <w:rsid w:val="00835774"/>
    <w:rsid w:val="00835820"/>
    <w:rsid w:val="00844CF7"/>
    <w:rsid w:val="008468EE"/>
    <w:rsid w:val="00846E51"/>
    <w:rsid w:val="00850A9E"/>
    <w:rsid w:val="00861B45"/>
    <w:rsid w:val="0086447E"/>
    <w:rsid w:val="008706B6"/>
    <w:rsid w:val="0087798F"/>
    <w:rsid w:val="008837EC"/>
    <w:rsid w:val="00887260"/>
    <w:rsid w:val="00890182"/>
    <w:rsid w:val="008A0939"/>
    <w:rsid w:val="008B1B21"/>
    <w:rsid w:val="008B608E"/>
    <w:rsid w:val="008C3362"/>
    <w:rsid w:val="008C75A4"/>
    <w:rsid w:val="008D2998"/>
    <w:rsid w:val="008D3351"/>
    <w:rsid w:val="008D6EDD"/>
    <w:rsid w:val="008E4183"/>
    <w:rsid w:val="008F04BD"/>
    <w:rsid w:val="008F4E89"/>
    <w:rsid w:val="008F6490"/>
    <w:rsid w:val="008F6EA1"/>
    <w:rsid w:val="009049A2"/>
    <w:rsid w:val="00905603"/>
    <w:rsid w:val="00907C07"/>
    <w:rsid w:val="00914A8B"/>
    <w:rsid w:val="009202DC"/>
    <w:rsid w:val="0092102F"/>
    <w:rsid w:val="00921EBD"/>
    <w:rsid w:val="00923391"/>
    <w:rsid w:val="00936555"/>
    <w:rsid w:val="0093706B"/>
    <w:rsid w:val="0093730C"/>
    <w:rsid w:val="00947F04"/>
    <w:rsid w:val="00950554"/>
    <w:rsid w:val="00950862"/>
    <w:rsid w:val="00952053"/>
    <w:rsid w:val="0096004C"/>
    <w:rsid w:val="00971A22"/>
    <w:rsid w:val="0097218D"/>
    <w:rsid w:val="0097472B"/>
    <w:rsid w:val="00974C41"/>
    <w:rsid w:val="00976D82"/>
    <w:rsid w:val="0097791A"/>
    <w:rsid w:val="00982E6F"/>
    <w:rsid w:val="00983902"/>
    <w:rsid w:val="00986868"/>
    <w:rsid w:val="00987D42"/>
    <w:rsid w:val="009A4DD9"/>
    <w:rsid w:val="009A562C"/>
    <w:rsid w:val="009B09F7"/>
    <w:rsid w:val="009B3FF8"/>
    <w:rsid w:val="009B4559"/>
    <w:rsid w:val="009C243B"/>
    <w:rsid w:val="009D2565"/>
    <w:rsid w:val="009E0626"/>
    <w:rsid w:val="009E7D99"/>
    <w:rsid w:val="009F13BC"/>
    <w:rsid w:val="009F41E5"/>
    <w:rsid w:val="009F63D2"/>
    <w:rsid w:val="00A0052D"/>
    <w:rsid w:val="00A00929"/>
    <w:rsid w:val="00A021ED"/>
    <w:rsid w:val="00A0433E"/>
    <w:rsid w:val="00A07B88"/>
    <w:rsid w:val="00A10F84"/>
    <w:rsid w:val="00A26A49"/>
    <w:rsid w:val="00A30AD3"/>
    <w:rsid w:val="00A31704"/>
    <w:rsid w:val="00A332DA"/>
    <w:rsid w:val="00A35F35"/>
    <w:rsid w:val="00A35FE3"/>
    <w:rsid w:val="00A40956"/>
    <w:rsid w:val="00A51148"/>
    <w:rsid w:val="00A51C3E"/>
    <w:rsid w:val="00A52964"/>
    <w:rsid w:val="00A5650C"/>
    <w:rsid w:val="00A606C3"/>
    <w:rsid w:val="00A61729"/>
    <w:rsid w:val="00A6178F"/>
    <w:rsid w:val="00A7538C"/>
    <w:rsid w:val="00A911DB"/>
    <w:rsid w:val="00A93B5B"/>
    <w:rsid w:val="00AA262A"/>
    <w:rsid w:val="00AA2D20"/>
    <w:rsid w:val="00AA3C0E"/>
    <w:rsid w:val="00AB2911"/>
    <w:rsid w:val="00AB3030"/>
    <w:rsid w:val="00AB5F9D"/>
    <w:rsid w:val="00AC3A80"/>
    <w:rsid w:val="00AC49C6"/>
    <w:rsid w:val="00AC6D64"/>
    <w:rsid w:val="00AD0C64"/>
    <w:rsid w:val="00AD4020"/>
    <w:rsid w:val="00AE2F71"/>
    <w:rsid w:val="00AE3790"/>
    <w:rsid w:val="00AF1664"/>
    <w:rsid w:val="00AF3DC5"/>
    <w:rsid w:val="00AF6C4F"/>
    <w:rsid w:val="00B02F50"/>
    <w:rsid w:val="00B10509"/>
    <w:rsid w:val="00B13CAA"/>
    <w:rsid w:val="00B2265D"/>
    <w:rsid w:val="00B255D1"/>
    <w:rsid w:val="00B31629"/>
    <w:rsid w:val="00B31BDD"/>
    <w:rsid w:val="00B3654C"/>
    <w:rsid w:val="00B46F0F"/>
    <w:rsid w:val="00B54440"/>
    <w:rsid w:val="00B63D58"/>
    <w:rsid w:val="00B6746E"/>
    <w:rsid w:val="00B75316"/>
    <w:rsid w:val="00B8476D"/>
    <w:rsid w:val="00B8572B"/>
    <w:rsid w:val="00B861D9"/>
    <w:rsid w:val="00B86AE4"/>
    <w:rsid w:val="00B86BAC"/>
    <w:rsid w:val="00B94C9F"/>
    <w:rsid w:val="00BA0995"/>
    <w:rsid w:val="00BB78A3"/>
    <w:rsid w:val="00BC52C2"/>
    <w:rsid w:val="00BC6646"/>
    <w:rsid w:val="00BD5FA8"/>
    <w:rsid w:val="00BE1443"/>
    <w:rsid w:val="00BF37B0"/>
    <w:rsid w:val="00C03856"/>
    <w:rsid w:val="00C1170D"/>
    <w:rsid w:val="00C13C5D"/>
    <w:rsid w:val="00C20B37"/>
    <w:rsid w:val="00C3245B"/>
    <w:rsid w:val="00C36FFE"/>
    <w:rsid w:val="00C40FCE"/>
    <w:rsid w:val="00C42FAB"/>
    <w:rsid w:val="00C43522"/>
    <w:rsid w:val="00C44A3E"/>
    <w:rsid w:val="00C47933"/>
    <w:rsid w:val="00C54CDE"/>
    <w:rsid w:val="00C616EE"/>
    <w:rsid w:val="00C6232B"/>
    <w:rsid w:val="00C64513"/>
    <w:rsid w:val="00C71928"/>
    <w:rsid w:val="00C76FED"/>
    <w:rsid w:val="00C80220"/>
    <w:rsid w:val="00C802B1"/>
    <w:rsid w:val="00C87DD7"/>
    <w:rsid w:val="00C93373"/>
    <w:rsid w:val="00C93683"/>
    <w:rsid w:val="00C9368B"/>
    <w:rsid w:val="00C97BB3"/>
    <w:rsid w:val="00CB140F"/>
    <w:rsid w:val="00CC0F0D"/>
    <w:rsid w:val="00CC4B3D"/>
    <w:rsid w:val="00CD66CE"/>
    <w:rsid w:val="00CE6F40"/>
    <w:rsid w:val="00CF4B8F"/>
    <w:rsid w:val="00CF5094"/>
    <w:rsid w:val="00CF509B"/>
    <w:rsid w:val="00CF5502"/>
    <w:rsid w:val="00D00368"/>
    <w:rsid w:val="00D0134F"/>
    <w:rsid w:val="00D053F5"/>
    <w:rsid w:val="00D07C26"/>
    <w:rsid w:val="00D14E34"/>
    <w:rsid w:val="00D17944"/>
    <w:rsid w:val="00D2746B"/>
    <w:rsid w:val="00D2758B"/>
    <w:rsid w:val="00D325B9"/>
    <w:rsid w:val="00D34A9E"/>
    <w:rsid w:val="00D40996"/>
    <w:rsid w:val="00D429BE"/>
    <w:rsid w:val="00D45FE6"/>
    <w:rsid w:val="00D46A0F"/>
    <w:rsid w:val="00D46FD6"/>
    <w:rsid w:val="00D50EFF"/>
    <w:rsid w:val="00D52F94"/>
    <w:rsid w:val="00D61CA7"/>
    <w:rsid w:val="00D64DA0"/>
    <w:rsid w:val="00D72DD0"/>
    <w:rsid w:val="00D762F2"/>
    <w:rsid w:val="00D77457"/>
    <w:rsid w:val="00D80536"/>
    <w:rsid w:val="00D81045"/>
    <w:rsid w:val="00D9571A"/>
    <w:rsid w:val="00DA33B2"/>
    <w:rsid w:val="00DA7861"/>
    <w:rsid w:val="00DB0C29"/>
    <w:rsid w:val="00DB3497"/>
    <w:rsid w:val="00DB551B"/>
    <w:rsid w:val="00DB74E6"/>
    <w:rsid w:val="00DD32D8"/>
    <w:rsid w:val="00DD3692"/>
    <w:rsid w:val="00DD48D2"/>
    <w:rsid w:val="00DD6376"/>
    <w:rsid w:val="00DE13C7"/>
    <w:rsid w:val="00DE16AF"/>
    <w:rsid w:val="00DE2FAB"/>
    <w:rsid w:val="00DE526F"/>
    <w:rsid w:val="00DE7E89"/>
    <w:rsid w:val="00E0411C"/>
    <w:rsid w:val="00E30FFC"/>
    <w:rsid w:val="00E334F3"/>
    <w:rsid w:val="00E33571"/>
    <w:rsid w:val="00E3429A"/>
    <w:rsid w:val="00E3460D"/>
    <w:rsid w:val="00E35DD1"/>
    <w:rsid w:val="00E45BD7"/>
    <w:rsid w:val="00E4610B"/>
    <w:rsid w:val="00E47BD5"/>
    <w:rsid w:val="00E51008"/>
    <w:rsid w:val="00E57964"/>
    <w:rsid w:val="00E6008D"/>
    <w:rsid w:val="00E71020"/>
    <w:rsid w:val="00E7545A"/>
    <w:rsid w:val="00E76ADE"/>
    <w:rsid w:val="00E826EA"/>
    <w:rsid w:val="00E941B2"/>
    <w:rsid w:val="00E95E15"/>
    <w:rsid w:val="00EA045D"/>
    <w:rsid w:val="00EA4E9C"/>
    <w:rsid w:val="00EB4010"/>
    <w:rsid w:val="00EC17D4"/>
    <w:rsid w:val="00EC6FC3"/>
    <w:rsid w:val="00EC7198"/>
    <w:rsid w:val="00ED1FB4"/>
    <w:rsid w:val="00ED6A5F"/>
    <w:rsid w:val="00EE578F"/>
    <w:rsid w:val="00F05285"/>
    <w:rsid w:val="00F06C0F"/>
    <w:rsid w:val="00F11853"/>
    <w:rsid w:val="00F15707"/>
    <w:rsid w:val="00F15DE3"/>
    <w:rsid w:val="00F21919"/>
    <w:rsid w:val="00F225B4"/>
    <w:rsid w:val="00F2471C"/>
    <w:rsid w:val="00F27E64"/>
    <w:rsid w:val="00F3249E"/>
    <w:rsid w:val="00F354DB"/>
    <w:rsid w:val="00F35ACD"/>
    <w:rsid w:val="00F35F86"/>
    <w:rsid w:val="00F376AC"/>
    <w:rsid w:val="00F529CB"/>
    <w:rsid w:val="00F568DF"/>
    <w:rsid w:val="00F83D3B"/>
    <w:rsid w:val="00F91DEE"/>
    <w:rsid w:val="00FA3782"/>
    <w:rsid w:val="00FA4371"/>
    <w:rsid w:val="00FA560E"/>
    <w:rsid w:val="00FC0C02"/>
    <w:rsid w:val="00FC38F2"/>
    <w:rsid w:val="00FD101D"/>
    <w:rsid w:val="00FF1394"/>
    <w:rsid w:val="00FF539F"/>
    <w:rsid w:val="00FF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Address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sz w:val="52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Overskrift4">
    <w:name w:val="heading 4"/>
    <w:basedOn w:val="Normal"/>
    <w:next w:val="Normal"/>
    <w:qFormat/>
    <w:pPr>
      <w:keepNext/>
      <w:ind w:right="-5976"/>
      <w:outlineLvl w:val="3"/>
    </w:pPr>
    <w:rPr>
      <w:sz w:val="28"/>
    </w:rPr>
  </w:style>
  <w:style w:type="paragraph" w:styleId="Overskrift5">
    <w:name w:val="heading 5"/>
    <w:basedOn w:val="Normal"/>
    <w:next w:val="Normal"/>
    <w:qFormat/>
    <w:pPr>
      <w:keepNext/>
      <w:ind w:right="-5976"/>
      <w:outlineLvl w:val="4"/>
    </w:pPr>
    <w:rPr>
      <w:b/>
      <w:bCs/>
    </w:rPr>
  </w:style>
  <w:style w:type="paragraph" w:styleId="Overskrift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Overskrift7">
    <w:name w:val="heading 7"/>
    <w:basedOn w:val="Normal"/>
    <w:next w:val="Normal"/>
    <w:qFormat/>
    <w:pPr>
      <w:keepNext/>
      <w:outlineLvl w:val="6"/>
    </w:pPr>
    <w:rPr>
      <w:b/>
      <w:bCs/>
      <w:sz w:val="28"/>
    </w:rPr>
  </w:style>
  <w:style w:type="paragraph" w:styleId="Overskrift8">
    <w:name w:val="heading 8"/>
    <w:basedOn w:val="Normal"/>
    <w:next w:val="Normal"/>
    <w:qFormat/>
    <w:pPr>
      <w:keepNext/>
      <w:outlineLvl w:val="7"/>
    </w:pPr>
    <w:rPr>
      <w:rFonts w:ascii="Tahoma" w:hAnsi="Tahoma" w:cs="Tahoma"/>
      <w:b/>
      <w:bCs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andardtekst">
    <w:name w:val="Standardtekst"/>
    <w:basedOn w:val="Normal"/>
    <w:pPr>
      <w:autoSpaceDE w:val="0"/>
      <w:autoSpaceDN w:val="0"/>
      <w:adjustRightInd w:val="0"/>
    </w:pPr>
    <w:rPr>
      <w:lang w:val="en-US"/>
    </w:rPr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paragraph" w:styleId="Bildetekst">
    <w:name w:val="caption"/>
    <w:basedOn w:val="Normal"/>
    <w:next w:val="Normal"/>
    <w:qFormat/>
    <w:rPr>
      <w:i/>
      <w:iCs/>
      <w:sz w:val="16"/>
    </w:rPr>
  </w:style>
  <w:style w:type="paragraph" w:styleId="Brdtekst">
    <w:name w:val="Body Text"/>
    <w:basedOn w:val="Normal"/>
    <w:rPr>
      <w:rFonts w:ascii="Comic Sans MS" w:hAnsi="Comic Sans MS"/>
      <w:sz w:val="22"/>
      <w:szCs w:val="20"/>
    </w:rPr>
  </w:style>
  <w:style w:type="paragraph" w:styleId="Brdtekst3">
    <w:name w:val="Body Text 3"/>
    <w:basedOn w:val="Normal"/>
    <w:rPr>
      <w:rFonts w:ascii="Comic Sans MS" w:hAnsi="Comic Sans MS"/>
      <w:b/>
      <w:sz w:val="20"/>
    </w:rPr>
  </w:style>
  <w:style w:type="paragraph" w:styleId="Brdtekstinnrykk">
    <w:name w:val="Body Text Indent"/>
    <w:basedOn w:val="Normal"/>
    <w:pPr>
      <w:ind w:left="1080"/>
    </w:pPr>
    <w:rPr>
      <w:rFonts w:ascii="Tahoma" w:hAnsi="Tahoma" w:cs="Tahoma"/>
      <w:sz w:val="22"/>
    </w:rPr>
  </w:style>
  <w:style w:type="character" w:styleId="Sidetall">
    <w:name w:val="page number"/>
    <w:basedOn w:val="Standardskriftforavsnitt"/>
  </w:style>
  <w:style w:type="character" w:styleId="Hyperkobling">
    <w:name w:val="Hyperlink"/>
    <w:uiPriority w:val="99"/>
    <w:rPr>
      <w:color w:val="0000FF"/>
      <w:u w:val="single"/>
    </w:rPr>
  </w:style>
  <w:style w:type="character" w:styleId="Fulgthyperkobling">
    <w:name w:val="FollowedHyperlink"/>
    <w:uiPriority w:val="99"/>
    <w:rPr>
      <w:color w:val="800080"/>
      <w:u w:val="single"/>
    </w:rPr>
  </w:style>
  <w:style w:type="paragraph" w:styleId="Dokumentkart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Sterk">
    <w:name w:val="Strong"/>
    <w:qFormat/>
    <w:rsid w:val="00FA4371"/>
    <w:rPr>
      <w:b/>
      <w:bCs/>
    </w:rPr>
  </w:style>
  <w:style w:type="paragraph" w:styleId="NormalWeb">
    <w:name w:val="Normal (Web)"/>
    <w:basedOn w:val="Normal"/>
    <w:uiPriority w:val="99"/>
    <w:rsid w:val="003C1374"/>
    <w:pPr>
      <w:spacing w:before="100" w:beforeAutospacing="1" w:after="100" w:afterAutospacing="1"/>
    </w:pPr>
  </w:style>
  <w:style w:type="character" w:customStyle="1" w:styleId="style41">
    <w:name w:val="style41"/>
    <w:rsid w:val="005335D3"/>
    <w:rPr>
      <w:rFonts w:ascii="Verdana" w:hAnsi="Verdana" w:hint="default"/>
      <w:sz w:val="18"/>
      <w:szCs w:val="18"/>
    </w:rPr>
  </w:style>
  <w:style w:type="character" w:customStyle="1" w:styleId="style61">
    <w:name w:val="style61"/>
    <w:rsid w:val="001A317C"/>
    <w:rPr>
      <w:b/>
      <w:bCs/>
      <w:sz w:val="18"/>
      <w:szCs w:val="18"/>
    </w:rPr>
  </w:style>
  <w:style w:type="character" w:customStyle="1" w:styleId="narrow">
    <w:name w:val="narrow"/>
    <w:basedOn w:val="Standardskriftforavsnitt"/>
    <w:rsid w:val="00A332DA"/>
  </w:style>
  <w:style w:type="character" w:customStyle="1" w:styleId="tekst">
    <w:name w:val="tekst"/>
    <w:basedOn w:val="Standardskriftforavsnitt"/>
    <w:rsid w:val="0017103C"/>
  </w:style>
  <w:style w:type="character" w:styleId="Utheving">
    <w:name w:val="Emphasis"/>
    <w:qFormat/>
    <w:rsid w:val="004A55AD"/>
    <w:rPr>
      <w:i/>
      <w:iCs/>
    </w:rPr>
  </w:style>
  <w:style w:type="paragraph" w:customStyle="1" w:styleId="place">
    <w:name w:val="place"/>
    <w:basedOn w:val="Normal"/>
    <w:rsid w:val="00424F05"/>
    <w:pPr>
      <w:spacing w:before="225" w:line="336" w:lineRule="atLeast"/>
    </w:pPr>
    <w:rPr>
      <w:i/>
      <w:iCs/>
      <w:color w:val="716D67"/>
    </w:rPr>
  </w:style>
  <w:style w:type="paragraph" w:customStyle="1" w:styleId="meta">
    <w:name w:val="meta"/>
    <w:basedOn w:val="Normal"/>
    <w:rsid w:val="00424F05"/>
    <w:pPr>
      <w:spacing w:line="336" w:lineRule="atLeast"/>
    </w:pPr>
    <w:rPr>
      <w:color w:val="716D67"/>
    </w:rPr>
  </w:style>
  <w:style w:type="paragraph" w:customStyle="1" w:styleId="metabold">
    <w:name w:val="metabold"/>
    <w:basedOn w:val="Normal"/>
    <w:rsid w:val="00424F05"/>
    <w:pPr>
      <w:spacing w:line="336" w:lineRule="atLeast"/>
    </w:pPr>
    <w:rPr>
      <w:b/>
      <w:bCs/>
      <w:color w:val="3F3B37"/>
    </w:rPr>
  </w:style>
  <w:style w:type="paragraph" w:customStyle="1" w:styleId="hiddentxt">
    <w:name w:val="hiddentxt"/>
    <w:basedOn w:val="Normal"/>
    <w:rsid w:val="00424F05"/>
    <w:pPr>
      <w:spacing w:line="336" w:lineRule="atLeast"/>
    </w:pPr>
    <w:rPr>
      <w:vanish/>
      <w:color w:val="716D67"/>
    </w:rPr>
  </w:style>
  <w:style w:type="character" w:customStyle="1" w:styleId="error">
    <w:name w:val="error"/>
    <w:rsid w:val="00424F05"/>
    <w:rPr>
      <w:b/>
      <w:bCs/>
      <w:color w:val="990000"/>
    </w:rPr>
  </w:style>
  <w:style w:type="character" w:customStyle="1" w:styleId="map">
    <w:name w:val="map"/>
    <w:basedOn w:val="Standardskriftforavsnitt"/>
    <w:rsid w:val="00424F05"/>
  </w:style>
  <w:style w:type="paragraph" w:styleId="z-verstiskjemaet">
    <w:name w:val="HTML Top of Form"/>
    <w:basedOn w:val="Normal"/>
    <w:next w:val="Normal"/>
    <w:link w:val="z-verstiskjemaetTegn"/>
    <w:hidden/>
    <w:uiPriority w:val="99"/>
    <w:rsid w:val="00424F0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lace1">
    <w:name w:val="place1"/>
    <w:basedOn w:val="Standardskriftforavsnitt"/>
    <w:rsid w:val="00424F05"/>
  </w:style>
  <w:style w:type="character" w:customStyle="1" w:styleId="arrival">
    <w:name w:val="arrival"/>
    <w:basedOn w:val="Standardskriftforavsnitt"/>
    <w:rsid w:val="00424F05"/>
  </w:style>
  <w:style w:type="character" w:customStyle="1" w:styleId="depart">
    <w:name w:val="depart"/>
    <w:basedOn w:val="Standardskriftforavsnitt"/>
    <w:rsid w:val="00424F05"/>
  </w:style>
  <w:style w:type="paragraph" w:styleId="z-Nederstiskjemaet">
    <w:name w:val="HTML Bottom of Form"/>
    <w:basedOn w:val="Normal"/>
    <w:next w:val="Normal"/>
    <w:link w:val="z-NederstiskjemaetTegn"/>
    <w:hidden/>
    <w:uiPriority w:val="99"/>
    <w:rsid w:val="00424F0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HTML-kode">
    <w:name w:val="HTML Code"/>
    <w:rsid w:val="003D56FE"/>
    <w:rPr>
      <w:rFonts w:ascii="Courier New" w:eastAsia="Times New Roman" w:hAnsi="Courier New" w:cs="Courier New"/>
      <w:b w:val="0"/>
      <w:bCs w:val="0"/>
      <w:i w:val="0"/>
      <w:iCs w:val="0"/>
      <w:sz w:val="20"/>
      <w:szCs w:val="20"/>
    </w:rPr>
  </w:style>
  <w:style w:type="character" w:customStyle="1" w:styleId="country2">
    <w:name w:val="country2"/>
    <w:rsid w:val="003D56FE"/>
    <w:rPr>
      <w:vanish w:val="0"/>
      <w:webHidden w:val="0"/>
      <w:specVanish w:val="0"/>
    </w:rPr>
  </w:style>
  <w:style w:type="character" w:customStyle="1" w:styleId="phone3">
    <w:name w:val="phone3"/>
    <w:rsid w:val="003D56FE"/>
    <w:rPr>
      <w:vanish w:val="0"/>
      <w:webHidden w:val="0"/>
      <w:specVanish w:val="0"/>
    </w:rPr>
  </w:style>
  <w:style w:type="character" w:customStyle="1" w:styleId="selected8">
    <w:name w:val="selected8"/>
    <w:rsid w:val="003D56FE"/>
    <w:rPr>
      <w:color w:val="E41819"/>
    </w:rPr>
  </w:style>
  <w:style w:type="character" w:customStyle="1" w:styleId="sifr-alternate">
    <w:name w:val="sifr-alternate"/>
    <w:basedOn w:val="Standardskriftforavsnitt"/>
    <w:rsid w:val="003D56FE"/>
  </w:style>
  <w:style w:type="character" w:customStyle="1" w:styleId="phone4">
    <w:name w:val="phone4"/>
    <w:rsid w:val="003D56FE"/>
    <w:rPr>
      <w:caps/>
      <w:vanish w:val="0"/>
      <w:webHidden w:val="0"/>
      <w:sz w:val="18"/>
      <w:szCs w:val="18"/>
      <w:specVanish w:val="0"/>
    </w:rPr>
  </w:style>
  <w:style w:type="character" w:customStyle="1" w:styleId="pagelink2">
    <w:name w:val="pagelink2"/>
    <w:basedOn w:val="Standardskriftforavsnitt"/>
    <w:rsid w:val="003D56FE"/>
  </w:style>
  <w:style w:type="character" w:customStyle="1" w:styleId="statusmessage2">
    <w:name w:val="statusmessage2"/>
    <w:basedOn w:val="Standardskriftforavsnitt"/>
    <w:rsid w:val="003D56FE"/>
  </w:style>
  <w:style w:type="paragraph" w:customStyle="1" w:styleId="style7">
    <w:name w:val="style7"/>
    <w:basedOn w:val="Normal"/>
    <w:rsid w:val="002C49B5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character" w:customStyle="1" w:styleId="style11">
    <w:name w:val="style11"/>
    <w:rsid w:val="002C49B5"/>
    <w:rPr>
      <w:rFonts w:ascii="Georgia" w:hAnsi="Georgia" w:hint="default"/>
      <w:b/>
      <w:bCs/>
      <w:sz w:val="36"/>
      <w:szCs w:val="36"/>
    </w:rPr>
  </w:style>
  <w:style w:type="character" w:customStyle="1" w:styleId="style71">
    <w:name w:val="style71"/>
    <w:rsid w:val="002C49B5"/>
    <w:rPr>
      <w:rFonts w:ascii="Verdana" w:hAnsi="Verdana" w:hint="default"/>
      <w:sz w:val="18"/>
      <w:szCs w:val="18"/>
    </w:rPr>
  </w:style>
  <w:style w:type="character" w:customStyle="1" w:styleId="style1111">
    <w:name w:val="style1111"/>
    <w:rsid w:val="002C49B5"/>
    <w:rPr>
      <w:sz w:val="18"/>
      <w:szCs w:val="18"/>
    </w:rPr>
  </w:style>
  <w:style w:type="character" w:customStyle="1" w:styleId="style51">
    <w:name w:val="style51"/>
    <w:rsid w:val="002C49B5"/>
    <w:rPr>
      <w:rFonts w:ascii="Verdana" w:hAnsi="Verdana" w:hint="default"/>
      <w:sz w:val="15"/>
      <w:szCs w:val="15"/>
    </w:rPr>
  </w:style>
  <w:style w:type="character" w:customStyle="1" w:styleId="style2631">
    <w:name w:val="style2631"/>
    <w:rsid w:val="00090C85"/>
    <w:rPr>
      <w:rFonts w:ascii="Verdana" w:hAnsi="Verdana" w:hint="default"/>
      <w:sz w:val="17"/>
      <w:szCs w:val="17"/>
    </w:rPr>
  </w:style>
  <w:style w:type="character" w:customStyle="1" w:styleId="style3391">
    <w:name w:val="style3391"/>
    <w:rsid w:val="00090C85"/>
    <w:rPr>
      <w:b/>
      <w:bCs/>
      <w:sz w:val="27"/>
      <w:szCs w:val="27"/>
    </w:rPr>
  </w:style>
  <w:style w:type="character" w:customStyle="1" w:styleId="style108style112">
    <w:name w:val="style108 style112"/>
    <w:basedOn w:val="Standardskriftforavsnitt"/>
    <w:rsid w:val="00090C85"/>
  </w:style>
  <w:style w:type="character" w:customStyle="1" w:styleId="ingress">
    <w:name w:val="ingress"/>
    <w:basedOn w:val="Standardskriftforavsnitt"/>
    <w:rsid w:val="00AB3030"/>
  </w:style>
  <w:style w:type="paragraph" w:styleId="Bobletekst">
    <w:name w:val="Balloon Text"/>
    <w:basedOn w:val="Normal"/>
    <w:semiHidden/>
    <w:rsid w:val="004143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3E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text">
    <w:name w:val="bodytext"/>
    <w:basedOn w:val="Normal"/>
    <w:rsid w:val="00FF539F"/>
    <w:pPr>
      <w:spacing w:after="180"/>
    </w:pPr>
  </w:style>
  <w:style w:type="paragraph" w:customStyle="1" w:styleId="skip">
    <w:name w:val="skip"/>
    <w:basedOn w:val="Normal"/>
    <w:rsid w:val="00982E6F"/>
    <w:pPr>
      <w:spacing w:before="100" w:beforeAutospacing="1" w:after="100" w:afterAutospacing="1"/>
    </w:pPr>
  </w:style>
  <w:style w:type="paragraph" w:styleId="HTML-adresse">
    <w:name w:val="HTML Address"/>
    <w:basedOn w:val="Normal"/>
    <w:link w:val="HTML-adresseTegn"/>
    <w:uiPriority w:val="99"/>
    <w:unhideWhenUsed/>
    <w:rsid w:val="00982E6F"/>
    <w:rPr>
      <w:i/>
      <w:iCs/>
    </w:rPr>
  </w:style>
  <w:style w:type="character" w:customStyle="1" w:styleId="HTML-adresseTegn">
    <w:name w:val="HTML-adresse Tegn"/>
    <w:link w:val="HTML-adresse"/>
    <w:uiPriority w:val="99"/>
    <w:rsid w:val="00982E6F"/>
    <w:rPr>
      <w:i/>
      <w:iCs/>
      <w:sz w:val="24"/>
      <w:szCs w:val="24"/>
    </w:rPr>
  </w:style>
  <w:style w:type="character" w:customStyle="1" w:styleId="style1621">
    <w:name w:val="style1621"/>
    <w:rsid w:val="006E1B2F"/>
    <w:rPr>
      <w:rFonts w:ascii="Verdana" w:hAnsi="Verdana" w:hint="default"/>
      <w:sz w:val="17"/>
      <w:szCs w:val="17"/>
    </w:rPr>
  </w:style>
  <w:style w:type="character" w:customStyle="1" w:styleId="style161">
    <w:name w:val="style161"/>
    <w:rsid w:val="006E1B2F"/>
    <w:rPr>
      <w:b/>
      <w:bCs/>
      <w:color w:val="B30000"/>
      <w:sz w:val="24"/>
      <w:szCs w:val="24"/>
    </w:rPr>
  </w:style>
  <w:style w:type="character" w:customStyle="1" w:styleId="style2761">
    <w:name w:val="style2761"/>
    <w:rsid w:val="006E1B2F"/>
    <w:rPr>
      <w:sz w:val="18"/>
      <w:szCs w:val="18"/>
    </w:rPr>
  </w:style>
  <w:style w:type="character" w:customStyle="1" w:styleId="style211">
    <w:name w:val="style211"/>
    <w:rsid w:val="006E1B2F"/>
    <w:rPr>
      <w:rFonts w:ascii="Verdana" w:hAnsi="Verdana" w:hint="default"/>
      <w:sz w:val="18"/>
      <w:szCs w:val="18"/>
    </w:rPr>
  </w:style>
  <w:style w:type="character" w:customStyle="1" w:styleId="style2771">
    <w:name w:val="style2771"/>
    <w:rsid w:val="006E1B2F"/>
    <w:rPr>
      <w:rFonts w:ascii="Verdana" w:hAnsi="Verdana" w:hint="default"/>
    </w:rPr>
  </w:style>
  <w:style w:type="character" w:customStyle="1" w:styleId="style131">
    <w:name w:val="style131"/>
    <w:rsid w:val="006E1B2F"/>
    <w:rPr>
      <w:rFonts w:ascii="Verdana" w:hAnsi="Verdana" w:hint="default"/>
      <w:sz w:val="15"/>
      <w:szCs w:val="15"/>
    </w:rPr>
  </w:style>
  <w:style w:type="character" w:customStyle="1" w:styleId="style581">
    <w:name w:val="style581"/>
    <w:rsid w:val="006E1B2F"/>
    <w:rPr>
      <w:rFonts w:ascii="Verdana" w:hAnsi="Verdana" w:hint="default"/>
      <w:b/>
      <w:bCs/>
      <w:color w:val="B30000"/>
      <w:sz w:val="27"/>
      <w:szCs w:val="27"/>
    </w:rPr>
  </w:style>
  <w:style w:type="character" w:customStyle="1" w:styleId="style441">
    <w:name w:val="style441"/>
    <w:rsid w:val="006E1B2F"/>
    <w:rPr>
      <w:sz w:val="14"/>
      <w:szCs w:val="14"/>
    </w:rPr>
  </w:style>
  <w:style w:type="character" w:customStyle="1" w:styleId="style201">
    <w:name w:val="style201"/>
    <w:rsid w:val="006E1B2F"/>
    <w:rPr>
      <w:sz w:val="18"/>
      <w:szCs w:val="18"/>
    </w:rPr>
  </w:style>
  <w:style w:type="character" w:customStyle="1" w:styleId="style2701">
    <w:name w:val="style2701"/>
    <w:rsid w:val="006E1B2F"/>
    <w:rPr>
      <w:rFonts w:ascii="Verdana" w:hAnsi="Verdana" w:hint="default"/>
      <w:b/>
      <w:bCs/>
      <w:color w:val="000000"/>
      <w:sz w:val="27"/>
      <w:szCs w:val="27"/>
    </w:rPr>
  </w:style>
  <w:style w:type="character" w:customStyle="1" w:styleId="style2671">
    <w:name w:val="style2671"/>
    <w:rsid w:val="006E1B2F"/>
    <w:rPr>
      <w:sz w:val="15"/>
      <w:szCs w:val="15"/>
    </w:rPr>
  </w:style>
  <w:style w:type="character" w:customStyle="1" w:styleId="style2661">
    <w:name w:val="style2661"/>
    <w:rsid w:val="006E1B2F"/>
    <w:rPr>
      <w:sz w:val="27"/>
      <w:szCs w:val="27"/>
    </w:rPr>
  </w:style>
  <w:style w:type="character" w:customStyle="1" w:styleId="style244">
    <w:name w:val="style244"/>
    <w:rsid w:val="006E1B2F"/>
  </w:style>
  <w:style w:type="character" w:customStyle="1" w:styleId="style181">
    <w:name w:val="style181"/>
    <w:rsid w:val="006E1B2F"/>
  </w:style>
  <w:style w:type="character" w:customStyle="1" w:styleId="style145">
    <w:name w:val="style145"/>
    <w:rsid w:val="006E1B2F"/>
  </w:style>
  <w:style w:type="character" w:customStyle="1" w:styleId="style141">
    <w:name w:val="style141"/>
    <w:rsid w:val="006E1B2F"/>
  </w:style>
  <w:style w:type="character" w:customStyle="1" w:styleId="style22">
    <w:name w:val="style22"/>
    <w:rsid w:val="006E1B2F"/>
  </w:style>
  <w:style w:type="character" w:customStyle="1" w:styleId="style541">
    <w:name w:val="style541"/>
    <w:rsid w:val="006E1B2F"/>
    <w:rPr>
      <w:rFonts w:ascii="Verdana" w:hAnsi="Verdana" w:hint="default"/>
      <w:b/>
      <w:bCs/>
      <w:sz w:val="27"/>
      <w:szCs w:val="27"/>
    </w:rPr>
  </w:style>
  <w:style w:type="character" w:customStyle="1" w:styleId="style171">
    <w:name w:val="style171"/>
    <w:rsid w:val="006E1B2F"/>
    <w:rPr>
      <w:b/>
      <w:bCs/>
      <w:color w:val="B30000"/>
      <w:sz w:val="18"/>
      <w:szCs w:val="18"/>
    </w:rPr>
  </w:style>
  <w:style w:type="character" w:customStyle="1" w:styleId="style46">
    <w:name w:val="style46"/>
    <w:rsid w:val="006E1B2F"/>
  </w:style>
  <w:style w:type="character" w:customStyle="1" w:styleId="style591">
    <w:name w:val="style591"/>
    <w:rsid w:val="006E1B2F"/>
    <w:rPr>
      <w:sz w:val="15"/>
      <w:szCs w:val="15"/>
    </w:rPr>
  </w:style>
  <w:style w:type="character" w:customStyle="1" w:styleId="style3161">
    <w:name w:val="style3161"/>
    <w:rsid w:val="006E1B2F"/>
    <w:rPr>
      <w:b/>
      <w:bCs/>
      <w:color w:val="000000"/>
      <w:sz w:val="27"/>
      <w:szCs w:val="27"/>
    </w:rPr>
  </w:style>
  <w:style w:type="character" w:customStyle="1" w:styleId="style52">
    <w:name w:val="style52"/>
    <w:rsid w:val="006E1B2F"/>
  </w:style>
  <w:style w:type="character" w:customStyle="1" w:styleId="style3151">
    <w:name w:val="style3151"/>
    <w:rsid w:val="006E1B2F"/>
    <w:rPr>
      <w:b/>
      <w:bCs/>
      <w:sz w:val="27"/>
      <w:szCs w:val="27"/>
    </w:rPr>
  </w:style>
  <w:style w:type="character" w:customStyle="1" w:styleId="style4">
    <w:name w:val="style4"/>
    <w:rsid w:val="006E1B2F"/>
  </w:style>
  <w:style w:type="character" w:customStyle="1" w:styleId="style218">
    <w:name w:val="style218"/>
    <w:rsid w:val="006E1B2F"/>
  </w:style>
  <w:style w:type="character" w:customStyle="1" w:styleId="style126">
    <w:name w:val="style126"/>
    <w:rsid w:val="006E1B2F"/>
  </w:style>
  <w:style w:type="character" w:customStyle="1" w:styleId="style74">
    <w:name w:val="style74"/>
    <w:rsid w:val="006E1B2F"/>
  </w:style>
  <w:style w:type="character" w:customStyle="1" w:styleId="style531">
    <w:name w:val="style531"/>
    <w:rsid w:val="006E1B2F"/>
    <w:rPr>
      <w:b/>
      <w:bCs/>
      <w:i/>
      <w:iCs/>
      <w:color w:val="B30000"/>
      <w:sz w:val="27"/>
      <w:szCs w:val="27"/>
    </w:rPr>
  </w:style>
  <w:style w:type="character" w:customStyle="1" w:styleId="style3181">
    <w:name w:val="style3181"/>
    <w:rsid w:val="006E1B2F"/>
    <w:rPr>
      <w:color w:val="B30000"/>
    </w:rPr>
  </w:style>
  <w:style w:type="character" w:customStyle="1" w:styleId="style471">
    <w:name w:val="style471"/>
    <w:rsid w:val="006E1B2F"/>
    <w:rPr>
      <w:rFonts w:ascii="Arial" w:hAnsi="Arial" w:cs="Arial" w:hint="default"/>
      <w:sz w:val="15"/>
      <w:szCs w:val="15"/>
    </w:rPr>
  </w:style>
  <w:style w:type="paragraph" w:customStyle="1" w:styleId="style21">
    <w:name w:val="style21"/>
    <w:basedOn w:val="Normal"/>
    <w:rsid w:val="006E1B2F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style5">
    <w:name w:val="style5"/>
    <w:basedOn w:val="Normal"/>
    <w:rsid w:val="006E1B2F"/>
    <w:pPr>
      <w:spacing w:before="100" w:beforeAutospacing="1" w:after="100" w:afterAutospacing="1"/>
    </w:pPr>
    <w:rPr>
      <w:sz w:val="17"/>
      <w:szCs w:val="17"/>
    </w:rPr>
  </w:style>
  <w:style w:type="paragraph" w:customStyle="1" w:styleId="style162">
    <w:name w:val="style162"/>
    <w:basedOn w:val="Normal"/>
    <w:rsid w:val="006E1B2F"/>
    <w:pPr>
      <w:spacing w:before="100" w:beforeAutospacing="1" w:after="100" w:afterAutospacing="1"/>
    </w:pPr>
    <w:rPr>
      <w:rFonts w:ascii="Verdana" w:hAnsi="Verdana"/>
      <w:sz w:val="17"/>
      <w:szCs w:val="17"/>
    </w:rPr>
  </w:style>
  <w:style w:type="character" w:customStyle="1" w:styleId="z-verstiskjemaetTegn">
    <w:name w:val="z-Øverst i skjemaet Tegn"/>
    <w:link w:val="z-verstiskjemaet"/>
    <w:uiPriority w:val="99"/>
    <w:rsid w:val="00B13CAA"/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link w:val="z-Nederstiskjemaet"/>
    <w:uiPriority w:val="99"/>
    <w:rsid w:val="00B13CAA"/>
    <w:rPr>
      <w:rFonts w:ascii="Arial" w:hAnsi="Arial" w:cs="Arial"/>
      <w:vanish/>
      <w:sz w:val="16"/>
      <w:szCs w:val="16"/>
    </w:rPr>
  </w:style>
  <w:style w:type="character" w:customStyle="1" w:styleId="titel1">
    <w:name w:val="titel1"/>
    <w:rsid w:val="00774F36"/>
    <w:rPr>
      <w:rFonts w:ascii="Arial" w:hAnsi="Arial" w:cs="Arial" w:hint="default"/>
      <w:b/>
      <w:bCs/>
      <w:strike w:val="0"/>
      <w:dstrike w:val="0"/>
      <w:color w:val="333333"/>
      <w:sz w:val="30"/>
      <w:szCs w:val="30"/>
      <w:u w:val="none"/>
      <w:effect w:val="none"/>
    </w:rPr>
  </w:style>
  <w:style w:type="character" w:customStyle="1" w:styleId="ingress1">
    <w:name w:val="ingress1"/>
    <w:rsid w:val="00774F36"/>
    <w:rPr>
      <w:rFonts w:ascii="Arial" w:hAnsi="Arial" w:cs="Arial" w:hint="default"/>
      <w:color w:val="333333"/>
      <w:sz w:val="21"/>
      <w:szCs w:val="21"/>
    </w:rPr>
  </w:style>
  <w:style w:type="character" w:customStyle="1" w:styleId="tekst1">
    <w:name w:val="tekst1"/>
    <w:rsid w:val="00774F36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customStyle="1" w:styleId="style169">
    <w:name w:val="style169"/>
    <w:rsid w:val="002C35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Address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sz w:val="52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Overskrift4">
    <w:name w:val="heading 4"/>
    <w:basedOn w:val="Normal"/>
    <w:next w:val="Normal"/>
    <w:qFormat/>
    <w:pPr>
      <w:keepNext/>
      <w:ind w:right="-5976"/>
      <w:outlineLvl w:val="3"/>
    </w:pPr>
    <w:rPr>
      <w:sz w:val="28"/>
    </w:rPr>
  </w:style>
  <w:style w:type="paragraph" w:styleId="Overskrift5">
    <w:name w:val="heading 5"/>
    <w:basedOn w:val="Normal"/>
    <w:next w:val="Normal"/>
    <w:qFormat/>
    <w:pPr>
      <w:keepNext/>
      <w:ind w:right="-5976"/>
      <w:outlineLvl w:val="4"/>
    </w:pPr>
    <w:rPr>
      <w:b/>
      <w:bCs/>
    </w:rPr>
  </w:style>
  <w:style w:type="paragraph" w:styleId="Overskrift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Overskrift7">
    <w:name w:val="heading 7"/>
    <w:basedOn w:val="Normal"/>
    <w:next w:val="Normal"/>
    <w:qFormat/>
    <w:pPr>
      <w:keepNext/>
      <w:outlineLvl w:val="6"/>
    </w:pPr>
    <w:rPr>
      <w:b/>
      <w:bCs/>
      <w:sz w:val="28"/>
    </w:rPr>
  </w:style>
  <w:style w:type="paragraph" w:styleId="Overskrift8">
    <w:name w:val="heading 8"/>
    <w:basedOn w:val="Normal"/>
    <w:next w:val="Normal"/>
    <w:qFormat/>
    <w:pPr>
      <w:keepNext/>
      <w:outlineLvl w:val="7"/>
    </w:pPr>
    <w:rPr>
      <w:rFonts w:ascii="Tahoma" w:hAnsi="Tahoma" w:cs="Tahoma"/>
      <w:b/>
      <w:bCs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andardtekst">
    <w:name w:val="Standardtekst"/>
    <w:basedOn w:val="Normal"/>
    <w:pPr>
      <w:autoSpaceDE w:val="0"/>
      <w:autoSpaceDN w:val="0"/>
      <w:adjustRightInd w:val="0"/>
    </w:pPr>
    <w:rPr>
      <w:lang w:val="en-US"/>
    </w:rPr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paragraph" w:styleId="Bildetekst">
    <w:name w:val="caption"/>
    <w:basedOn w:val="Normal"/>
    <w:next w:val="Normal"/>
    <w:qFormat/>
    <w:rPr>
      <w:i/>
      <w:iCs/>
      <w:sz w:val="16"/>
    </w:rPr>
  </w:style>
  <w:style w:type="paragraph" w:styleId="Brdtekst">
    <w:name w:val="Body Text"/>
    <w:basedOn w:val="Normal"/>
    <w:rPr>
      <w:rFonts w:ascii="Comic Sans MS" w:hAnsi="Comic Sans MS"/>
      <w:sz w:val="22"/>
      <w:szCs w:val="20"/>
    </w:rPr>
  </w:style>
  <w:style w:type="paragraph" w:styleId="Brdtekst3">
    <w:name w:val="Body Text 3"/>
    <w:basedOn w:val="Normal"/>
    <w:rPr>
      <w:rFonts w:ascii="Comic Sans MS" w:hAnsi="Comic Sans MS"/>
      <w:b/>
      <w:sz w:val="20"/>
    </w:rPr>
  </w:style>
  <w:style w:type="paragraph" w:styleId="Brdtekstinnrykk">
    <w:name w:val="Body Text Indent"/>
    <w:basedOn w:val="Normal"/>
    <w:pPr>
      <w:ind w:left="1080"/>
    </w:pPr>
    <w:rPr>
      <w:rFonts w:ascii="Tahoma" w:hAnsi="Tahoma" w:cs="Tahoma"/>
      <w:sz w:val="22"/>
    </w:rPr>
  </w:style>
  <w:style w:type="character" w:styleId="Sidetall">
    <w:name w:val="page number"/>
    <w:basedOn w:val="Standardskriftforavsnitt"/>
  </w:style>
  <w:style w:type="character" w:styleId="Hyperkobling">
    <w:name w:val="Hyperlink"/>
    <w:uiPriority w:val="99"/>
    <w:rPr>
      <w:color w:val="0000FF"/>
      <w:u w:val="single"/>
    </w:rPr>
  </w:style>
  <w:style w:type="character" w:styleId="Fulgthyperkobling">
    <w:name w:val="FollowedHyperlink"/>
    <w:uiPriority w:val="99"/>
    <w:rPr>
      <w:color w:val="800080"/>
      <w:u w:val="single"/>
    </w:rPr>
  </w:style>
  <w:style w:type="paragraph" w:styleId="Dokumentkart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Sterk">
    <w:name w:val="Strong"/>
    <w:qFormat/>
    <w:rsid w:val="00FA4371"/>
    <w:rPr>
      <w:b/>
      <w:bCs/>
    </w:rPr>
  </w:style>
  <w:style w:type="paragraph" w:styleId="NormalWeb">
    <w:name w:val="Normal (Web)"/>
    <w:basedOn w:val="Normal"/>
    <w:uiPriority w:val="99"/>
    <w:rsid w:val="003C1374"/>
    <w:pPr>
      <w:spacing w:before="100" w:beforeAutospacing="1" w:after="100" w:afterAutospacing="1"/>
    </w:pPr>
  </w:style>
  <w:style w:type="character" w:customStyle="1" w:styleId="style41">
    <w:name w:val="style41"/>
    <w:rsid w:val="005335D3"/>
    <w:rPr>
      <w:rFonts w:ascii="Verdana" w:hAnsi="Verdana" w:hint="default"/>
      <w:sz w:val="18"/>
      <w:szCs w:val="18"/>
    </w:rPr>
  </w:style>
  <w:style w:type="character" w:customStyle="1" w:styleId="style61">
    <w:name w:val="style61"/>
    <w:rsid w:val="001A317C"/>
    <w:rPr>
      <w:b/>
      <w:bCs/>
      <w:sz w:val="18"/>
      <w:szCs w:val="18"/>
    </w:rPr>
  </w:style>
  <w:style w:type="character" w:customStyle="1" w:styleId="narrow">
    <w:name w:val="narrow"/>
    <w:basedOn w:val="Standardskriftforavsnitt"/>
    <w:rsid w:val="00A332DA"/>
  </w:style>
  <w:style w:type="character" w:customStyle="1" w:styleId="tekst">
    <w:name w:val="tekst"/>
    <w:basedOn w:val="Standardskriftforavsnitt"/>
    <w:rsid w:val="0017103C"/>
  </w:style>
  <w:style w:type="character" w:styleId="Utheving">
    <w:name w:val="Emphasis"/>
    <w:qFormat/>
    <w:rsid w:val="004A55AD"/>
    <w:rPr>
      <w:i/>
      <w:iCs/>
    </w:rPr>
  </w:style>
  <w:style w:type="paragraph" w:customStyle="1" w:styleId="place">
    <w:name w:val="place"/>
    <w:basedOn w:val="Normal"/>
    <w:rsid w:val="00424F05"/>
    <w:pPr>
      <w:spacing w:before="225" w:line="336" w:lineRule="atLeast"/>
    </w:pPr>
    <w:rPr>
      <w:i/>
      <w:iCs/>
      <w:color w:val="716D67"/>
    </w:rPr>
  </w:style>
  <w:style w:type="paragraph" w:customStyle="1" w:styleId="meta">
    <w:name w:val="meta"/>
    <w:basedOn w:val="Normal"/>
    <w:rsid w:val="00424F05"/>
    <w:pPr>
      <w:spacing w:line="336" w:lineRule="atLeast"/>
    </w:pPr>
    <w:rPr>
      <w:color w:val="716D67"/>
    </w:rPr>
  </w:style>
  <w:style w:type="paragraph" w:customStyle="1" w:styleId="metabold">
    <w:name w:val="metabold"/>
    <w:basedOn w:val="Normal"/>
    <w:rsid w:val="00424F05"/>
    <w:pPr>
      <w:spacing w:line="336" w:lineRule="atLeast"/>
    </w:pPr>
    <w:rPr>
      <w:b/>
      <w:bCs/>
      <w:color w:val="3F3B37"/>
    </w:rPr>
  </w:style>
  <w:style w:type="paragraph" w:customStyle="1" w:styleId="hiddentxt">
    <w:name w:val="hiddentxt"/>
    <w:basedOn w:val="Normal"/>
    <w:rsid w:val="00424F05"/>
    <w:pPr>
      <w:spacing w:line="336" w:lineRule="atLeast"/>
    </w:pPr>
    <w:rPr>
      <w:vanish/>
      <w:color w:val="716D67"/>
    </w:rPr>
  </w:style>
  <w:style w:type="character" w:customStyle="1" w:styleId="error">
    <w:name w:val="error"/>
    <w:rsid w:val="00424F05"/>
    <w:rPr>
      <w:b/>
      <w:bCs/>
      <w:color w:val="990000"/>
    </w:rPr>
  </w:style>
  <w:style w:type="character" w:customStyle="1" w:styleId="map">
    <w:name w:val="map"/>
    <w:basedOn w:val="Standardskriftforavsnitt"/>
    <w:rsid w:val="00424F05"/>
  </w:style>
  <w:style w:type="paragraph" w:styleId="z-verstiskjemaet">
    <w:name w:val="HTML Top of Form"/>
    <w:basedOn w:val="Normal"/>
    <w:next w:val="Normal"/>
    <w:link w:val="z-verstiskjemaetTegn"/>
    <w:hidden/>
    <w:uiPriority w:val="99"/>
    <w:rsid w:val="00424F0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lace1">
    <w:name w:val="place1"/>
    <w:basedOn w:val="Standardskriftforavsnitt"/>
    <w:rsid w:val="00424F05"/>
  </w:style>
  <w:style w:type="character" w:customStyle="1" w:styleId="arrival">
    <w:name w:val="arrival"/>
    <w:basedOn w:val="Standardskriftforavsnitt"/>
    <w:rsid w:val="00424F05"/>
  </w:style>
  <w:style w:type="character" w:customStyle="1" w:styleId="depart">
    <w:name w:val="depart"/>
    <w:basedOn w:val="Standardskriftforavsnitt"/>
    <w:rsid w:val="00424F05"/>
  </w:style>
  <w:style w:type="paragraph" w:styleId="z-Nederstiskjemaet">
    <w:name w:val="HTML Bottom of Form"/>
    <w:basedOn w:val="Normal"/>
    <w:next w:val="Normal"/>
    <w:link w:val="z-NederstiskjemaetTegn"/>
    <w:hidden/>
    <w:uiPriority w:val="99"/>
    <w:rsid w:val="00424F0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HTML-kode">
    <w:name w:val="HTML Code"/>
    <w:rsid w:val="003D56FE"/>
    <w:rPr>
      <w:rFonts w:ascii="Courier New" w:eastAsia="Times New Roman" w:hAnsi="Courier New" w:cs="Courier New"/>
      <w:b w:val="0"/>
      <w:bCs w:val="0"/>
      <w:i w:val="0"/>
      <w:iCs w:val="0"/>
      <w:sz w:val="20"/>
      <w:szCs w:val="20"/>
    </w:rPr>
  </w:style>
  <w:style w:type="character" w:customStyle="1" w:styleId="country2">
    <w:name w:val="country2"/>
    <w:rsid w:val="003D56FE"/>
    <w:rPr>
      <w:vanish w:val="0"/>
      <w:webHidden w:val="0"/>
      <w:specVanish w:val="0"/>
    </w:rPr>
  </w:style>
  <w:style w:type="character" w:customStyle="1" w:styleId="phone3">
    <w:name w:val="phone3"/>
    <w:rsid w:val="003D56FE"/>
    <w:rPr>
      <w:vanish w:val="0"/>
      <w:webHidden w:val="0"/>
      <w:specVanish w:val="0"/>
    </w:rPr>
  </w:style>
  <w:style w:type="character" w:customStyle="1" w:styleId="selected8">
    <w:name w:val="selected8"/>
    <w:rsid w:val="003D56FE"/>
    <w:rPr>
      <w:color w:val="E41819"/>
    </w:rPr>
  </w:style>
  <w:style w:type="character" w:customStyle="1" w:styleId="sifr-alternate">
    <w:name w:val="sifr-alternate"/>
    <w:basedOn w:val="Standardskriftforavsnitt"/>
    <w:rsid w:val="003D56FE"/>
  </w:style>
  <w:style w:type="character" w:customStyle="1" w:styleId="phone4">
    <w:name w:val="phone4"/>
    <w:rsid w:val="003D56FE"/>
    <w:rPr>
      <w:caps/>
      <w:vanish w:val="0"/>
      <w:webHidden w:val="0"/>
      <w:sz w:val="18"/>
      <w:szCs w:val="18"/>
      <w:specVanish w:val="0"/>
    </w:rPr>
  </w:style>
  <w:style w:type="character" w:customStyle="1" w:styleId="pagelink2">
    <w:name w:val="pagelink2"/>
    <w:basedOn w:val="Standardskriftforavsnitt"/>
    <w:rsid w:val="003D56FE"/>
  </w:style>
  <w:style w:type="character" w:customStyle="1" w:styleId="statusmessage2">
    <w:name w:val="statusmessage2"/>
    <w:basedOn w:val="Standardskriftforavsnitt"/>
    <w:rsid w:val="003D56FE"/>
  </w:style>
  <w:style w:type="paragraph" w:customStyle="1" w:styleId="style7">
    <w:name w:val="style7"/>
    <w:basedOn w:val="Normal"/>
    <w:rsid w:val="002C49B5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character" w:customStyle="1" w:styleId="style11">
    <w:name w:val="style11"/>
    <w:rsid w:val="002C49B5"/>
    <w:rPr>
      <w:rFonts w:ascii="Georgia" w:hAnsi="Georgia" w:hint="default"/>
      <w:b/>
      <w:bCs/>
      <w:sz w:val="36"/>
      <w:szCs w:val="36"/>
    </w:rPr>
  </w:style>
  <w:style w:type="character" w:customStyle="1" w:styleId="style71">
    <w:name w:val="style71"/>
    <w:rsid w:val="002C49B5"/>
    <w:rPr>
      <w:rFonts w:ascii="Verdana" w:hAnsi="Verdana" w:hint="default"/>
      <w:sz w:val="18"/>
      <w:szCs w:val="18"/>
    </w:rPr>
  </w:style>
  <w:style w:type="character" w:customStyle="1" w:styleId="style1111">
    <w:name w:val="style1111"/>
    <w:rsid w:val="002C49B5"/>
    <w:rPr>
      <w:sz w:val="18"/>
      <w:szCs w:val="18"/>
    </w:rPr>
  </w:style>
  <w:style w:type="character" w:customStyle="1" w:styleId="style51">
    <w:name w:val="style51"/>
    <w:rsid w:val="002C49B5"/>
    <w:rPr>
      <w:rFonts w:ascii="Verdana" w:hAnsi="Verdana" w:hint="default"/>
      <w:sz w:val="15"/>
      <w:szCs w:val="15"/>
    </w:rPr>
  </w:style>
  <w:style w:type="character" w:customStyle="1" w:styleId="style2631">
    <w:name w:val="style2631"/>
    <w:rsid w:val="00090C85"/>
    <w:rPr>
      <w:rFonts w:ascii="Verdana" w:hAnsi="Verdana" w:hint="default"/>
      <w:sz w:val="17"/>
      <w:szCs w:val="17"/>
    </w:rPr>
  </w:style>
  <w:style w:type="character" w:customStyle="1" w:styleId="style3391">
    <w:name w:val="style3391"/>
    <w:rsid w:val="00090C85"/>
    <w:rPr>
      <w:b/>
      <w:bCs/>
      <w:sz w:val="27"/>
      <w:szCs w:val="27"/>
    </w:rPr>
  </w:style>
  <w:style w:type="character" w:customStyle="1" w:styleId="style108style112">
    <w:name w:val="style108 style112"/>
    <w:basedOn w:val="Standardskriftforavsnitt"/>
    <w:rsid w:val="00090C85"/>
  </w:style>
  <w:style w:type="character" w:customStyle="1" w:styleId="ingress">
    <w:name w:val="ingress"/>
    <w:basedOn w:val="Standardskriftforavsnitt"/>
    <w:rsid w:val="00AB3030"/>
  </w:style>
  <w:style w:type="paragraph" w:styleId="Bobletekst">
    <w:name w:val="Balloon Text"/>
    <w:basedOn w:val="Normal"/>
    <w:semiHidden/>
    <w:rsid w:val="004143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3E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text">
    <w:name w:val="bodytext"/>
    <w:basedOn w:val="Normal"/>
    <w:rsid w:val="00FF539F"/>
    <w:pPr>
      <w:spacing w:after="180"/>
    </w:pPr>
  </w:style>
  <w:style w:type="paragraph" w:customStyle="1" w:styleId="skip">
    <w:name w:val="skip"/>
    <w:basedOn w:val="Normal"/>
    <w:rsid w:val="00982E6F"/>
    <w:pPr>
      <w:spacing w:before="100" w:beforeAutospacing="1" w:after="100" w:afterAutospacing="1"/>
    </w:pPr>
  </w:style>
  <w:style w:type="paragraph" w:styleId="HTML-adresse">
    <w:name w:val="HTML Address"/>
    <w:basedOn w:val="Normal"/>
    <w:link w:val="HTML-adresseTegn"/>
    <w:uiPriority w:val="99"/>
    <w:unhideWhenUsed/>
    <w:rsid w:val="00982E6F"/>
    <w:rPr>
      <w:i/>
      <w:iCs/>
    </w:rPr>
  </w:style>
  <w:style w:type="character" w:customStyle="1" w:styleId="HTML-adresseTegn">
    <w:name w:val="HTML-adresse Tegn"/>
    <w:link w:val="HTML-adresse"/>
    <w:uiPriority w:val="99"/>
    <w:rsid w:val="00982E6F"/>
    <w:rPr>
      <w:i/>
      <w:iCs/>
      <w:sz w:val="24"/>
      <w:szCs w:val="24"/>
    </w:rPr>
  </w:style>
  <w:style w:type="character" w:customStyle="1" w:styleId="style1621">
    <w:name w:val="style1621"/>
    <w:rsid w:val="006E1B2F"/>
    <w:rPr>
      <w:rFonts w:ascii="Verdana" w:hAnsi="Verdana" w:hint="default"/>
      <w:sz w:val="17"/>
      <w:szCs w:val="17"/>
    </w:rPr>
  </w:style>
  <w:style w:type="character" w:customStyle="1" w:styleId="style161">
    <w:name w:val="style161"/>
    <w:rsid w:val="006E1B2F"/>
    <w:rPr>
      <w:b/>
      <w:bCs/>
      <w:color w:val="B30000"/>
      <w:sz w:val="24"/>
      <w:szCs w:val="24"/>
    </w:rPr>
  </w:style>
  <w:style w:type="character" w:customStyle="1" w:styleId="style2761">
    <w:name w:val="style2761"/>
    <w:rsid w:val="006E1B2F"/>
    <w:rPr>
      <w:sz w:val="18"/>
      <w:szCs w:val="18"/>
    </w:rPr>
  </w:style>
  <w:style w:type="character" w:customStyle="1" w:styleId="style211">
    <w:name w:val="style211"/>
    <w:rsid w:val="006E1B2F"/>
    <w:rPr>
      <w:rFonts w:ascii="Verdana" w:hAnsi="Verdana" w:hint="default"/>
      <w:sz w:val="18"/>
      <w:szCs w:val="18"/>
    </w:rPr>
  </w:style>
  <w:style w:type="character" w:customStyle="1" w:styleId="style2771">
    <w:name w:val="style2771"/>
    <w:rsid w:val="006E1B2F"/>
    <w:rPr>
      <w:rFonts w:ascii="Verdana" w:hAnsi="Verdana" w:hint="default"/>
    </w:rPr>
  </w:style>
  <w:style w:type="character" w:customStyle="1" w:styleId="style131">
    <w:name w:val="style131"/>
    <w:rsid w:val="006E1B2F"/>
    <w:rPr>
      <w:rFonts w:ascii="Verdana" w:hAnsi="Verdana" w:hint="default"/>
      <w:sz w:val="15"/>
      <w:szCs w:val="15"/>
    </w:rPr>
  </w:style>
  <w:style w:type="character" w:customStyle="1" w:styleId="style581">
    <w:name w:val="style581"/>
    <w:rsid w:val="006E1B2F"/>
    <w:rPr>
      <w:rFonts w:ascii="Verdana" w:hAnsi="Verdana" w:hint="default"/>
      <w:b/>
      <w:bCs/>
      <w:color w:val="B30000"/>
      <w:sz w:val="27"/>
      <w:szCs w:val="27"/>
    </w:rPr>
  </w:style>
  <w:style w:type="character" w:customStyle="1" w:styleId="style441">
    <w:name w:val="style441"/>
    <w:rsid w:val="006E1B2F"/>
    <w:rPr>
      <w:sz w:val="14"/>
      <w:szCs w:val="14"/>
    </w:rPr>
  </w:style>
  <w:style w:type="character" w:customStyle="1" w:styleId="style201">
    <w:name w:val="style201"/>
    <w:rsid w:val="006E1B2F"/>
    <w:rPr>
      <w:sz w:val="18"/>
      <w:szCs w:val="18"/>
    </w:rPr>
  </w:style>
  <w:style w:type="character" w:customStyle="1" w:styleId="style2701">
    <w:name w:val="style2701"/>
    <w:rsid w:val="006E1B2F"/>
    <w:rPr>
      <w:rFonts w:ascii="Verdana" w:hAnsi="Verdana" w:hint="default"/>
      <w:b/>
      <w:bCs/>
      <w:color w:val="000000"/>
      <w:sz w:val="27"/>
      <w:szCs w:val="27"/>
    </w:rPr>
  </w:style>
  <w:style w:type="character" w:customStyle="1" w:styleId="style2671">
    <w:name w:val="style2671"/>
    <w:rsid w:val="006E1B2F"/>
    <w:rPr>
      <w:sz w:val="15"/>
      <w:szCs w:val="15"/>
    </w:rPr>
  </w:style>
  <w:style w:type="character" w:customStyle="1" w:styleId="style2661">
    <w:name w:val="style2661"/>
    <w:rsid w:val="006E1B2F"/>
    <w:rPr>
      <w:sz w:val="27"/>
      <w:szCs w:val="27"/>
    </w:rPr>
  </w:style>
  <w:style w:type="character" w:customStyle="1" w:styleId="style244">
    <w:name w:val="style244"/>
    <w:rsid w:val="006E1B2F"/>
  </w:style>
  <w:style w:type="character" w:customStyle="1" w:styleId="style181">
    <w:name w:val="style181"/>
    <w:rsid w:val="006E1B2F"/>
  </w:style>
  <w:style w:type="character" w:customStyle="1" w:styleId="style145">
    <w:name w:val="style145"/>
    <w:rsid w:val="006E1B2F"/>
  </w:style>
  <w:style w:type="character" w:customStyle="1" w:styleId="style141">
    <w:name w:val="style141"/>
    <w:rsid w:val="006E1B2F"/>
  </w:style>
  <w:style w:type="character" w:customStyle="1" w:styleId="style22">
    <w:name w:val="style22"/>
    <w:rsid w:val="006E1B2F"/>
  </w:style>
  <w:style w:type="character" w:customStyle="1" w:styleId="style541">
    <w:name w:val="style541"/>
    <w:rsid w:val="006E1B2F"/>
    <w:rPr>
      <w:rFonts w:ascii="Verdana" w:hAnsi="Verdana" w:hint="default"/>
      <w:b/>
      <w:bCs/>
      <w:sz w:val="27"/>
      <w:szCs w:val="27"/>
    </w:rPr>
  </w:style>
  <w:style w:type="character" w:customStyle="1" w:styleId="style171">
    <w:name w:val="style171"/>
    <w:rsid w:val="006E1B2F"/>
    <w:rPr>
      <w:b/>
      <w:bCs/>
      <w:color w:val="B30000"/>
      <w:sz w:val="18"/>
      <w:szCs w:val="18"/>
    </w:rPr>
  </w:style>
  <w:style w:type="character" w:customStyle="1" w:styleId="style46">
    <w:name w:val="style46"/>
    <w:rsid w:val="006E1B2F"/>
  </w:style>
  <w:style w:type="character" w:customStyle="1" w:styleId="style591">
    <w:name w:val="style591"/>
    <w:rsid w:val="006E1B2F"/>
    <w:rPr>
      <w:sz w:val="15"/>
      <w:szCs w:val="15"/>
    </w:rPr>
  </w:style>
  <w:style w:type="character" w:customStyle="1" w:styleId="style3161">
    <w:name w:val="style3161"/>
    <w:rsid w:val="006E1B2F"/>
    <w:rPr>
      <w:b/>
      <w:bCs/>
      <w:color w:val="000000"/>
      <w:sz w:val="27"/>
      <w:szCs w:val="27"/>
    </w:rPr>
  </w:style>
  <w:style w:type="character" w:customStyle="1" w:styleId="style52">
    <w:name w:val="style52"/>
    <w:rsid w:val="006E1B2F"/>
  </w:style>
  <w:style w:type="character" w:customStyle="1" w:styleId="style3151">
    <w:name w:val="style3151"/>
    <w:rsid w:val="006E1B2F"/>
    <w:rPr>
      <w:b/>
      <w:bCs/>
      <w:sz w:val="27"/>
      <w:szCs w:val="27"/>
    </w:rPr>
  </w:style>
  <w:style w:type="character" w:customStyle="1" w:styleId="style4">
    <w:name w:val="style4"/>
    <w:rsid w:val="006E1B2F"/>
  </w:style>
  <w:style w:type="character" w:customStyle="1" w:styleId="style218">
    <w:name w:val="style218"/>
    <w:rsid w:val="006E1B2F"/>
  </w:style>
  <w:style w:type="character" w:customStyle="1" w:styleId="style126">
    <w:name w:val="style126"/>
    <w:rsid w:val="006E1B2F"/>
  </w:style>
  <w:style w:type="character" w:customStyle="1" w:styleId="style74">
    <w:name w:val="style74"/>
    <w:rsid w:val="006E1B2F"/>
  </w:style>
  <w:style w:type="character" w:customStyle="1" w:styleId="style531">
    <w:name w:val="style531"/>
    <w:rsid w:val="006E1B2F"/>
    <w:rPr>
      <w:b/>
      <w:bCs/>
      <w:i/>
      <w:iCs/>
      <w:color w:val="B30000"/>
      <w:sz w:val="27"/>
      <w:szCs w:val="27"/>
    </w:rPr>
  </w:style>
  <w:style w:type="character" w:customStyle="1" w:styleId="style3181">
    <w:name w:val="style3181"/>
    <w:rsid w:val="006E1B2F"/>
    <w:rPr>
      <w:color w:val="B30000"/>
    </w:rPr>
  </w:style>
  <w:style w:type="character" w:customStyle="1" w:styleId="style471">
    <w:name w:val="style471"/>
    <w:rsid w:val="006E1B2F"/>
    <w:rPr>
      <w:rFonts w:ascii="Arial" w:hAnsi="Arial" w:cs="Arial" w:hint="default"/>
      <w:sz w:val="15"/>
      <w:szCs w:val="15"/>
    </w:rPr>
  </w:style>
  <w:style w:type="paragraph" w:customStyle="1" w:styleId="style21">
    <w:name w:val="style21"/>
    <w:basedOn w:val="Normal"/>
    <w:rsid w:val="006E1B2F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style5">
    <w:name w:val="style5"/>
    <w:basedOn w:val="Normal"/>
    <w:rsid w:val="006E1B2F"/>
    <w:pPr>
      <w:spacing w:before="100" w:beforeAutospacing="1" w:after="100" w:afterAutospacing="1"/>
    </w:pPr>
    <w:rPr>
      <w:sz w:val="17"/>
      <w:szCs w:val="17"/>
    </w:rPr>
  </w:style>
  <w:style w:type="paragraph" w:customStyle="1" w:styleId="style162">
    <w:name w:val="style162"/>
    <w:basedOn w:val="Normal"/>
    <w:rsid w:val="006E1B2F"/>
    <w:pPr>
      <w:spacing w:before="100" w:beforeAutospacing="1" w:after="100" w:afterAutospacing="1"/>
    </w:pPr>
    <w:rPr>
      <w:rFonts w:ascii="Verdana" w:hAnsi="Verdana"/>
      <w:sz w:val="17"/>
      <w:szCs w:val="17"/>
    </w:rPr>
  </w:style>
  <w:style w:type="character" w:customStyle="1" w:styleId="z-verstiskjemaetTegn">
    <w:name w:val="z-Øverst i skjemaet Tegn"/>
    <w:link w:val="z-verstiskjemaet"/>
    <w:uiPriority w:val="99"/>
    <w:rsid w:val="00B13CAA"/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link w:val="z-Nederstiskjemaet"/>
    <w:uiPriority w:val="99"/>
    <w:rsid w:val="00B13CAA"/>
    <w:rPr>
      <w:rFonts w:ascii="Arial" w:hAnsi="Arial" w:cs="Arial"/>
      <w:vanish/>
      <w:sz w:val="16"/>
      <w:szCs w:val="16"/>
    </w:rPr>
  </w:style>
  <w:style w:type="character" w:customStyle="1" w:styleId="titel1">
    <w:name w:val="titel1"/>
    <w:rsid w:val="00774F36"/>
    <w:rPr>
      <w:rFonts w:ascii="Arial" w:hAnsi="Arial" w:cs="Arial" w:hint="default"/>
      <w:b/>
      <w:bCs/>
      <w:strike w:val="0"/>
      <w:dstrike w:val="0"/>
      <w:color w:val="333333"/>
      <w:sz w:val="30"/>
      <w:szCs w:val="30"/>
      <w:u w:val="none"/>
      <w:effect w:val="none"/>
    </w:rPr>
  </w:style>
  <w:style w:type="character" w:customStyle="1" w:styleId="ingress1">
    <w:name w:val="ingress1"/>
    <w:rsid w:val="00774F36"/>
    <w:rPr>
      <w:rFonts w:ascii="Arial" w:hAnsi="Arial" w:cs="Arial" w:hint="default"/>
      <w:color w:val="333333"/>
      <w:sz w:val="21"/>
      <w:szCs w:val="21"/>
    </w:rPr>
  </w:style>
  <w:style w:type="character" w:customStyle="1" w:styleId="tekst1">
    <w:name w:val="tekst1"/>
    <w:rsid w:val="00774F36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customStyle="1" w:styleId="style169">
    <w:name w:val="style169"/>
    <w:rsid w:val="002C3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3689">
      <w:marLeft w:val="0"/>
      <w:marRight w:val="0"/>
      <w:marTop w:val="0"/>
      <w:marBottom w:val="0"/>
      <w:divBdr>
        <w:top w:val="single" w:sz="6" w:space="0" w:color="C8B165"/>
        <w:left w:val="single" w:sz="6" w:space="0" w:color="C8B165"/>
        <w:bottom w:val="single" w:sz="6" w:space="0" w:color="C8B165"/>
        <w:right w:val="single" w:sz="6" w:space="0" w:color="C8B165"/>
      </w:divBdr>
      <w:divsChild>
        <w:div w:id="735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7060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4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1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3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92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1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636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2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23830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98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7212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99999"/>
            <w:bottom w:val="none" w:sz="0" w:space="0" w:color="auto"/>
            <w:right w:val="single" w:sz="6" w:space="0" w:color="999999"/>
          </w:divBdr>
          <w:divsChild>
            <w:div w:id="84301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4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05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0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38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12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9178">
      <w:marLeft w:val="0"/>
      <w:marRight w:val="0"/>
      <w:marTop w:val="0"/>
      <w:marBottom w:val="0"/>
      <w:divBdr>
        <w:top w:val="single" w:sz="6" w:space="0" w:color="C8B165"/>
        <w:left w:val="single" w:sz="6" w:space="0" w:color="C8B165"/>
        <w:bottom w:val="single" w:sz="6" w:space="0" w:color="C8B165"/>
        <w:right w:val="single" w:sz="6" w:space="0" w:color="C8B165"/>
      </w:divBdr>
      <w:divsChild>
        <w:div w:id="9510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1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1790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8721">
              <w:marLeft w:val="0"/>
              <w:marRight w:val="0"/>
              <w:marTop w:val="0"/>
              <w:marBottom w:val="0"/>
              <w:divBdr>
                <w:top w:val="single" w:sz="6" w:space="0" w:color="7F7F7F"/>
                <w:left w:val="single" w:sz="6" w:space="0" w:color="7F7F7F"/>
                <w:bottom w:val="single" w:sz="6" w:space="0" w:color="7F7F7F"/>
                <w:right w:val="single" w:sz="6" w:space="0" w:color="7F7F7F"/>
              </w:divBdr>
              <w:divsChild>
                <w:div w:id="202698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B70105"/>
                    <w:bottom w:val="none" w:sz="0" w:space="0" w:color="auto"/>
                    <w:right w:val="none" w:sz="0" w:space="0" w:color="F4ECD9"/>
                  </w:divBdr>
                  <w:divsChild>
                    <w:div w:id="187854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7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95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69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1E5B8"/>
                                    <w:right w:val="none" w:sz="0" w:space="0" w:color="auto"/>
                                  </w:divBdr>
                                  <w:divsChild>
                                    <w:div w:id="129193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44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02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71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56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BEC1A5"/>
                                    <w:right w:val="none" w:sz="0" w:space="0" w:color="auto"/>
                                  </w:divBdr>
                                  <w:divsChild>
                                    <w:div w:id="145929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63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90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964468">
                              <w:marLeft w:val="0"/>
                              <w:marRight w:val="0"/>
                              <w:marTop w:val="744"/>
                              <w:marBottom w:val="1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8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8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0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7336">
                      <w:marLeft w:val="0"/>
                      <w:marRight w:val="0"/>
                      <w:marTop w:val="24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610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45798">
          <w:marLeft w:val="0"/>
          <w:marRight w:val="2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8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1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6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68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6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052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7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8263975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366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40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084090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617997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776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16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00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662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45949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438869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473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43003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1149014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1553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241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8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121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702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93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12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95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240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053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9962794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9519200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22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3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839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538300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446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255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466312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4318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5677322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909258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47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8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22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40197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9378589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44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37553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58255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1882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79440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505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02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22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588949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05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1002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221491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8965096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1410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627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721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9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42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044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06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3270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73620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1415896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5105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1339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74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40888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60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352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199354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8070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4632477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9363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341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007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8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18578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67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766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9079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123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484460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4764830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234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366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01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84023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8763062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55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7951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69759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002233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1716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273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24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9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7654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9064433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00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054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315481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7474593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5457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697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82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099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03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10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6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799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233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1309293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5333498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1921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58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20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42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327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68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776523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8287331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4719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776929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524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988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88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20870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671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58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965892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6392334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295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866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269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9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56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25912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815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888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164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8802852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9361066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409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947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96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982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11032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705194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6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5912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579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0956525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8887193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896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3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355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4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2309834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061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0466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791431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2279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4834708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869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10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415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4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760759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156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0101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709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0504366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1200015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935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087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275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438890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284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591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8035442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6587068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70055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887831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133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26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816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21245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460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205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450030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2577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9177355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923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330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69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3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58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7598689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167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3307842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610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797574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242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96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55322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675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549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9325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02256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5262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2465196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812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7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2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613444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01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420577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711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9617798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3852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35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186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835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66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57293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1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28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91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9862445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1008590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420639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564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174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30099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07322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344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259450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5034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9088112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5622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490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75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9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14333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67936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432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69236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4055611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5718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1157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970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1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00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18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5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9411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4571907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2169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4998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075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110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90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36150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45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0147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281568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2312600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6244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103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876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670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94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50668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45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211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467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241379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6844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9921946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451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88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636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30772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842072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271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9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7770126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2724168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420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846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773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066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09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961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310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730688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4584759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6137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144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885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09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86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3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90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964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1898740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2054001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796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12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467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98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7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13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863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48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7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1364038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4012981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857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45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62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26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07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557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035557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1681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9567715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9823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194662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190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588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87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067769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4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13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384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4942850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4264086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367008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325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667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70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6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621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080062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0570571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774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48720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3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189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69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82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195610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0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30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7660326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1692653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855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934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280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57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49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636263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13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3297954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7822665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4505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8048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936204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2307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87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635838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473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181870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8527045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8878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78453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287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458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19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17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7550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921052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180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834992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4043168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4909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0430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909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4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76197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641145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32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933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515612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4655923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14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024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142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570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28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3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178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978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7415564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8482389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4308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506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8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68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12001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032059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619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080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1734724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0772887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2355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345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95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060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698023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262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3774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004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2598811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3945710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810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46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279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07121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533190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83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25100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2752582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600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4976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361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40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44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75022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9255215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069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288885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9843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9387315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749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288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092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0729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979181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289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1059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2020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9541433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96402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355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454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378170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480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026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063642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172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3371090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471631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625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60202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2270590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48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0856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917529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1672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4433064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990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66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30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024089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74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4740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910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4117864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4788403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359693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C7C7C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3948753">
                              <w:marLeft w:val="300"/>
                              <w:marRight w:val="0"/>
                              <w:marTop w:val="75"/>
                              <w:marBottom w:val="0"/>
                              <w:divBdr>
                                <w:top w:val="double" w:sz="6" w:space="1" w:color="666666"/>
                                <w:left w:val="double" w:sz="6" w:space="1" w:color="666666"/>
                                <w:bottom w:val="double" w:sz="6" w:space="1" w:color="666666"/>
                                <w:right w:val="double" w:sz="6" w:space="1" w:color="666666"/>
                              </w:divBdr>
                            </w:div>
                          </w:divsChild>
                        </w:div>
                        <w:div w:id="128106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4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1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1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99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3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3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2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00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45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4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824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98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36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5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68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0761973">
                      <w:marLeft w:val="150"/>
                      <w:marRight w:val="150"/>
                      <w:marTop w:val="150"/>
                      <w:marBottom w:val="150"/>
                      <w:divBdr>
                        <w:top w:val="single" w:sz="6" w:space="0" w:color="D4D4D4"/>
                        <w:left w:val="single" w:sz="6" w:space="0" w:color="D4D4D4"/>
                        <w:bottom w:val="single" w:sz="6" w:space="0" w:color="D4D4D4"/>
                        <w:right w:val="single" w:sz="6" w:space="0" w:color="D4D4D4"/>
                      </w:divBdr>
                    </w:div>
                    <w:div w:id="145444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81346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483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14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2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2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1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857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5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8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9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2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9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3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6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200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5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0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2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849136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095079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78819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3128">
                  <w:marLeft w:val="2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1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7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59312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93780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05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82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78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9359978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97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0821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63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454606">
                  <w:marLeft w:val="2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440658">
                      <w:marLeft w:val="-9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22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215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4" w:color="000000"/>
                <w:right w:val="none" w:sz="0" w:space="0" w:color="auto"/>
              </w:divBdr>
            </w:div>
          </w:divsChild>
        </w:div>
        <w:div w:id="1724448859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2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8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2907">
      <w:marLeft w:val="0"/>
      <w:marRight w:val="0"/>
      <w:marTop w:val="0"/>
      <w:marBottom w:val="0"/>
      <w:divBdr>
        <w:top w:val="single" w:sz="6" w:space="0" w:color="C8B165"/>
        <w:left w:val="single" w:sz="6" w:space="0" w:color="C8B165"/>
        <w:bottom w:val="single" w:sz="6" w:space="0" w:color="C8B165"/>
        <w:right w:val="single" w:sz="6" w:space="0" w:color="C8B165"/>
      </w:divBdr>
      <w:divsChild>
        <w:div w:id="8458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1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5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8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8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14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61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70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147059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240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48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653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7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7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004072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03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5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95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E2D096"/>
                            <w:left w:val="single" w:sz="6" w:space="1" w:color="E2D096"/>
                            <w:bottom w:val="single" w:sz="6" w:space="1" w:color="E2D096"/>
                            <w:right w:val="single" w:sz="6" w:space="1" w:color="E2D096"/>
                          </w:divBdr>
                          <w:divsChild>
                            <w:div w:id="5715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75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691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75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931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6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1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9787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201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719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398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8116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5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1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37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0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E2DFC4"/>
                    <w:right w:val="none" w:sz="0" w:space="0" w:color="auto"/>
                  </w:divBdr>
                  <w:divsChild>
                    <w:div w:id="52306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4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40067">
                              <w:marLeft w:val="0"/>
                              <w:marRight w:val="0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000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19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07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89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52092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564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610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8B165"/>
                                                <w:left w:val="single" w:sz="6" w:space="0" w:color="C8B165"/>
                                                <w:bottom w:val="single" w:sz="6" w:space="0" w:color="C8B165"/>
                                                <w:right w:val="single" w:sz="6" w:space="0" w:color="C8B165"/>
                                              </w:divBdr>
                                            </w:div>
                                          </w:divsChild>
                                        </w:div>
                                        <w:div w:id="1703171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0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8B165"/>
                                                <w:left w:val="single" w:sz="6" w:space="0" w:color="C8B165"/>
                                                <w:bottom w:val="single" w:sz="6" w:space="0" w:color="C8B165"/>
                                                <w:right w:val="single" w:sz="6" w:space="0" w:color="C8B165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468306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570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98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8B165"/>
                                                <w:left w:val="single" w:sz="6" w:space="0" w:color="C8B165"/>
                                                <w:bottom w:val="single" w:sz="6" w:space="0" w:color="C8B165"/>
                                                <w:right w:val="single" w:sz="6" w:space="0" w:color="C8B165"/>
                                              </w:divBdr>
                                            </w:div>
                                          </w:divsChild>
                                        </w:div>
                                        <w:div w:id="2087418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512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8B165"/>
                                                <w:left w:val="single" w:sz="6" w:space="0" w:color="C8B165"/>
                                                <w:bottom w:val="single" w:sz="6" w:space="0" w:color="C8B165"/>
                                                <w:right w:val="single" w:sz="6" w:space="0" w:color="C8B165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3180102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2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8B165"/>
                                                <w:left w:val="single" w:sz="6" w:space="0" w:color="C8B165"/>
                                                <w:bottom w:val="single" w:sz="6" w:space="0" w:color="C8B165"/>
                                                <w:right w:val="single" w:sz="6" w:space="0" w:color="C8B165"/>
                                              </w:divBdr>
                                            </w:div>
                                          </w:divsChild>
                                        </w:div>
                                        <w:div w:id="211250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04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8B165"/>
                                                <w:left w:val="single" w:sz="6" w:space="0" w:color="C8B165"/>
                                                <w:bottom w:val="single" w:sz="6" w:space="0" w:color="C8B165"/>
                                                <w:right w:val="single" w:sz="6" w:space="0" w:color="C8B165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9715092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460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101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8B165"/>
                                                <w:left w:val="single" w:sz="6" w:space="0" w:color="C8B165"/>
                                                <w:bottom w:val="single" w:sz="6" w:space="0" w:color="C8B165"/>
                                                <w:right w:val="single" w:sz="6" w:space="0" w:color="C8B165"/>
                                              </w:divBdr>
                                            </w:div>
                                          </w:divsChild>
                                        </w:div>
                                        <w:div w:id="99896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22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8B165"/>
                                                <w:left w:val="single" w:sz="6" w:space="0" w:color="C8B165"/>
                                                <w:bottom w:val="single" w:sz="6" w:space="0" w:color="C8B165"/>
                                                <w:right w:val="single" w:sz="6" w:space="0" w:color="C8B165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03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160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B165"/>
                                        <w:left w:val="single" w:sz="6" w:space="0" w:color="C8B165"/>
                                        <w:bottom w:val="single" w:sz="6" w:space="0" w:color="C8B165"/>
                                        <w:right w:val="single" w:sz="6" w:space="0" w:color="C8B165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536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1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476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2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43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8" w:color="E3DFC4"/>
                                <w:left w:val="single" w:sz="12" w:space="8" w:color="E3DFC4"/>
                                <w:bottom w:val="single" w:sz="12" w:space="8" w:color="E3DFC4"/>
                                <w:right w:val="single" w:sz="12" w:space="8" w:color="E3DFC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7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4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445445">
      <w:marLeft w:val="0"/>
      <w:marRight w:val="0"/>
      <w:marTop w:val="0"/>
      <w:marBottom w:val="0"/>
      <w:divBdr>
        <w:top w:val="single" w:sz="6" w:space="0" w:color="C8B165"/>
        <w:left w:val="single" w:sz="6" w:space="0" w:color="C8B165"/>
        <w:bottom w:val="single" w:sz="6" w:space="0" w:color="C8B165"/>
        <w:right w:val="single" w:sz="6" w:space="0" w:color="C8B165"/>
      </w:divBdr>
      <w:divsChild>
        <w:div w:id="15517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655379">
      <w:marLeft w:val="0"/>
      <w:marRight w:val="0"/>
      <w:marTop w:val="0"/>
      <w:marBottom w:val="0"/>
      <w:divBdr>
        <w:top w:val="single" w:sz="6" w:space="0" w:color="C8B165"/>
        <w:left w:val="single" w:sz="6" w:space="0" w:color="C8B165"/>
        <w:bottom w:val="single" w:sz="6" w:space="0" w:color="C8B165"/>
        <w:right w:val="single" w:sz="6" w:space="0" w:color="C8B165"/>
      </w:divBdr>
      <w:divsChild>
        <w:div w:id="5632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3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2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3057">
          <w:marLeft w:val="0"/>
          <w:marRight w:val="0"/>
          <w:marTop w:val="0"/>
          <w:marBottom w:val="0"/>
          <w:divBdr>
            <w:top w:val="single" w:sz="2" w:space="0" w:color="FFFFFF"/>
            <w:left w:val="single" w:sz="6" w:space="0" w:color="166484"/>
            <w:bottom w:val="none" w:sz="0" w:space="0" w:color="auto"/>
            <w:right w:val="single" w:sz="6" w:space="0" w:color="114B64"/>
          </w:divBdr>
          <w:divsChild>
            <w:div w:id="211486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5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464">
      <w:marLeft w:val="0"/>
      <w:marRight w:val="0"/>
      <w:marTop w:val="0"/>
      <w:marBottom w:val="0"/>
      <w:divBdr>
        <w:top w:val="single" w:sz="6" w:space="0" w:color="C8B165"/>
        <w:left w:val="single" w:sz="6" w:space="0" w:color="C8B165"/>
        <w:bottom w:val="single" w:sz="6" w:space="0" w:color="C8B165"/>
        <w:right w:val="single" w:sz="6" w:space="0" w:color="C8B165"/>
      </w:divBdr>
      <w:divsChild>
        <w:div w:id="56383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0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00260">
              <w:marLeft w:val="0"/>
              <w:marRight w:val="0"/>
              <w:marTop w:val="0"/>
              <w:marBottom w:val="0"/>
              <w:divBdr>
                <w:top w:val="single" w:sz="12" w:space="2" w:color="E0E8F1"/>
                <w:left w:val="single" w:sz="12" w:space="2" w:color="E0E8F1"/>
                <w:bottom w:val="single" w:sz="12" w:space="2" w:color="E0E8F1"/>
                <w:right w:val="single" w:sz="12" w:space="2" w:color="E0E8F1"/>
              </w:divBdr>
              <w:divsChild>
                <w:div w:id="165169782">
                  <w:marLeft w:val="0"/>
                  <w:marRight w:val="0"/>
                  <w:marTop w:val="0"/>
                  <w:marBottom w:val="30"/>
                  <w:divBdr>
                    <w:top w:val="single" w:sz="12" w:space="0" w:color="E0E8F1"/>
                    <w:left w:val="single" w:sz="12" w:space="0" w:color="E0E8F1"/>
                    <w:bottom w:val="single" w:sz="12" w:space="0" w:color="E0E8F1"/>
                    <w:right w:val="single" w:sz="12" w:space="0" w:color="E0E8F1"/>
                  </w:divBdr>
                  <w:divsChild>
                    <w:div w:id="55831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646618">
                  <w:marLeft w:val="0"/>
                  <w:marRight w:val="0"/>
                  <w:marTop w:val="0"/>
                  <w:marBottom w:val="30"/>
                  <w:divBdr>
                    <w:top w:val="single" w:sz="12" w:space="0" w:color="E0E8F1"/>
                    <w:left w:val="single" w:sz="12" w:space="0" w:color="E0E8F1"/>
                    <w:bottom w:val="single" w:sz="12" w:space="0" w:color="E0E8F1"/>
                    <w:right w:val="single" w:sz="12" w:space="0" w:color="E0E8F1"/>
                  </w:divBdr>
                </w:div>
                <w:div w:id="676079759">
                  <w:marLeft w:val="0"/>
                  <w:marRight w:val="0"/>
                  <w:marTop w:val="0"/>
                  <w:marBottom w:val="30"/>
                  <w:divBdr>
                    <w:top w:val="single" w:sz="12" w:space="0" w:color="E0E8F1"/>
                    <w:left w:val="single" w:sz="12" w:space="0" w:color="E0E8F1"/>
                    <w:bottom w:val="single" w:sz="12" w:space="0" w:color="E0E8F1"/>
                    <w:right w:val="single" w:sz="12" w:space="0" w:color="E0E8F1"/>
                  </w:divBdr>
                </w:div>
                <w:div w:id="732847408">
                  <w:marLeft w:val="0"/>
                  <w:marRight w:val="0"/>
                  <w:marTop w:val="0"/>
                  <w:marBottom w:val="30"/>
                  <w:divBdr>
                    <w:top w:val="single" w:sz="12" w:space="0" w:color="E0E8F1"/>
                    <w:left w:val="single" w:sz="12" w:space="0" w:color="E0E8F1"/>
                    <w:bottom w:val="single" w:sz="12" w:space="0" w:color="E0E8F1"/>
                    <w:right w:val="single" w:sz="12" w:space="0" w:color="E0E8F1"/>
                  </w:divBdr>
                </w:div>
                <w:div w:id="878854408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5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27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E0E8F1"/>
                            <w:left w:val="single" w:sz="12" w:space="0" w:color="E0E8F1"/>
                            <w:bottom w:val="single" w:sz="12" w:space="0" w:color="E0E8F1"/>
                            <w:right w:val="single" w:sz="12" w:space="0" w:color="E0E8F1"/>
                          </w:divBdr>
                        </w:div>
                      </w:divsChild>
                    </w:div>
                  </w:divsChild>
                </w:div>
                <w:div w:id="2003463501">
                  <w:marLeft w:val="0"/>
                  <w:marRight w:val="0"/>
                  <w:marTop w:val="0"/>
                  <w:marBottom w:val="3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06546">
                  <w:marLeft w:val="0"/>
                  <w:marRight w:val="0"/>
                  <w:marTop w:val="0"/>
                  <w:marBottom w:val="30"/>
                  <w:divBdr>
                    <w:top w:val="single" w:sz="12" w:space="2" w:color="E0E8F1"/>
                    <w:left w:val="single" w:sz="12" w:space="2" w:color="E0E8F1"/>
                    <w:bottom w:val="single" w:sz="12" w:space="2" w:color="E0E8F1"/>
                    <w:right w:val="single" w:sz="12" w:space="2" w:color="E0E8F1"/>
                  </w:divBdr>
                  <w:divsChild>
                    <w:div w:id="11186468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08772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628468">
                  <w:marLeft w:val="0"/>
                  <w:marRight w:val="0"/>
                  <w:marTop w:val="0"/>
                  <w:marBottom w:val="30"/>
                  <w:divBdr>
                    <w:top w:val="single" w:sz="12" w:space="0" w:color="E0E8F1"/>
                    <w:left w:val="single" w:sz="12" w:space="0" w:color="E0E8F1"/>
                    <w:bottom w:val="single" w:sz="12" w:space="0" w:color="E0E8F1"/>
                    <w:right w:val="single" w:sz="12" w:space="0" w:color="E0E8F1"/>
                  </w:divBdr>
                </w:div>
              </w:divsChild>
            </w:div>
            <w:div w:id="140741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21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3916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40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761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BBBBBB"/>
            <w:bottom w:val="none" w:sz="0" w:space="0" w:color="auto"/>
            <w:right w:val="single" w:sz="6" w:space="0" w:color="BBBBBB"/>
          </w:divBdr>
          <w:divsChild>
            <w:div w:id="18399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00570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42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681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3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7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69048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22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6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0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578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452">
                      <w:marLeft w:val="120"/>
                      <w:marRight w:val="15"/>
                      <w:marTop w:val="0"/>
                      <w:marBottom w:val="150"/>
                      <w:divBdr>
                        <w:top w:val="none" w:sz="0" w:space="0" w:color="auto"/>
                        <w:left w:val="single" w:sz="6" w:space="11" w:color="E4E4E4"/>
                        <w:bottom w:val="single" w:sz="6" w:space="11" w:color="D4D4D4"/>
                        <w:right w:val="single" w:sz="6" w:space="11" w:color="D4D4D4"/>
                      </w:divBdr>
                      <w:divsChild>
                        <w:div w:id="153211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30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78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9010328">
                      <w:marLeft w:val="15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single" w:sz="6" w:space="11" w:color="FFFFFF"/>
                        <w:bottom w:val="single" w:sz="6" w:space="11" w:color="E4E4E4"/>
                        <w:right w:val="single" w:sz="6" w:space="11" w:color="E4E4E4"/>
                      </w:divBdr>
                      <w:divsChild>
                        <w:div w:id="15554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82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15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174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78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4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6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613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6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4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6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4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843576">
                      <w:marLeft w:val="15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single" w:sz="6" w:space="11" w:color="FFFFFF"/>
                        <w:bottom w:val="single" w:sz="6" w:space="11" w:color="E4E4E4"/>
                        <w:right w:val="single" w:sz="6" w:space="11" w:color="E4E4E4"/>
                      </w:divBdr>
                      <w:divsChild>
                        <w:div w:id="170212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6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83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4936563">
                      <w:marLeft w:val="15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single" w:sz="6" w:space="11" w:color="FFFFFF"/>
                        <w:bottom w:val="single" w:sz="6" w:space="11" w:color="E4E4E4"/>
                        <w:right w:val="single" w:sz="6" w:space="11" w:color="E4E4E4"/>
                      </w:divBdr>
                      <w:divsChild>
                        <w:div w:id="161451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01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82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185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8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04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374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5535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1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2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45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9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8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9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0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8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69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65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85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27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58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5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9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3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5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67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19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6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19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84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51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5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87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7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03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77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79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7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9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3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269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0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31403">
                      <w:marLeft w:val="0"/>
                      <w:marRight w:val="254"/>
                      <w:marTop w:val="0"/>
                      <w:marBottom w:val="101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13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13123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57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25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226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9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66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6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0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78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8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80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27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3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9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29107">
      <w:marLeft w:val="0"/>
      <w:marRight w:val="0"/>
      <w:marTop w:val="0"/>
      <w:marBottom w:val="0"/>
      <w:divBdr>
        <w:top w:val="single" w:sz="6" w:space="0" w:color="C8B165"/>
        <w:left w:val="single" w:sz="6" w:space="0" w:color="C8B165"/>
        <w:bottom w:val="single" w:sz="6" w:space="0" w:color="C8B165"/>
        <w:right w:val="single" w:sz="6" w:space="0" w:color="C8B165"/>
      </w:divBdr>
      <w:divsChild>
        <w:div w:id="384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064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79055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8797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87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201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999999"/>
                <w:bottom w:val="none" w:sz="0" w:space="0" w:color="auto"/>
                <w:right w:val="single" w:sz="6" w:space="0" w:color="999999"/>
              </w:divBdr>
              <w:divsChild>
                <w:div w:id="174090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4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4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9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48586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3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1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7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287022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789887">
      <w:marLeft w:val="0"/>
      <w:marRight w:val="0"/>
      <w:marTop w:val="0"/>
      <w:marBottom w:val="0"/>
      <w:divBdr>
        <w:top w:val="single" w:sz="6" w:space="0" w:color="C8B165"/>
        <w:left w:val="single" w:sz="6" w:space="0" w:color="C8B165"/>
        <w:bottom w:val="single" w:sz="6" w:space="0" w:color="C8B165"/>
        <w:right w:val="single" w:sz="6" w:space="0" w:color="C8B165"/>
      </w:divBdr>
      <w:divsChild>
        <w:div w:id="7150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7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2213">
      <w:bodyDiv w:val="1"/>
      <w:marLeft w:val="75"/>
      <w:marRight w:val="75"/>
      <w:marTop w:val="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9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5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4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4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4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6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6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2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7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8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415575">
      <w:marLeft w:val="0"/>
      <w:marRight w:val="0"/>
      <w:marTop w:val="0"/>
      <w:marBottom w:val="0"/>
      <w:divBdr>
        <w:top w:val="single" w:sz="6" w:space="0" w:color="C8B165"/>
        <w:left w:val="single" w:sz="6" w:space="0" w:color="C8B165"/>
        <w:bottom w:val="single" w:sz="6" w:space="0" w:color="C8B165"/>
        <w:right w:val="single" w:sz="6" w:space="0" w:color="C8B165"/>
      </w:divBdr>
      <w:divsChild>
        <w:div w:id="377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w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6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hyperlink" Target="http://upload.wikimedia.org/wikipedia/commons/0/08/Saltstraumen_quiet.JPG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nry\Desktop\JUNI%205.%20FAGM&#216;BLER%20SALTSTRAUMEN%20UTFLUK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ACDE2-7455-4786-80FE-1C22AF97C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JUNI 5. FAGMØBLER SALTSTRAUMEN UTFLUKT</Template>
  <TotalTime>0</TotalTime>
  <Pages>3</Pages>
  <Words>179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onsdag, 17</vt:lpstr>
    </vt:vector>
  </TitlesOfParts>
  <Company>Hewlett-Packard</Company>
  <LinksUpToDate>false</LinksUpToDate>
  <CharactersWithSpaces>1130</CharactersWithSpaces>
  <SharedDoc>false</SharedDoc>
  <HLinks>
    <vt:vector size="6" baseType="variant">
      <vt:variant>
        <vt:i4>6946911</vt:i4>
      </vt:variant>
      <vt:variant>
        <vt:i4>3</vt:i4>
      </vt:variant>
      <vt:variant>
        <vt:i4>0</vt:i4>
      </vt:variant>
      <vt:variant>
        <vt:i4>5</vt:i4>
      </vt:variant>
      <vt:variant>
        <vt:lpwstr>http://upload.wikimedia.org/wikipedia/commons/0/08/Saltstraumen_quiet.JPG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onsdag, 17</dc:title>
  <dc:creator>henry</dc:creator>
  <cp:lastModifiedBy>Grepp Sita</cp:lastModifiedBy>
  <cp:revision>2</cp:revision>
  <cp:lastPrinted>2012-03-26T11:03:00Z</cp:lastPrinted>
  <dcterms:created xsi:type="dcterms:W3CDTF">2013-08-30T09:17:00Z</dcterms:created>
  <dcterms:modified xsi:type="dcterms:W3CDTF">2013-08-30T09:17:00Z</dcterms:modified>
</cp:coreProperties>
</file>