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E350B" w14:textId="3D2436CE" w:rsidR="00EA4905" w:rsidRPr="000B67E8" w:rsidRDefault="00D5076C" w:rsidP="00C21C86">
      <w:r w:rsidRPr="004F17AB">
        <w:rPr>
          <w:noProof/>
        </w:rPr>
        <w:drawing>
          <wp:anchor distT="0" distB="0" distL="114300" distR="114300" simplePos="0" relativeHeight="251658240" behindDoc="1" locked="0" layoutInCell="1" allowOverlap="1" wp14:anchorId="4D3FE72A" wp14:editId="6D0ADBC1">
            <wp:simplePos x="0" y="0"/>
            <wp:positionH relativeFrom="column">
              <wp:posOffset>5476875</wp:posOffset>
            </wp:positionH>
            <wp:positionV relativeFrom="page">
              <wp:align>top</wp:align>
            </wp:positionV>
            <wp:extent cx="1790134" cy="1811256"/>
            <wp:effectExtent l="0" t="0" r="635" b="0"/>
            <wp:wrapThrough wrapText="bothSides">
              <wp:wrapPolygon edited="0">
                <wp:start x="0" y="0"/>
                <wp:lineTo x="0" y="21358"/>
                <wp:lineTo x="21378" y="21358"/>
                <wp:lineTo x="21378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134" cy="181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5C0AF" w14:textId="77777777" w:rsidR="00DF146D" w:rsidRDefault="00DF146D" w:rsidP="00C21C86"/>
    <w:p w14:paraId="79FDE3AB" w14:textId="6A2233A5" w:rsidR="00DF146D" w:rsidRDefault="00DF146D" w:rsidP="00C21C86"/>
    <w:p w14:paraId="1C141F1E" w14:textId="4B34CD91" w:rsidR="00E0105E" w:rsidRPr="007C1829" w:rsidRDefault="004F17AB" w:rsidP="004F17AB">
      <w:pPr>
        <w:pStyle w:val="Tittel"/>
        <w:rPr>
          <w:lang w:val="nn-NO"/>
        </w:rPr>
      </w:pPr>
      <w:bookmarkStart w:id="0" w:name="_Hlk534969942"/>
      <w:r w:rsidRPr="007C1829">
        <w:rPr>
          <w:lang w:val="nn-NO"/>
        </w:rPr>
        <w:t>Regionsamling for utval</w:t>
      </w:r>
      <w:r w:rsidR="001E0E04" w:rsidRPr="007C1829">
        <w:rPr>
          <w:lang w:val="nn-NO"/>
        </w:rPr>
        <w:t>de</w:t>
      </w:r>
      <w:r w:rsidRPr="007C1829">
        <w:rPr>
          <w:lang w:val="nn-NO"/>
        </w:rPr>
        <w:t xml:space="preserve"> kulturlandskap i Trøndelag 2022</w:t>
      </w:r>
    </w:p>
    <w:p w14:paraId="4BD1A46E" w14:textId="77777777" w:rsidR="004F17AB" w:rsidRPr="007C1829" w:rsidRDefault="004F17AB" w:rsidP="004F17AB">
      <w:pPr>
        <w:rPr>
          <w:lang w:val="nn-NO"/>
        </w:rPr>
      </w:pPr>
    </w:p>
    <w:p w14:paraId="4AFA8F73" w14:textId="1A91D8EE" w:rsidR="00E0105E" w:rsidRPr="001E0E04" w:rsidRDefault="00B2517D" w:rsidP="005E4CE6">
      <w:pPr>
        <w:pStyle w:val="Undertittel"/>
        <w:rPr>
          <w:b/>
          <w:bCs/>
        </w:rPr>
      </w:pPr>
      <w:r w:rsidRPr="001E0E04">
        <w:rPr>
          <w:b/>
          <w:bCs/>
        </w:rPr>
        <w:t>Tid</w:t>
      </w:r>
      <w:r w:rsidR="0007340E" w:rsidRPr="001E0E04">
        <w:rPr>
          <w:b/>
          <w:bCs/>
        </w:rPr>
        <w:tab/>
        <w:t>:</w:t>
      </w:r>
      <w:r w:rsidR="004F17AB" w:rsidRPr="001E0E04">
        <w:rPr>
          <w:b/>
          <w:bCs/>
        </w:rPr>
        <w:t xml:space="preserve"> </w:t>
      </w:r>
      <w:r w:rsidR="000E40AE">
        <w:rPr>
          <w:b/>
          <w:bCs/>
        </w:rPr>
        <w:t>Onsdag</w:t>
      </w:r>
      <w:r w:rsidR="004F17AB" w:rsidRPr="001E0E04">
        <w:rPr>
          <w:b/>
          <w:bCs/>
        </w:rPr>
        <w:t xml:space="preserve"> 24. august – </w:t>
      </w:r>
      <w:r w:rsidR="000E40AE">
        <w:rPr>
          <w:b/>
          <w:bCs/>
        </w:rPr>
        <w:t>torsdag</w:t>
      </w:r>
      <w:r w:rsidR="004F17AB" w:rsidRPr="001E0E04">
        <w:rPr>
          <w:b/>
          <w:bCs/>
        </w:rPr>
        <w:t xml:space="preserve"> 25. august</w:t>
      </w:r>
    </w:p>
    <w:p w14:paraId="300BDC40" w14:textId="242908D0" w:rsidR="00F55FB4" w:rsidRPr="001E0E04" w:rsidRDefault="00F55FB4" w:rsidP="00F55FB4">
      <w:pPr>
        <w:pStyle w:val="Undertittel"/>
        <w:rPr>
          <w:b/>
          <w:bCs/>
          <w:lang w:val="nn-NO"/>
        </w:rPr>
      </w:pPr>
      <w:r w:rsidRPr="001E0E04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FDC2F1E" wp14:editId="769820B4">
            <wp:simplePos x="0" y="0"/>
            <wp:positionH relativeFrom="column">
              <wp:posOffset>2018665</wp:posOffset>
            </wp:positionH>
            <wp:positionV relativeFrom="paragraph">
              <wp:posOffset>339090</wp:posOffset>
            </wp:positionV>
            <wp:extent cx="2847975" cy="2135505"/>
            <wp:effectExtent l="0" t="0" r="9525" b="0"/>
            <wp:wrapSquare wrapText="bothSides"/>
            <wp:docPr id="11" name="Bilde 11" descr="Et bilde som inneholder himmel, utendørs, fjell, åssi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himmel, utendørs, fjell, åssi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17D" w:rsidRPr="001E0E04">
        <w:rPr>
          <w:b/>
          <w:bCs/>
          <w:lang w:val="nn-NO"/>
        </w:rPr>
        <w:t>St</w:t>
      </w:r>
      <w:r w:rsidR="001E0E04" w:rsidRPr="001E0E04">
        <w:rPr>
          <w:b/>
          <w:bCs/>
          <w:lang w:val="nn-NO"/>
        </w:rPr>
        <w:t>a</w:t>
      </w:r>
      <w:r w:rsidR="00B2517D" w:rsidRPr="001E0E04">
        <w:rPr>
          <w:b/>
          <w:bCs/>
          <w:lang w:val="nn-NO"/>
        </w:rPr>
        <w:t>d</w:t>
      </w:r>
      <w:r w:rsidR="0007340E" w:rsidRPr="001E0E04">
        <w:rPr>
          <w:b/>
          <w:bCs/>
          <w:lang w:val="nn-NO"/>
        </w:rPr>
        <w:t>:</w:t>
      </w:r>
      <w:r w:rsidR="004F17AB" w:rsidRPr="001E0E04">
        <w:rPr>
          <w:b/>
          <w:bCs/>
          <w:lang w:val="nn-NO"/>
        </w:rPr>
        <w:t xml:space="preserve"> Kvelia utval</w:t>
      </w:r>
      <w:r w:rsidR="00D43BF6">
        <w:rPr>
          <w:b/>
          <w:bCs/>
          <w:lang w:val="nn-NO"/>
        </w:rPr>
        <w:t>d</w:t>
      </w:r>
      <w:r w:rsidR="004F17AB" w:rsidRPr="001E0E04">
        <w:rPr>
          <w:b/>
          <w:bCs/>
          <w:lang w:val="nn-NO"/>
        </w:rPr>
        <w:t>e kulturlandskap i Lierne</w:t>
      </w:r>
      <w:bookmarkEnd w:id="0"/>
    </w:p>
    <w:p w14:paraId="628E717F" w14:textId="11A04D43" w:rsidR="00F55FB4" w:rsidRPr="001E0E04" w:rsidRDefault="00F55FB4" w:rsidP="00F55FB4">
      <w:pPr>
        <w:pStyle w:val="Undertittel"/>
        <w:rPr>
          <w:lang w:val="nn-N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AF552" wp14:editId="5462C701">
            <wp:simplePos x="0" y="0"/>
            <wp:positionH relativeFrom="column">
              <wp:posOffset>4952365</wp:posOffset>
            </wp:positionH>
            <wp:positionV relativeFrom="paragraph">
              <wp:posOffset>46990</wp:posOffset>
            </wp:positionV>
            <wp:extent cx="2374265" cy="2134235"/>
            <wp:effectExtent l="0" t="0" r="6985" b="0"/>
            <wp:wrapSquare wrapText="bothSides"/>
            <wp:docPr id="12" name="Bilde 12" descr="Et bilde som inneholder gress, himmel, utendørs, ku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gress, himmel, utendørs, ku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2" r="5292"/>
                    <a:stretch/>
                  </pic:blipFill>
                  <pic:spPr bwMode="auto">
                    <a:xfrm>
                      <a:off x="0" y="0"/>
                      <a:ext cx="237426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EABDF" w14:textId="77777777" w:rsidR="00F55FB4" w:rsidRPr="001E0E04" w:rsidRDefault="00F55FB4" w:rsidP="00F55FB4">
      <w:pPr>
        <w:pStyle w:val="Undertittel"/>
        <w:rPr>
          <w:lang w:val="nn-NO"/>
        </w:rPr>
      </w:pPr>
    </w:p>
    <w:p w14:paraId="001453AF" w14:textId="77777777" w:rsidR="00F55FB4" w:rsidRPr="001E0E04" w:rsidRDefault="00F55FB4" w:rsidP="00F55FB4">
      <w:pPr>
        <w:pStyle w:val="Undertittel"/>
        <w:rPr>
          <w:lang w:val="nn-NO"/>
        </w:rPr>
      </w:pPr>
    </w:p>
    <w:p w14:paraId="3FFE6CFB" w14:textId="77777777" w:rsidR="00F55FB4" w:rsidRPr="001E0E04" w:rsidRDefault="00F55FB4" w:rsidP="00F55FB4">
      <w:pPr>
        <w:pStyle w:val="Undertittel"/>
        <w:rPr>
          <w:lang w:val="nn-NO"/>
        </w:rPr>
      </w:pPr>
    </w:p>
    <w:p w14:paraId="20135B4E" w14:textId="77777777" w:rsidR="00F55FB4" w:rsidRPr="001E0E04" w:rsidRDefault="00F55FB4" w:rsidP="00F55FB4">
      <w:pPr>
        <w:pStyle w:val="Undertittel"/>
        <w:rPr>
          <w:lang w:val="nn-NO"/>
        </w:rPr>
      </w:pPr>
    </w:p>
    <w:p w14:paraId="73AD7E1B" w14:textId="77777777" w:rsidR="00F55FB4" w:rsidRPr="001E0E04" w:rsidRDefault="00F55FB4" w:rsidP="00F55FB4">
      <w:pPr>
        <w:pStyle w:val="Undertittel"/>
        <w:rPr>
          <w:lang w:val="nn-NO"/>
        </w:rPr>
      </w:pPr>
    </w:p>
    <w:p w14:paraId="62479A37" w14:textId="77777777" w:rsidR="00F55FB4" w:rsidRPr="001E0E04" w:rsidRDefault="00F55FB4" w:rsidP="00F55FB4">
      <w:pPr>
        <w:pStyle w:val="Undertittel"/>
        <w:rPr>
          <w:lang w:val="nn-NO"/>
        </w:rPr>
      </w:pPr>
    </w:p>
    <w:p w14:paraId="03BE85B6" w14:textId="77777777" w:rsidR="00F55FB4" w:rsidRPr="001E0E04" w:rsidRDefault="00F55FB4" w:rsidP="00F55FB4">
      <w:pPr>
        <w:pStyle w:val="Undertittel"/>
        <w:rPr>
          <w:lang w:val="nn-NO"/>
        </w:rPr>
      </w:pPr>
    </w:p>
    <w:p w14:paraId="64093F43" w14:textId="2AE1CE9C" w:rsidR="00B4320D" w:rsidRPr="001E0E04" w:rsidRDefault="00F55FB4" w:rsidP="00F55FB4">
      <w:pPr>
        <w:pStyle w:val="Undertittel"/>
        <w:ind w:left="8640"/>
        <w:rPr>
          <w:lang w:val="nn-NO"/>
        </w:rPr>
      </w:pPr>
      <w:r w:rsidRPr="001E0E04">
        <w:rPr>
          <w:sz w:val="16"/>
          <w:szCs w:val="16"/>
          <w:lang w:val="nn-NO"/>
        </w:rPr>
        <w:t xml:space="preserve">                 </w:t>
      </w:r>
      <w:r w:rsidR="004F17AB" w:rsidRPr="001E0E04">
        <w:rPr>
          <w:sz w:val="16"/>
          <w:szCs w:val="16"/>
          <w:lang w:val="nn-NO"/>
        </w:rPr>
        <w:t>Foto</w:t>
      </w:r>
      <w:r w:rsidRPr="001E0E04">
        <w:rPr>
          <w:sz w:val="16"/>
          <w:szCs w:val="16"/>
          <w:lang w:val="nn-NO"/>
        </w:rPr>
        <w:t>: Anders Mona</w:t>
      </w:r>
    </w:p>
    <w:p w14:paraId="2F7A6762" w14:textId="77777777" w:rsidR="00F55FB4" w:rsidRPr="001E0E04" w:rsidRDefault="00F55FB4" w:rsidP="00F55FB4">
      <w:pPr>
        <w:ind w:left="2682" w:firstLine="720"/>
        <w:rPr>
          <w:lang w:val="nn-NO"/>
        </w:rPr>
      </w:pPr>
    </w:p>
    <w:p w14:paraId="0AF4685E" w14:textId="0B6136EC" w:rsidR="004F17AB" w:rsidRPr="001E0E04" w:rsidRDefault="004F17AB" w:rsidP="004F17AB">
      <w:pPr>
        <w:rPr>
          <w:b/>
          <w:bCs/>
          <w:color w:val="243A5E" w:themeColor="accent2" w:themeShade="80"/>
          <w:sz w:val="36"/>
          <w:szCs w:val="36"/>
          <w:lang w:val="nn-NO"/>
        </w:rPr>
      </w:pPr>
      <w:r w:rsidRPr="001E0E04">
        <w:rPr>
          <w:b/>
          <w:bCs/>
          <w:color w:val="243A5E" w:themeColor="accent2" w:themeShade="80"/>
          <w:sz w:val="48"/>
          <w:szCs w:val="48"/>
          <w:lang w:val="nn-NO"/>
        </w:rPr>
        <w:t xml:space="preserve"> </w:t>
      </w:r>
      <w:r w:rsidRPr="001E0E04">
        <w:rPr>
          <w:b/>
          <w:bCs/>
          <w:color w:val="243A5E" w:themeColor="accent2" w:themeShade="80"/>
          <w:sz w:val="36"/>
          <w:szCs w:val="36"/>
          <w:lang w:val="nn-NO"/>
        </w:rPr>
        <w:t>Program onsdag 24. august</w:t>
      </w:r>
    </w:p>
    <w:p w14:paraId="62884F8C" w14:textId="77777777" w:rsidR="004F17AB" w:rsidRPr="001E0E04" w:rsidRDefault="004F17AB" w:rsidP="003B314F">
      <w:pPr>
        <w:rPr>
          <w:lang w:val="nn-NO"/>
        </w:rPr>
      </w:pPr>
      <w:r w:rsidRPr="001E0E04">
        <w:rPr>
          <w:lang w:val="nn-NO"/>
        </w:rPr>
        <w:t xml:space="preserve"> </w:t>
      </w:r>
    </w:p>
    <w:tbl>
      <w:tblPr>
        <w:tblW w:w="6720" w:type="dxa"/>
        <w:tblInd w:w="3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5680"/>
      </w:tblGrid>
      <w:tr w:rsidR="004F17AB" w:rsidRPr="001E0E04" w14:paraId="3314489F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0A7C5" w14:textId="6F59389C" w:rsidR="004F17AB" w:rsidRPr="001E0E04" w:rsidRDefault="00F55FB4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0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900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0F858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Steinkjer</w:t>
            </w:r>
          </w:p>
        </w:tc>
      </w:tr>
      <w:tr w:rsidR="004F17AB" w:rsidRPr="000532FD" w14:paraId="3C494F91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2D0F5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1000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870EA3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Bjørgan, stopp i Sandvika</w:t>
            </w:r>
          </w:p>
        </w:tc>
      </w:tr>
      <w:tr w:rsidR="004F17AB" w:rsidRPr="001E0E04" w14:paraId="5D309860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E4B09" w14:textId="624C3FE4" w:rsidR="004F17AB" w:rsidRPr="001E0E04" w:rsidRDefault="00810DDC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17E8B" w14:textId="3E293166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Utkiksp</w:t>
            </w:r>
            <w:r w:rsid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lassen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på </w:t>
            </w: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Kvelifjellet</w:t>
            </w:r>
            <w:proofErr w:type="spellEnd"/>
            <w:r w:rsid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. </w:t>
            </w:r>
            <w:r w:rsidR="007D232C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Velkomen til Kvelia utvalgte kulturlandskap. </w:t>
            </w:r>
            <w:r w:rsidR="007D232C" w:rsidRP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Reidar Rødli, ordførar</w:t>
            </w:r>
            <w:r w:rsidR="007D232C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og</w:t>
            </w:r>
            <w:r w:rsidR="007D232C" w:rsidRP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Ottar Bergli, eldsjel</w:t>
            </w:r>
          </w:p>
        </w:tc>
      </w:tr>
      <w:tr w:rsidR="004F17AB" w:rsidRPr="001E0E04" w14:paraId="4D05B8D4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A68B78" w14:textId="205C1147" w:rsidR="004F17AB" w:rsidRPr="001E0E04" w:rsidRDefault="007D232C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200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1667E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Lunsj Kveli samfunnshus</w:t>
            </w:r>
          </w:p>
        </w:tc>
      </w:tr>
      <w:tr w:rsidR="004F17AB" w:rsidRPr="00777C4B" w14:paraId="026DA653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07AAC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1300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F1AA3" w14:textId="4BCB6BAD" w:rsidR="004F17AB" w:rsidRPr="001E0E04" w:rsidRDefault="00EB4469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Kva vil vi med utvalde kulturlandskap, kva når det skjer store endringar i drifta i området? </w:t>
            </w:r>
            <w:r w:rsidR="00777C4B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Sigrun Aune, miljødirektoratet</w:t>
            </w:r>
          </w:p>
        </w:tc>
      </w:tr>
      <w:tr w:rsidR="004F17AB" w:rsidRPr="003B529E" w14:paraId="10E88D30" w14:textId="77777777" w:rsidTr="003B529E">
        <w:trPr>
          <w:trHeight w:val="22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28017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1330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48C633" w14:textId="477FE7E3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Steinmurar, kva gjer vi med dei</w:t>
            </w:r>
            <w:r w:rsid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?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</w:t>
            </w:r>
            <w:r w:rsidR="00295E0B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Viggo Ballo, </w:t>
            </w:r>
            <w:proofErr w:type="spellStart"/>
            <w:r w:rsidR="00295E0B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murmester</w:t>
            </w:r>
            <w:proofErr w:type="spellEnd"/>
          </w:p>
        </w:tc>
      </w:tr>
      <w:tr w:rsidR="004F17AB" w:rsidRPr="001E0E04" w14:paraId="1D6C0240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D2B2D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1400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E34CB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Omvising i Kvelia sentrum</w:t>
            </w:r>
          </w:p>
        </w:tc>
      </w:tr>
      <w:tr w:rsidR="004F17AB" w:rsidRPr="00C1388E" w14:paraId="74E8C113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9F150F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1500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7C90D" w14:textId="18ED862C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Bakklund</w:t>
            </w:r>
            <w:proofErr w:type="spellEnd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-Kvebrenna</w:t>
            </w:r>
            <w:r w:rsidR="00C1388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.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</w:t>
            </w:r>
            <w:r w:rsidR="00C1388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kjøtsel av gravhaugar</w:t>
            </w:r>
            <w:r w:rsidR="00FE1AF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.</w:t>
            </w:r>
            <w:r w:rsidR="0061620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Tørrmuring, </w:t>
            </w:r>
            <w:r w:rsidR="00FE1AF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</w:t>
            </w:r>
            <w:r w:rsidR="0061620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r</w:t>
            </w:r>
            <w:r w:rsidR="00FE1AF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esta</w:t>
            </w:r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u</w:t>
            </w:r>
            <w:r w:rsidR="00FE1AF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rering av murar</w:t>
            </w:r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og </w:t>
            </w:r>
            <w:r w:rsidR="00C1388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steingjerde</w:t>
            </w:r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. </w:t>
            </w:r>
            <w:r w:rsidR="00FA46C6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Lars Forseth, Trøndelag fylkeskommune</w:t>
            </w:r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og Viggo Ballo</w:t>
            </w:r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, </w:t>
            </w:r>
            <w:proofErr w:type="spellStart"/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murmester</w:t>
            </w:r>
            <w:proofErr w:type="spellEnd"/>
            <w:r w:rsidR="0007789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.</w:t>
            </w:r>
          </w:p>
        </w:tc>
      </w:tr>
      <w:tr w:rsidR="004F17AB" w:rsidRPr="001E0E04" w14:paraId="28110C11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0C13DC" w14:textId="1B9A2342" w:rsidR="004F17AB" w:rsidRPr="001E0E04" w:rsidRDefault="00077899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615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2D84E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Omvising Oppgården. Ole Harald Kveli og Hilde Kveli</w:t>
            </w:r>
          </w:p>
        </w:tc>
      </w:tr>
      <w:tr w:rsidR="004F17AB" w:rsidRPr="001E0E04" w14:paraId="02A5C940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8B8F3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1715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C14C6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Middag, </w:t>
            </w: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tørkakjøtlapskaus</w:t>
            </w:r>
            <w:proofErr w:type="spellEnd"/>
          </w:p>
        </w:tc>
      </w:tr>
      <w:tr w:rsidR="004F17AB" w:rsidRPr="001E0E04" w14:paraId="5B54FA08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263D25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1800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48452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Pe-Torsa, generalprøve</w:t>
            </w:r>
          </w:p>
        </w:tc>
      </w:tr>
      <w:tr w:rsidR="004F17AB" w:rsidRPr="001E0E04" w14:paraId="083FB9A8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08E03E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2030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F9478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til Sørgården</w:t>
            </w:r>
          </w:p>
        </w:tc>
      </w:tr>
      <w:tr w:rsidR="004F17AB" w:rsidRPr="000532FD" w14:paraId="523C13D9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21177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2130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24B4E2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Sosialt </w:t>
            </w: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samver</w:t>
            </w:r>
            <w:proofErr w:type="spellEnd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i Lavvoen og litt mat, underhaldning</w:t>
            </w:r>
          </w:p>
        </w:tc>
      </w:tr>
    </w:tbl>
    <w:p w14:paraId="7EA666AC" w14:textId="63D44C84" w:rsidR="003B314F" w:rsidRPr="001E0E04" w:rsidRDefault="003B314F" w:rsidP="003B314F">
      <w:pPr>
        <w:rPr>
          <w:lang w:val="nn-NO"/>
        </w:rPr>
      </w:pPr>
    </w:p>
    <w:p w14:paraId="50BDC27A" w14:textId="6EE642AB" w:rsidR="00B24778" w:rsidRPr="001E0E04" w:rsidRDefault="00B24778" w:rsidP="003B314F">
      <w:pPr>
        <w:rPr>
          <w:lang w:val="nn-NO"/>
        </w:rPr>
      </w:pPr>
    </w:p>
    <w:p w14:paraId="304DF086" w14:textId="3597FC73" w:rsidR="004F17AB" w:rsidRPr="001E0E04" w:rsidRDefault="001E0E04" w:rsidP="003B314F">
      <w:pPr>
        <w:rPr>
          <w:b/>
          <w:bCs/>
          <w:sz w:val="32"/>
          <w:szCs w:val="32"/>
          <w:lang w:val="nn-NO"/>
        </w:rPr>
      </w:pPr>
      <w:r>
        <w:rPr>
          <w:b/>
          <w:bCs/>
          <w:sz w:val="32"/>
          <w:szCs w:val="32"/>
          <w:lang w:val="nn-NO"/>
        </w:rPr>
        <w:lastRenderedPageBreak/>
        <w:t>T</w:t>
      </w:r>
      <w:r w:rsidR="004F17AB" w:rsidRPr="001E0E04">
        <w:rPr>
          <w:b/>
          <w:bCs/>
          <w:sz w:val="32"/>
          <w:szCs w:val="32"/>
          <w:lang w:val="nn-NO"/>
        </w:rPr>
        <w:t>orsdag 25. august</w:t>
      </w:r>
    </w:p>
    <w:p w14:paraId="1ADAB50A" w14:textId="754603DD" w:rsidR="0007340E" w:rsidRPr="001E0E04" w:rsidRDefault="0007340E" w:rsidP="00105021">
      <w:pPr>
        <w:rPr>
          <w:lang w:val="nn-NO"/>
        </w:rPr>
      </w:pPr>
    </w:p>
    <w:tbl>
      <w:tblPr>
        <w:tblW w:w="6720" w:type="dxa"/>
        <w:tblInd w:w="3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5680"/>
      </w:tblGrid>
      <w:tr w:rsidR="004F17AB" w:rsidRPr="001E0E04" w14:paraId="67AED4A6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653D2" w14:textId="25E68BDF" w:rsidR="004F17AB" w:rsidRPr="001E0E04" w:rsidRDefault="00EB4469" w:rsidP="004F17AB">
            <w:pPr>
              <w:ind w:left="0" w:right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  <w:t>0</w:t>
            </w:r>
            <w:r w:rsidR="004F17AB" w:rsidRPr="001E0E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  <w:t>730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A7B73" w14:textId="6B191C49" w:rsidR="004F17AB" w:rsidRPr="001E0E04" w:rsidRDefault="004F17AB" w:rsidP="004F17AB">
            <w:pPr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  <w:t>Frukost og utsjekking</w:t>
            </w:r>
          </w:p>
        </w:tc>
      </w:tr>
      <w:tr w:rsidR="004F17AB" w:rsidRPr="001E0E04" w14:paraId="0C7DF7F9" w14:textId="77777777" w:rsidTr="00B72421">
        <w:trPr>
          <w:trHeight w:val="56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0D778" w14:textId="1890C414" w:rsidR="004F17AB" w:rsidRPr="001E0E04" w:rsidRDefault="00EB4469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0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830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6F767" w14:textId="2C6FA6AE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Rundtur rundt Kvesjøen. Stopp </w:t>
            </w:r>
            <w:r w:rsidR="007C182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i </w:t>
            </w: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Limannvika</w:t>
            </w:r>
            <w:proofErr w:type="spellEnd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Frode Holand (kjøttfe), og  Knut Eirik Himle (sau og rovviltavvisande gjerde)</w:t>
            </w:r>
          </w:p>
        </w:tc>
      </w:tr>
      <w:tr w:rsidR="004F17AB" w:rsidRPr="000532FD" w14:paraId="05797FA4" w14:textId="77777777" w:rsidTr="000532FD">
        <w:trPr>
          <w:trHeight w:val="27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EBEDB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1000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CC8A1" w14:textId="6A53C272" w:rsidR="004F17AB" w:rsidRPr="001E0E04" w:rsidRDefault="000532FD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Kor finn ein samiske kulturminne, og kva skal ein sjå etter.</w:t>
            </w:r>
          </w:p>
        </w:tc>
      </w:tr>
      <w:tr w:rsidR="004F17AB" w:rsidRPr="001E0E04" w14:paraId="3EA1D9C6" w14:textId="77777777" w:rsidTr="004F17A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25E12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1030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F8F1B" w14:textId="15FC5F70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Informasjonsarbeid og heimesida </w:t>
            </w:r>
            <w:r w:rsidR="007C182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til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Kvelia utvalgte kulturlandskap. Ottar Bergli</w:t>
            </w:r>
          </w:p>
        </w:tc>
      </w:tr>
      <w:tr w:rsidR="004F17AB" w:rsidRPr="001E0E04" w14:paraId="0AE2D9E3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C4809" w14:textId="61F9EF9E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1100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D46992" w14:textId="461D3985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til Rømmervasseteren</w:t>
            </w:r>
          </w:p>
        </w:tc>
      </w:tr>
      <w:tr w:rsidR="004F17AB" w:rsidRPr="001E0E04" w14:paraId="561D52C6" w14:textId="77777777" w:rsidTr="004F17A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D96C2" w14:textId="3461507A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1200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D5A48" w14:textId="5E939CFF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Lunsj i Rømmervasseteren. Orientering om seterdrifta. Hilde Kveli, budeie</w:t>
            </w:r>
          </w:p>
        </w:tc>
      </w:tr>
      <w:tr w:rsidR="004F17AB" w:rsidRPr="002076FE" w14:paraId="374AA8DD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FD4EDF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1300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C78BCA" w14:textId="61DC8AEF" w:rsidR="004F17AB" w:rsidRPr="002076FE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2076F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Restaurering av seterhus, Nicolas </w:t>
            </w:r>
            <w:proofErr w:type="spellStart"/>
            <w:r w:rsidRPr="002076F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Naels</w:t>
            </w:r>
            <w:proofErr w:type="spellEnd"/>
          </w:p>
        </w:tc>
      </w:tr>
      <w:tr w:rsidR="004F17AB" w:rsidRPr="001E0E04" w14:paraId="1F8E5782" w14:textId="77777777" w:rsidTr="004F17A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CF004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1330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0991B" w14:textId="4AA08D85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Verdiar i slåttemyr, korleis koma i gang med skjøtsel. Solfrid Langmo, Biofokus</w:t>
            </w:r>
          </w:p>
        </w:tc>
      </w:tr>
      <w:tr w:rsidR="004F17AB" w:rsidRPr="001E0E04" w14:paraId="17CA61BF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FE0A2" w14:textId="2A071016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1400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9687E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Rømmervasseteren</w:t>
            </w:r>
          </w:p>
        </w:tc>
      </w:tr>
      <w:tr w:rsidR="004F17AB" w:rsidRPr="001E0E04" w14:paraId="079DDA05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4AA29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1500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0D591" w14:textId="77B2E5D5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Lierne</w:t>
            </w:r>
          </w:p>
        </w:tc>
      </w:tr>
      <w:tr w:rsidR="004F17AB" w:rsidRPr="002076FE" w14:paraId="35772CC4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1AA16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6F7A5" w14:textId="1BEE5399" w:rsidR="004F17AB" w:rsidRPr="002076FE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2076F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Mat på bussen, Lierne-stut</w:t>
            </w:r>
          </w:p>
        </w:tc>
      </w:tr>
      <w:tr w:rsidR="004F17AB" w:rsidRPr="001E0E04" w14:paraId="0C8FC974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D1B0B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1615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03458C" w14:textId="2E43530A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Bjørgan</w:t>
            </w:r>
          </w:p>
        </w:tc>
      </w:tr>
      <w:tr w:rsidR="004F17AB" w:rsidRPr="001E0E04" w14:paraId="5B9773A7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02676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1715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401CA2" w14:textId="480FC8F2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Steinkjer</w:t>
            </w:r>
            <w:r w:rsidR="001E0E04">
              <w:t xml:space="preserve"> </w:t>
            </w:r>
          </w:p>
        </w:tc>
      </w:tr>
    </w:tbl>
    <w:p w14:paraId="12F1E116" w14:textId="7080208D" w:rsidR="001E0E04" w:rsidRDefault="001E0E04" w:rsidP="004F17AB">
      <w:pPr>
        <w:rPr>
          <w:b/>
          <w:bCs/>
          <w:sz w:val="28"/>
          <w:szCs w:val="28"/>
          <w:lang w:val="nn-NO"/>
        </w:rPr>
      </w:pPr>
    </w:p>
    <w:p w14:paraId="21D7B8E1" w14:textId="74A6CF40" w:rsidR="001E0E04" w:rsidRDefault="001E0E04" w:rsidP="004F17AB">
      <w:pPr>
        <w:rPr>
          <w:b/>
          <w:bCs/>
          <w:sz w:val="28"/>
          <w:szCs w:val="28"/>
          <w:lang w:val="nn-NO"/>
        </w:rPr>
      </w:pPr>
    </w:p>
    <w:p w14:paraId="7FDF9A8C" w14:textId="1574DFA9" w:rsidR="001E0E04" w:rsidRDefault="001E0E04" w:rsidP="004F17AB">
      <w:pPr>
        <w:rPr>
          <w:b/>
          <w:bCs/>
          <w:sz w:val="28"/>
          <w:szCs w:val="28"/>
          <w:lang w:val="nn-NO"/>
        </w:rPr>
      </w:pPr>
    </w:p>
    <w:p w14:paraId="32BC9DFC" w14:textId="357B1890" w:rsidR="004F17AB" w:rsidRPr="001E0E04" w:rsidRDefault="004F17AB" w:rsidP="004F17AB">
      <w:pPr>
        <w:rPr>
          <w:b/>
          <w:bCs/>
          <w:sz w:val="28"/>
          <w:szCs w:val="28"/>
          <w:lang w:val="nn-NO"/>
        </w:rPr>
      </w:pPr>
      <w:r w:rsidRPr="001E0E04">
        <w:rPr>
          <w:b/>
          <w:bCs/>
          <w:sz w:val="28"/>
          <w:szCs w:val="28"/>
          <w:lang w:val="nn-NO"/>
        </w:rPr>
        <w:t>Praktiske opplysning</w:t>
      </w:r>
      <w:r w:rsidR="001E0E04" w:rsidRPr="001E0E04">
        <w:rPr>
          <w:b/>
          <w:bCs/>
          <w:sz w:val="28"/>
          <w:szCs w:val="28"/>
          <w:lang w:val="nn-NO"/>
        </w:rPr>
        <w:t>a</w:t>
      </w:r>
      <w:r w:rsidRPr="001E0E04">
        <w:rPr>
          <w:b/>
          <w:bCs/>
          <w:sz w:val="28"/>
          <w:szCs w:val="28"/>
          <w:lang w:val="nn-NO"/>
        </w:rPr>
        <w:t xml:space="preserve">r: </w:t>
      </w:r>
    </w:p>
    <w:p w14:paraId="09058C3D" w14:textId="00A7A631" w:rsidR="004F17AB" w:rsidRPr="001E0E04" w:rsidRDefault="004F17AB" w:rsidP="004F17AB">
      <w:pPr>
        <w:rPr>
          <w:lang w:val="nn-NO"/>
        </w:rPr>
      </w:pPr>
    </w:p>
    <w:p w14:paraId="18E6A700" w14:textId="7960F9D6" w:rsidR="004F17AB" w:rsidRPr="001E0E04" w:rsidRDefault="004F17AB" w:rsidP="004F17AB">
      <w:pPr>
        <w:rPr>
          <w:u w:val="single"/>
          <w:lang w:val="nn-NO"/>
        </w:rPr>
      </w:pPr>
      <w:r w:rsidRPr="001E0E04">
        <w:rPr>
          <w:b/>
          <w:bCs/>
          <w:lang w:val="nn-NO"/>
        </w:rPr>
        <w:t>Påmelding:</w:t>
      </w:r>
      <w:r w:rsidRPr="001E0E04">
        <w:rPr>
          <w:lang w:val="nn-NO"/>
        </w:rPr>
        <w:t xml:space="preserve"> påmeldingsfrist </w:t>
      </w:r>
      <w:r w:rsidR="00A863CF" w:rsidRPr="001E0E04">
        <w:rPr>
          <w:lang w:val="nn-NO"/>
        </w:rPr>
        <w:t>15</w:t>
      </w:r>
      <w:r w:rsidRPr="001E0E04">
        <w:rPr>
          <w:lang w:val="nn-NO"/>
        </w:rPr>
        <w:t xml:space="preserve">. juli. </w:t>
      </w:r>
    </w:p>
    <w:p w14:paraId="30A2CD6B" w14:textId="27927533" w:rsidR="00B32C30" w:rsidRPr="00B32C30" w:rsidRDefault="004F17AB" w:rsidP="00B32C30">
      <w:pPr>
        <w:rPr>
          <w:rFonts w:ascii="Calibri" w:hAnsi="Calibri"/>
          <w:lang w:val="nn-NO"/>
        </w:rPr>
      </w:pPr>
      <w:r w:rsidRPr="001E0E04">
        <w:rPr>
          <w:u w:val="single"/>
          <w:lang w:val="nn-NO"/>
        </w:rPr>
        <w:t>Påmelding på vår h</w:t>
      </w:r>
      <w:r w:rsidR="001E0E04" w:rsidRPr="001E0E04">
        <w:rPr>
          <w:u w:val="single"/>
          <w:lang w:val="nn-NO"/>
        </w:rPr>
        <w:t>eim</w:t>
      </w:r>
      <w:r w:rsidRPr="001E0E04">
        <w:rPr>
          <w:u w:val="single"/>
          <w:lang w:val="nn-NO"/>
        </w:rPr>
        <w:t>eside,</w:t>
      </w:r>
      <w:r w:rsidR="00B32C30">
        <w:rPr>
          <w:u w:val="single"/>
          <w:lang w:val="nn-NO"/>
        </w:rPr>
        <w:t xml:space="preserve"> </w:t>
      </w:r>
      <w:hyperlink r:id="rId11" w:history="1">
        <w:r w:rsidR="00B32C30" w:rsidRPr="00B32C30">
          <w:rPr>
            <w:rStyle w:val="Hyperkobling"/>
            <w:lang w:val="nn-NO"/>
          </w:rPr>
          <w:t>he</w:t>
        </w:r>
        <w:r w:rsidR="00B32C30" w:rsidRPr="00B32C30">
          <w:rPr>
            <w:rStyle w:val="Hyperkobling"/>
            <w:lang w:val="nn-NO"/>
          </w:rPr>
          <w:t>r</w:t>
        </w:r>
      </w:hyperlink>
      <w:r w:rsidR="00B32C30">
        <w:rPr>
          <w:u w:val="single"/>
          <w:lang w:val="nn-NO"/>
        </w:rPr>
        <w:t xml:space="preserve"> </w:t>
      </w:r>
    </w:p>
    <w:p w14:paraId="34E1C2C6" w14:textId="70AF5E68" w:rsidR="004F17AB" w:rsidRPr="001E0E04" w:rsidRDefault="004F17AB" w:rsidP="004F17AB">
      <w:pPr>
        <w:rPr>
          <w:u w:val="single"/>
          <w:lang w:val="nn-NO"/>
        </w:rPr>
      </w:pPr>
    </w:p>
    <w:p w14:paraId="53F9EBC3" w14:textId="52396456" w:rsidR="004F17AB" w:rsidRPr="001E0E04" w:rsidRDefault="004F17AB" w:rsidP="004F17AB">
      <w:pPr>
        <w:rPr>
          <w:lang w:val="nn-NO"/>
        </w:rPr>
      </w:pPr>
    </w:p>
    <w:p w14:paraId="35D67CC5" w14:textId="7C5DBFF7" w:rsidR="004F17AB" w:rsidRPr="001E0E04" w:rsidRDefault="004F17AB" w:rsidP="004F17AB">
      <w:pPr>
        <w:rPr>
          <w:lang w:val="nn-NO"/>
        </w:rPr>
      </w:pPr>
      <w:r w:rsidRPr="001E0E04">
        <w:rPr>
          <w:lang w:val="nn-NO"/>
        </w:rPr>
        <w:t>Vi ønsk</w:t>
      </w:r>
      <w:r w:rsidR="001E0E04" w:rsidRPr="001E0E04">
        <w:rPr>
          <w:lang w:val="nn-NO"/>
        </w:rPr>
        <w:t>j</w:t>
      </w:r>
      <w:r w:rsidRPr="001E0E04">
        <w:rPr>
          <w:lang w:val="nn-NO"/>
        </w:rPr>
        <w:t>er at alle UKL-områder i Trøndelag deltar med 3-4 grunnei</w:t>
      </w:r>
      <w:r w:rsidR="001E0E04" w:rsidRPr="001E0E04">
        <w:rPr>
          <w:lang w:val="nn-NO"/>
        </w:rPr>
        <w:t>gar</w:t>
      </w:r>
      <w:r w:rsidRPr="001E0E04">
        <w:rPr>
          <w:lang w:val="nn-NO"/>
        </w:rPr>
        <w:t>representant</w:t>
      </w:r>
      <w:r w:rsidR="001E0E04" w:rsidRPr="001E0E04">
        <w:rPr>
          <w:lang w:val="nn-NO"/>
        </w:rPr>
        <w:t>a</w:t>
      </w:r>
      <w:r w:rsidRPr="001E0E04">
        <w:rPr>
          <w:lang w:val="nn-NO"/>
        </w:rPr>
        <w:t xml:space="preserve">r, samt kommunal landbruksforvaltning. </w:t>
      </w:r>
    </w:p>
    <w:p w14:paraId="007D5EBF" w14:textId="71323018" w:rsidR="004F17AB" w:rsidRPr="001E0E04" w:rsidRDefault="004F17AB" w:rsidP="004F17AB">
      <w:pPr>
        <w:rPr>
          <w:lang w:val="nn-NO"/>
        </w:rPr>
      </w:pPr>
    </w:p>
    <w:p w14:paraId="2EB5C203" w14:textId="6CFED0DA" w:rsidR="004F17AB" w:rsidRPr="001E0E04" w:rsidRDefault="004F17AB" w:rsidP="004F17AB">
      <w:pPr>
        <w:rPr>
          <w:lang w:val="nn-NO"/>
        </w:rPr>
      </w:pPr>
      <w:r w:rsidRPr="001E0E04">
        <w:rPr>
          <w:b/>
          <w:bCs/>
          <w:lang w:val="nn-NO"/>
        </w:rPr>
        <w:t>Kostnader:</w:t>
      </w:r>
      <w:r w:rsidR="001E0E04" w:rsidRPr="001E0E04">
        <w:rPr>
          <w:lang w:val="nn-NO"/>
        </w:rPr>
        <w:t xml:space="preserve"> </w:t>
      </w:r>
      <w:r w:rsidRPr="001E0E04">
        <w:rPr>
          <w:lang w:val="nn-NO"/>
        </w:rPr>
        <w:t>Det er ingen delta</w:t>
      </w:r>
      <w:r w:rsidR="001E0E04" w:rsidRPr="001E0E04">
        <w:rPr>
          <w:lang w:val="nn-NO"/>
        </w:rPr>
        <w:t>ka</w:t>
      </w:r>
      <w:r w:rsidRPr="001E0E04">
        <w:rPr>
          <w:lang w:val="nn-NO"/>
        </w:rPr>
        <w:t>ravgift</w:t>
      </w:r>
      <w:r w:rsidR="007D232C">
        <w:rPr>
          <w:lang w:val="nn-NO"/>
        </w:rPr>
        <w:t>,</w:t>
      </w:r>
      <w:r w:rsidRPr="001E0E04">
        <w:rPr>
          <w:lang w:val="nn-NO"/>
        </w:rPr>
        <w:t xml:space="preserve"> men områd</w:t>
      </w:r>
      <w:r w:rsidR="001E0E04" w:rsidRPr="001E0E04">
        <w:rPr>
          <w:lang w:val="nn-NO"/>
        </w:rPr>
        <w:t>a sjølve</w:t>
      </w:r>
      <w:r w:rsidRPr="001E0E04">
        <w:rPr>
          <w:lang w:val="nn-NO"/>
        </w:rPr>
        <w:t xml:space="preserve"> dekker reiseutgifter </w:t>
      </w:r>
      <w:r w:rsidR="000F357D">
        <w:rPr>
          <w:lang w:val="nn-NO"/>
        </w:rPr>
        <w:t>av</w:t>
      </w:r>
      <w:r w:rsidRPr="001E0E04">
        <w:rPr>
          <w:lang w:val="nn-NO"/>
        </w:rPr>
        <w:t xml:space="preserve"> e</w:t>
      </w:r>
      <w:r w:rsidR="001E0E04" w:rsidRPr="001E0E04">
        <w:rPr>
          <w:lang w:val="nn-NO"/>
        </w:rPr>
        <w:t>i</w:t>
      </w:r>
      <w:r w:rsidRPr="001E0E04">
        <w:rPr>
          <w:lang w:val="nn-NO"/>
        </w:rPr>
        <w:t xml:space="preserve">gne </w:t>
      </w:r>
      <w:r w:rsidR="001E0E04" w:rsidRPr="001E0E04">
        <w:rPr>
          <w:lang w:val="nn-NO"/>
        </w:rPr>
        <w:t>UKL- midlar</w:t>
      </w:r>
      <w:r w:rsidR="007D232C">
        <w:rPr>
          <w:lang w:val="nn-NO"/>
        </w:rPr>
        <w:t>.</w:t>
      </w:r>
    </w:p>
    <w:p w14:paraId="0DE0ADD5" w14:textId="67F86512" w:rsidR="004F17AB" w:rsidRPr="001E0E04" w:rsidRDefault="004F17AB" w:rsidP="004F17AB">
      <w:pPr>
        <w:rPr>
          <w:lang w:val="nn-NO"/>
        </w:rPr>
      </w:pPr>
    </w:p>
    <w:p w14:paraId="7F797574" w14:textId="677285B3" w:rsidR="004F17AB" w:rsidRPr="002076FE" w:rsidRDefault="004F17AB" w:rsidP="004F17AB">
      <w:pPr>
        <w:pStyle w:val="Ramme"/>
        <w:rPr>
          <w:rStyle w:val="Hyperkobling"/>
        </w:rPr>
      </w:pPr>
      <w:r w:rsidRPr="002076FE">
        <w:rPr>
          <w:b/>
          <w:bCs/>
        </w:rPr>
        <w:t xml:space="preserve">Overnatting </w:t>
      </w:r>
      <w:r w:rsidR="00A863CF" w:rsidRPr="002076FE">
        <w:rPr>
          <w:b/>
          <w:bCs/>
        </w:rPr>
        <w:t>Sørgården i Nordli:</w:t>
      </w:r>
      <w:r w:rsidRPr="002076FE">
        <w:t xml:space="preserve"> </w:t>
      </w:r>
      <w:hyperlink r:id="rId12" w:history="1">
        <w:r w:rsidR="00A863CF" w:rsidRPr="002076FE">
          <w:rPr>
            <w:rStyle w:val="Hyperkobling"/>
          </w:rPr>
          <w:t>https://liverten.no/overnatting/</w:t>
        </w:r>
      </w:hyperlink>
      <w:r w:rsidR="00A863CF" w:rsidRPr="002076FE">
        <w:t xml:space="preserve"> </w:t>
      </w:r>
    </w:p>
    <w:p w14:paraId="719BE25E" w14:textId="1BCE8741" w:rsidR="004F17AB" w:rsidRPr="007D232C" w:rsidRDefault="007D232C" w:rsidP="004F17AB">
      <w:pPr>
        <w:pStyle w:val="Ramme"/>
      </w:pPr>
      <w:r>
        <w:t>V</w:t>
      </w:r>
      <w:r w:rsidRPr="001E0E04">
        <w:t xml:space="preserve">i </w:t>
      </w:r>
      <w:r w:rsidR="00A863CF" w:rsidRPr="001E0E04">
        <w:t>skal overnatte i hytter, helst på dobbeltrom</w:t>
      </w:r>
      <w:r w:rsidR="001E0E04" w:rsidRPr="001E0E04">
        <w:t xml:space="preserve">. </w:t>
      </w:r>
      <w:r w:rsidR="001E0E04" w:rsidRPr="007D232C">
        <w:t>V</w:t>
      </w:r>
      <w:r w:rsidR="00A863CF" w:rsidRPr="007D232C">
        <w:t>i har he</w:t>
      </w:r>
      <w:r w:rsidR="001E0E04" w:rsidRPr="007D232C">
        <w:t>i</w:t>
      </w:r>
      <w:r w:rsidR="00A863CF" w:rsidRPr="007D232C">
        <w:t xml:space="preserve">le anlegget til disposisjon </w:t>
      </w:r>
      <w:r w:rsidR="001E0E04" w:rsidRPr="007D232C">
        <w:t>slik at</w:t>
      </w:r>
      <w:r w:rsidR="00A863CF" w:rsidRPr="007D232C">
        <w:t xml:space="preserve"> </w:t>
      </w:r>
      <w:proofErr w:type="spellStart"/>
      <w:r w:rsidR="00A863CF" w:rsidRPr="007D232C">
        <w:t>de</w:t>
      </w:r>
      <w:r w:rsidR="001E0E04" w:rsidRPr="007D232C">
        <w:t>i</w:t>
      </w:r>
      <w:proofErr w:type="spellEnd"/>
      <w:r w:rsidR="00A863CF" w:rsidRPr="007D232C">
        <w:t xml:space="preserve"> som har </w:t>
      </w:r>
      <w:proofErr w:type="spellStart"/>
      <w:r w:rsidR="001E0E04" w:rsidRPr="007D232C">
        <w:t>trong</w:t>
      </w:r>
      <w:proofErr w:type="spellEnd"/>
      <w:r w:rsidR="00A863CF" w:rsidRPr="007D232C">
        <w:t xml:space="preserve"> for enkeltrom</w:t>
      </w:r>
      <w:r w:rsidRPr="007D232C">
        <w:t>,</w:t>
      </w:r>
      <w:r w:rsidR="00A863CF" w:rsidRPr="007D232C">
        <w:t xml:space="preserve"> skal få det</w:t>
      </w:r>
      <w:r w:rsidRPr="007D232C">
        <w:t>.</w:t>
      </w:r>
      <w:r w:rsidR="004F17AB" w:rsidRPr="007D232C">
        <w:t xml:space="preserve"> </w:t>
      </w:r>
    </w:p>
    <w:p w14:paraId="3B9535F7" w14:textId="2C3C79E5" w:rsidR="004F17AB" w:rsidRPr="007D232C" w:rsidRDefault="004F17AB" w:rsidP="00105021"/>
    <w:p w14:paraId="7F95419C" w14:textId="0F1C4957" w:rsidR="004F17AB" w:rsidRDefault="004F17AB" w:rsidP="004F17AB">
      <w:r w:rsidRPr="007D232C">
        <w:rPr>
          <w:b/>
          <w:bCs/>
        </w:rPr>
        <w:t>Kontaktperson</w:t>
      </w:r>
      <w:r w:rsidR="00A863CF" w:rsidRPr="007D232C">
        <w:rPr>
          <w:b/>
          <w:bCs/>
        </w:rPr>
        <w:t>:</w:t>
      </w:r>
      <w:r w:rsidRPr="007D232C">
        <w:t xml:space="preserve"> </w:t>
      </w:r>
      <w:r w:rsidR="00A863CF" w:rsidRPr="007D232C">
        <w:t>Anders Mona</w:t>
      </w:r>
      <w:r w:rsidRPr="007D232C">
        <w:t>:</w:t>
      </w:r>
    </w:p>
    <w:p w14:paraId="20047976" w14:textId="48B54567" w:rsidR="002076FE" w:rsidRPr="007D232C" w:rsidRDefault="00DF43CD" w:rsidP="002076FE">
      <w:pPr>
        <w:ind w:left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78F396" wp14:editId="7A9250DD">
            <wp:simplePos x="0" y="0"/>
            <wp:positionH relativeFrom="column">
              <wp:posOffset>4149090</wp:posOffset>
            </wp:positionH>
            <wp:positionV relativeFrom="page">
              <wp:posOffset>8997315</wp:posOffset>
            </wp:positionV>
            <wp:extent cx="1787525" cy="1428750"/>
            <wp:effectExtent l="0" t="0" r="3175" b="0"/>
            <wp:wrapSquare wrapText="bothSides"/>
            <wp:docPr id="15" name="Bilde 15" descr="Et bilde som inneholder gress, utendørs, tre, by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gress, utendørs, tre, bygning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1" t="-1375" r="-951" b="1375"/>
                    <a:stretch/>
                  </pic:blipFill>
                  <pic:spPr bwMode="auto">
                    <a:xfrm>
                      <a:off x="0" y="0"/>
                      <a:ext cx="1787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84C6468" wp14:editId="6A48968D">
            <wp:simplePos x="0" y="0"/>
            <wp:positionH relativeFrom="column">
              <wp:posOffset>2159098</wp:posOffset>
            </wp:positionH>
            <wp:positionV relativeFrom="page">
              <wp:posOffset>9022250</wp:posOffset>
            </wp:positionV>
            <wp:extent cx="1905000" cy="1428750"/>
            <wp:effectExtent l="0" t="0" r="0" b="0"/>
            <wp:wrapSquare wrapText="bothSides"/>
            <wp:docPr id="14" name="Bilde 14" descr="Et bilde som inneholder utendørs, tre, gress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utendørs, tre, gress, bak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FC3BF" w14:textId="20C4DDA8" w:rsidR="004F17AB" w:rsidRDefault="00DF43CD" w:rsidP="002076FE">
      <w:pPr>
        <w:ind w:left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18AFAE" wp14:editId="233827E7">
            <wp:simplePos x="0" y="0"/>
            <wp:positionH relativeFrom="margin">
              <wp:posOffset>5831840</wp:posOffset>
            </wp:positionH>
            <wp:positionV relativeFrom="page">
              <wp:posOffset>9201150</wp:posOffset>
            </wp:positionV>
            <wp:extent cx="1425575" cy="1068705"/>
            <wp:effectExtent l="6985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57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35584" w14:textId="1F79DAA0" w:rsidR="004F17AB" w:rsidRDefault="004F17AB" w:rsidP="002076FE">
      <w:pPr>
        <w:ind w:left="0"/>
      </w:pPr>
    </w:p>
    <w:sectPr w:rsidR="004F17AB" w:rsidSect="00A66D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899" w:h="16838"/>
      <w:pgMar w:top="1440" w:right="0" w:bottom="0" w:left="0" w:header="709" w:footer="709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967E7" w14:textId="77777777" w:rsidR="004F17AB" w:rsidRDefault="004F17AB" w:rsidP="0009368D">
      <w:r>
        <w:separator/>
      </w:r>
    </w:p>
  </w:endnote>
  <w:endnote w:type="continuationSeparator" w:id="0">
    <w:p w14:paraId="01E3E63E" w14:textId="77777777" w:rsidR="004F17AB" w:rsidRDefault="004F17AB" w:rsidP="00093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46D68" w14:textId="77777777" w:rsidR="00A92842" w:rsidRDefault="00A9284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5DE4E" w14:textId="77777777" w:rsidR="00EA4905" w:rsidRDefault="00EA4905">
    <w:pPr>
      <w:pStyle w:val="Bunntekst"/>
    </w:pPr>
  </w:p>
  <w:p w14:paraId="219E19EC" w14:textId="77777777" w:rsidR="00EA4905" w:rsidRDefault="00EA490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1E1D8" w14:textId="77777777" w:rsidR="00B069F2" w:rsidRDefault="00622C38" w:rsidP="000D72A7">
    <w:pPr>
      <w:pStyle w:val="Bunntekst"/>
      <w:tabs>
        <w:tab w:val="clear" w:pos="4536"/>
        <w:tab w:val="clear" w:pos="9072"/>
        <w:tab w:val="left" w:pos="10034"/>
      </w:tabs>
      <w:ind w:left="0"/>
    </w:pPr>
    <w:r>
      <w:tab/>
    </w:r>
  </w:p>
  <w:p w14:paraId="5521FB73" w14:textId="77777777" w:rsidR="00B069F2" w:rsidRDefault="000D72A7" w:rsidP="000D72A7">
    <w:pPr>
      <w:pStyle w:val="Bunntekst"/>
      <w:tabs>
        <w:tab w:val="clear" w:pos="4536"/>
        <w:tab w:val="clear" w:pos="9072"/>
        <w:tab w:val="left" w:pos="493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FF7A1" w14:textId="77777777" w:rsidR="004F17AB" w:rsidRDefault="004F17AB" w:rsidP="0009368D">
      <w:r>
        <w:separator/>
      </w:r>
    </w:p>
  </w:footnote>
  <w:footnote w:type="continuationSeparator" w:id="0">
    <w:p w14:paraId="0F3553B9" w14:textId="77777777" w:rsidR="004F17AB" w:rsidRDefault="004F17AB" w:rsidP="00093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51A8A" w14:textId="77777777" w:rsidR="00A92842" w:rsidRDefault="00A9284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4CDE8" w14:textId="77777777" w:rsidR="00CC0DA5" w:rsidRDefault="00D02500">
    <w:pPr>
      <w:pStyle w:val="Toppteks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A0B6EC4" wp14:editId="23A55974">
          <wp:simplePos x="0" y="0"/>
          <wp:positionH relativeFrom="column">
            <wp:posOffset>-1216178</wp:posOffset>
          </wp:positionH>
          <wp:positionV relativeFrom="paragraph">
            <wp:posOffset>-450257</wp:posOffset>
          </wp:positionV>
          <wp:extent cx="3376295" cy="10720070"/>
          <wp:effectExtent l="0" t="0" r="0" b="508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90"/>
                  <a:stretch/>
                </pic:blipFill>
                <pic:spPr bwMode="auto">
                  <a:xfrm>
                    <a:off x="0" y="0"/>
                    <a:ext cx="3376295" cy="10720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965818C" wp14:editId="6627997F">
              <wp:simplePos x="0" y="0"/>
              <wp:positionH relativeFrom="margin">
                <wp:align>left</wp:align>
              </wp:positionH>
              <wp:positionV relativeFrom="paragraph">
                <wp:posOffset>-450215</wp:posOffset>
              </wp:positionV>
              <wp:extent cx="1918970" cy="10791930"/>
              <wp:effectExtent l="0" t="0" r="5080" b="952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10791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0A587" id="Rektangel 4" o:spid="_x0000_s1026" style="position:absolute;margin-left:0;margin-top:-35.45pt;width:151.1pt;height:849.7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" fillcolor="#00244e [3204]" stroked="f" strokeweight="1pt">
              <w10:wrap anchorx="margin"/>
            </v:rect>
          </w:pict>
        </mc:Fallback>
      </mc:AlternateContent>
    </w:r>
    <w:r w:rsidR="00CC0DA5" w:rsidRPr="00CC0DA5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8387B79" wp14:editId="49E59EBB">
              <wp:simplePos x="0" y="0"/>
              <wp:positionH relativeFrom="page">
                <wp:posOffset>1807845</wp:posOffset>
              </wp:positionH>
              <wp:positionV relativeFrom="paragraph">
                <wp:posOffset>-449580</wp:posOffset>
              </wp:positionV>
              <wp:extent cx="7502818" cy="10765155"/>
              <wp:effectExtent l="0" t="0" r="3175" b="0"/>
              <wp:wrapNone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2818" cy="1076515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80A359" id="Rektangel 2" o:spid="_x0000_s1026" style="position:absolute;margin-left:142.35pt;margin-top:-35.4pt;width:590.75pt;height:847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" fillcolor="#dfe0df" stroked="f" strokeweight="1pt">
              <w10:wrap anchorx="page"/>
            </v:rect>
          </w:pict>
        </mc:Fallback>
      </mc:AlternateContent>
    </w:r>
    <w:r w:rsidR="00CC0DA5" w:rsidRPr="00CC0DA5">
      <w:rPr>
        <w:noProof/>
      </w:rPr>
      <w:drawing>
        <wp:anchor distT="0" distB="0" distL="114300" distR="114300" simplePos="0" relativeHeight="251666432" behindDoc="0" locked="0" layoutInCell="1" allowOverlap="1" wp14:anchorId="09075A9B" wp14:editId="7A2BAAA5">
          <wp:simplePos x="0" y="0"/>
          <wp:positionH relativeFrom="column">
            <wp:posOffset>7676627</wp:posOffset>
          </wp:positionH>
          <wp:positionV relativeFrom="paragraph">
            <wp:posOffset>-470535</wp:posOffset>
          </wp:positionV>
          <wp:extent cx="3376930" cy="10701020"/>
          <wp:effectExtent l="0" t="0" r="0" b="508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30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BBFAD" w14:textId="77777777" w:rsidR="0009368D" w:rsidRDefault="00A92842">
    <w:pPr>
      <w:pStyle w:val="Toppteks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83E80F0" wp14:editId="10E560EA">
          <wp:simplePos x="0" y="0"/>
          <wp:positionH relativeFrom="margin">
            <wp:align>left</wp:align>
          </wp:positionH>
          <wp:positionV relativeFrom="paragraph">
            <wp:posOffset>-450273</wp:posOffset>
          </wp:positionV>
          <wp:extent cx="4002405" cy="1212215"/>
          <wp:effectExtent l="0" t="0" r="0" b="0"/>
          <wp:wrapSquare wrapText="bothSides"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6399" cy="121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DA5">
      <w:rPr>
        <w:noProof/>
      </w:rPr>
      <w:drawing>
        <wp:anchor distT="0" distB="0" distL="114300" distR="114300" simplePos="0" relativeHeight="251663360" behindDoc="0" locked="0" layoutInCell="1" allowOverlap="1" wp14:anchorId="4AC3AFDF" wp14:editId="503EE70F">
          <wp:simplePos x="0" y="0"/>
          <wp:positionH relativeFrom="column">
            <wp:posOffset>-1215390</wp:posOffset>
          </wp:positionH>
          <wp:positionV relativeFrom="paragraph">
            <wp:posOffset>2707640</wp:posOffset>
          </wp:positionV>
          <wp:extent cx="3376930" cy="9333865"/>
          <wp:effectExtent l="0" t="0" r="0" b="635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70"/>
                  <a:stretch/>
                </pic:blipFill>
                <pic:spPr bwMode="auto">
                  <a:xfrm>
                    <a:off x="0" y="0"/>
                    <a:ext cx="3376930" cy="9333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DA5"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18331D9E" wp14:editId="7C03F0D7">
              <wp:simplePos x="0" y="0"/>
              <wp:positionH relativeFrom="margin">
                <wp:posOffset>1726565</wp:posOffset>
              </wp:positionH>
              <wp:positionV relativeFrom="paragraph">
                <wp:posOffset>2703195</wp:posOffset>
              </wp:positionV>
              <wp:extent cx="5824855" cy="7584475"/>
              <wp:effectExtent l="0" t="0" r="4445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4855" cy="758447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1E317" id="Rektangel 3" o:spid="_x0000_s1026" style="position:absolute;margin-left:135.95pt;margin-top:212.85pt;width:458.65pt;height:597.2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" fillcolor="#dfe0df" stroked="f" strokeweight="1pt">
              <w10:wrap anchorx="margin"/>
            </v:rect>
          </w:pict>
        </mc:Fallback>
      </mc:AlternateContent>
    </w:r>
    <w:r w:rsidR="004E3ECB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E3B5C05" wp14:editId="064605A9">
              <wp:simplePos x="0" y="0"/>
              <wp:positionH relativeFrom="margin">
                <wp:posOffset>10160</wp:posOffset>
              </wp:positionH>
              <wp:positionV relativeFrom="paragraph">
                <wp:posOffset>2703830</wp:posOffset>
              </wp:positionV>
              <wp:extent cx="1918970" cy="7765345"/>
              <wp:effectExtent l="0" t="0" r="5080" b="762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776534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D2BA8A" id="Rektangel 1" o:spid="_x0000_s1026" style="position:absolute;margin-left:.8pt;margin-top:212.9pt;width:151.1pt;height:611.4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" fillcolor="#00244e [3204]" stroked="f" strokeweight="1pt">
              <w10:wrap anchorx="margin"/>
            </v:rect>
          </w:pict>
        </mc:Fallback>
      </mc:AlternateContent>
    </w:r>
    <w:r w:rsidR="00DF7A0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C56E2"/>
    <w:multiLevelType w:val="hybridMultilevel"/>
    <w:tmpl w:val="684464F0"/>
    <w:lvl w:ilvl="0" w:tplc="0414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76B16"/>
    <w:multiLevelType w:val="hybridMultilevel"/>
    <w:tmpl w:val="FD625A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502BC"/>
    <w:multiLevelType w:val="hybridMultilevel"/>
    <w:tmpl w:val="3D6CCA04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3" w15:restartNumberingAfterBreak="0">
    <w:nsid w:val="49784BB1"/>
    <w:multiLevelType w:val="hybridMultilevel"/>
    <w:tmpl w:val="307C81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B314E"/>
    <w:multiLevelType w:val="hybridMultilevel"/>
    <w:tmpl w:val="6BBEEB96"/>
    <w:lvl w:ilvl="0" w:tplc="0414000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08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0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521" w:hanging="360"/>
      </w:pPr>
      <w:rPr>
        <w:rFonts w:ascii="Wingdings" w:hAnsi="Wingdings" w:hint="default"/>
      </w:rPr>
    </w:lvl>
  </w:abstractNum>
  <w:abstractNum w:abstractNumId="5" w15:restartNumberingAfterBreak="0">
    <w:nsid w:val="5E093A91"/>
    <w:multiLevelType w:val="hybridMultilevel"/>
    <w:tmpl w:val="33B6512C"/>
    <w:lvl w:ilvl="0" w:tplc="0414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72ED3E2A"/>
    <w:multiLevelType w:val="hybridMultilevel"/>
    <w:tmpl w:val="2416B926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7" w15:restartNumberingAfterBreak="0">
    <w:nsid w:val="74245154"/>
    <w:multiLevelType w:val="hybridMultilevel"/>
    <w:tmpl w:val="D518B7D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28197784">
    <w:abstractNumId w:val="7"/>
  </w:num>
  <w:num w:numId="2" w16cid:durableId="709306806">
    <w:abstractNumId w:val="1"/>
  </w:num>
  <w:num w:numId="3" w16cid:durableId="1464542683">
    <w:abstractNumId w:val="0"/>
  </w:num>
  <w:num w:numId="4" w16cid:durableId="865866608">
    <w:abstractNumId w:val="3"/>
  </w:num>
  <w:num w:numId="5" w16cid:durableId="904486976">
    <w:abstractNumId w:val="2"/>
  </w:num>
  <w:num w:numId="6" w16cid:durableId="665591043">
    <w:abstractNumId w:val="6"/>
  </w:num>
  <w:num w:numId="7" w16cid:durableId="498622199">
    <w:abstractNumId w:val="5"/>
  </w:num>
  <w:num w:numId="8" w16cid:durableId="84557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7AB"/>
    <w:rsid w:val="00002283"/>
    <w:rsid w:val="000036C2"/>
    <w:rsid w:val="00006747"/>
    <w:rsid w:val="000532FD"/>
    <w:rsid w:val="0007340E"/>
    <w:rsid w:val="00077899"/>
    <w:rsid w:val="0009368D"/>
    <w:rsid w:val="000A0C79"/>
    <w:rsid w:val="000B1C4B"/>
    <w:rsid w:val="000B67E8"/>
    <w:rsid w:val="000D2B34"/>
    <w:rsid w:val="000D58BB"/>
    <w:rsid w:val="000D72A7"/>
    <w:rsid w:val="000E40AE"/>
    <w:rsid w:val="000E6EC3"/>
    <w:rsid w:val="000F357D"/>
    <w:rsid w:val="00105021"/>
    <w:rsid w:val="00115329"/>
    <w:rsid w:val="00120467"/>
    <w:rsid w:val="0017541E"/>
    <w:rsid w:val="00182D9C"/>
    <w:rsid w:val="001A587D"/>
    <w:rsid w:val="001E0E04"/>
    <w:rsid w:val="001F5214"/>
    <w:rsid w:val="002076FE"/>
    <w:rsid w:val="00280F14"/>
    <w:rsid w:val="0028710C"/>
    <w:rsid w:val="00293489"/>
    <w:rsid w:val="00295E0B"/>
    <w:rsid w:val="002970A0"/>
    <w:rsid w:val="002A7828"/>
    <w:rsid w:val="002D1CC2"/>
    <w:rsid w:val="0033384B"/>
    <w:rsid w:val="00383F49"/>
    <w:rsid w:val="00394594"/>
    <w:rsid w:val="003B314F"/>
    <w:rsid w:val="003B529E"/>
    <w:rsid w:val="003C2E74"/>
    <w:rsid w:val="003C6902"/>
    <w:rsid w:val="00426437"/>
    <w:rsid w:val="004673B4"/>
    <w:rsid w:val="004852D2"/>
    <w:rsid w:val="004A1635"/>
    <w:rsid w:val="004A75FA"/>
    <w:rsid w:val="004E3ECB"/>
    <w:rsid w:val="004E5EA6"/>
    <w:rsid w:val="004F17AB"/>
    <w:rsid w:val="004F4067"/>
    <w:rsid w:val="00500271"/>
    <w:rsid w:val="00530146"/>
    <w:rsid w:val="00571DA2"/>
    <w:rsid w:val="005C1121"/>
    <w:rsid w:val="005C439A"/>
    <w:rsid w:val="005E4CE6"/>
    <w:rsid w:val="0061620E"/>
    <w:rsid w:val="00616643"/>
    <w:rsid w:val="00622C38"/>
    <w:rsid w:val="00627826"/>
    <w:rsid w:val="006720F9"/>
    <w:rsid w:val="006A22D7"/>
    <w:rsid w:val="006C55FE"/>
    <w:rsid w:val="006D21AB"/>
    <w:rsid w:val="006E25F1"/>
    <w:rsid w:val="00705CB3"/>
    <w:rsid w:val="00720B3B"/>
    <w:rsid w:val="00724AA0"/>
    <w:rsid w:val="007474D1"/>
    <w:rsid w:val="00777C4B"/>
    <w:rsid w:val="00790A6C"/>
    <w:rsid w:val="007A73A0"/>
    <w:rsid w:val="007C1829"/>
    <w:rsid w:val="007C41C0"/>
    <w:rsid w:val="007D232C"/>
    <w:rsid w:val="00810DDC"/>
    <w:rsid w:val="0084318C"/>
    <w:rsid w:val="0084619A"/>
    <w:rsid w:val="00861CC4"/>
    <w:rsid w:val="0087147E"/>
    <w:rsid w:val="00884A16"/>
    <w:rsid w:val="008C2E6A"/>
    <w:rsid w:val="008E349F"/>
    <w:rsid w:val="00906A0B"/>
    <w:rsid w:val="009071FE"/>
    <w:rsid w:val="009573AC"/>
    <w:rsid w:val="00975D37"/>
    <w:rsid w:val="00986481"/>
    <w:rsid w:val="00986E6B"/>
    <w:rsid w:val="009A322F"/>
    <w:rsid w:val="009A5DBF"/>
    <w:rsid w:val="009B0818"/>
    <w:rsid w:val="009E53C9"/>
    <w:rsid w:val="00A11BD2"/>
    <w:rsid w:val="00A60AD2"/>
    <w:rsid w:val="00A66D37"/>
    <w:rsid w:val="00A863CF"/>
    <w:rsid w:val="00A91EDA"/>
    <w:rsid w:val="00A92842"/>
    <w:rsid w:val="00A94679"/>
    <w:rsid w:val="00AC5708"/>
    <w:rsid w:val="00B00958"/>
    <w:rsid w:val="00B04A11"/>
    <w:rsid w:val="00B069F2"/>
    <w:rsid w:val="00B13165"/>
    <w:rsid w:val="00B24778"/>
    <w:rsid w:val="00B2517D"/>
    <w:rsid w:val="00B32C30"/>
    <w:rsid w:val="00B4320D"/>
    <w:rsid w:val="00B52C5C"/>
    <w:rsid w:val="00B72421"/>
    <w:rsid w:val="00BD136D"/>
    <w:rsid w:val="00BD79C1"/>
    <w:rsid w:val="00C00665"/>
    <w:rsid w:val="00C1388E"/>
    <w:rsid w:val="00C21C86"/>
    <w:rsid w:val="00C367D1"/>
    <w:rsid w:val="00C5561C"/>
    <w:rsid w:val="00C629A5"/>
    <w:rsid w:val="00C71013"/>
    <w:rsid w:val="00C86949"/>
    <w:rsid w:val="00CA5570"/>
    <w:rsid w:val="00CA694C"/>
    <w:rsid w:val="00CC0DA5"/>
    <w:rsid w:val="00CE14EE"/>
    <w:rsid w:val="00CF211B"/>
    <w:rsid w:val="00D02500"/>
    <w:rsid w:val="00D136E7"/>
    <w:rsid w:val="00D43BF6"/>
    <w:rsid w:val="00D5076C"/>
    <w:rsid w:val="00D51D1C"/>
    <w:rsid w:val="00D63884"/>
    <w:rsid w:val="00D70BAF"/>
    <w:rsid w:val="00DA0920"/>
    <w:rsid w:val="00DA588F"/>
    <w:rsid w:val="00DB3B3B"/>
    <w:rsid w:val="00DF146D"/>
    <w:rsid w:val="00DF43CD"/>
    <w:rsid w:val="00DF7A02"/>
    <w:rsid w:val="00E0105E"/>
    <w:rsid w:val="00E112BC"/>
    <w:rsid w:val="00E3272A"/>
    <w:rsid w:val="00E51255"/>
    <w:rsid w:val="00E678F2"/>
    <w:rsid w:val="00EA4905"/>
    <w:rsid w:val="00EB2647"/>
    <w:rsid w:val="00EB4469"/>
    <w:rsid w:val="00EB4D6A"/>
    <w:rsid w:val="00EE4172"/>
    <w:rsid w:val="00F00C18"/>
    <w:rsid w:val="00F04480"/>
    <w:rsid w:val="00F07A7B"/>
    <w:rsid w:val="00F1198A"/>
    <w:rsid w:val="00F55FB4"/>
    <w:rsid w:val="00F73DD0"/>
    <w:rsid w:val="00F94E88"/>
    <w:rsid w:val="00FA46C6"/>
    <w:rsid w:val="00FE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55405C7"/>
  <w15:chartTrackingRefBased/>
  <w15:docId w15:val="{E9F06F41-3C11-4917-8653-47767130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1D1C"/>
    <w:pPr>
      <w:ind w:left="3402" w:right="1134"/>
    </w:pPr>
    <w:rPr>
      <w:rFonts w:ascii="Open Sans Light" w:hAnsi="Open Sans Light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D51D1C"/>
    <w:pPr>
      <w:keepNext/>
      <w:keepLines/>
      <w:spacing w:before="240"/>
      <w:outlineLvl w:val="0"/>
    </w:pPr>
    <w:rPr>
      <w:rFonts w:ascii="Open Sans SemiBold" w:eastAsiaTheme="majorEastAsia" w:hAnsi="Open Sans SemiBold" w:cstheme="majorBidi"/>
      <w:color w:val="00244E" w:themeColor="accent1"/>
      <w:sz w:val="28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500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CA694C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4A75F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4A75FA"/>
    <w:rPr>
      <w:rFonts w:ascii="Tahoma" w:hAnsi="Tahoma" w:cs="Tahoma"/>
      <w:sz w:val="16"/>
      <w:szCs w:val="16"/>
      <w:lang w:eastAsia="en-US"/>
    </w:rPr>
  </w:style>
  <w:style w:type="paragraph" w:styleId="Topptekst">
    <w:name w:val="header"/>
    <w:basedOn w:val="Normal"/>
    <w:link w:val="TopptekstTegn"/>
    <w:rsid w:val="0009368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9368D"/>
    <w:rPr>
      <w:sz w:val="24"/>
      <w:lang w:eastAsia="en-US"/>
    </w:rPr>
  </w:style>
  <w:style w:type="paragraph" w:styleId="Bunntekst">
    <w:name w:val="footer"/>
    <w:basedOn w:val="Normal"/>
    <w:link w:val="BunntekstTegn"/>
    <w:uiPriority w:val="99"/>
    <w:rsid w:val="0009368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9368D"/>
    <w:rPr>
      <w:sz w:val="24"/>
      <w:lang w:eastAsia="en-US"/>
    </w:rPr>
  </w:style>
  <w:style w:type="paragraph" w:styleId="Listeavsnitt">
    <w:name w:val="List Paragraph"/>
    <w:basedOn w:val="Normal"/>
    <w:uiPriority w:val="34"/>
    <w:rsid w:val="00AC5708"/>
    <w:pPr>
      <w:ind w:left="720"/>
      <w:contextualSpacing/>
    </w:pPr>
  </w:style>
  <w:style w:type="paragraph" w:customStyle="1" w:styleId="Ramme">
    <w:name w:val="Ramme"/>
    <w:basedOn w:val="Normal"/>
    <w:link w:val="RammeTegn"/>
    <w:qFormat/>
    <w:rsid w:val="00D51D1C"/>
    <w:pPr>
      <w:pBdr>
        <w:bottom w:val="single" w:sz="8" w:space="8" w:color="FFFFFF" w:themeColor="background1"/>
      </w:pBdr>
    </w:pPr>
    <w:rPr>
      <w:rFonts w:cs="Open Sans"/>
      <w:szCs w:val="22"/>
    </w:rPr>
  </w:style>
  <w:style w:type="paragraph" w:styleId="Tittel">
    <w:name w:val="Title"/>
    <w:basedOn w:val="Normal"/>
    <w:next w:val="Normal"/>
    <w:link w:val="TittelTegn"/>
    <w:qFormat/>
    <w:rsid w:val="00724AA0"/>
    <w:pPr>
      <w:spacing w:before="120" w:after="240"/>
      <w:ind w:left="1701"/>
      <w:contextualSpacing/>
    </w:pPr>
    <w:rPr>
      <w:rFonts w:ascii="Open Sans SemiBold" w:eastAsiaTheme="majorEastAsia" w:hAnsi="Open Sans SemiBold" w:cstheme="majorBidi"/>
      <w:color w:val="00244E" w:themeColor="accent1"/>
      <w:spacing w:val="-10"/>
      <w:kern w:val="28"/>
      <w:sz w:val="48"/>
      <w:szCs w:val="56"/>
    </w:rPr>
  </w:style>
  <w:style w:type="character" w:customStyle="1" w:styleId="RammeTegn">
    <w:name w:val="Ramme Tegn"/>
    <w:basedOn w:val="Standardskriftforavsnitt"/>
    <w:link w:val="Ramme"/>
    <w:rsid w:val="00D51D1C"/>
    <w:rPr>
      <w:rFonts w:ascii="Open Sans Light" w:hAnsi="Open Sans Light" w:cs="Open Sans"/>
      <w:szCs w:val="22"/>
      <w:lang w:eastAsia="en-US"/>
    </w:rPr>
  </w:style>
  <w:style w:type="character" w:customStyle="1" w:styleId="TittelTegn">
    <w:name w:val="Tittel Tegn"/>
    <w:basedOn w:val="Standardskriftforavsnitt"/>
    <w:link w:val="Tittel"/>
    <w:rsid w:val="00724AA0"/>
    <w:rPr>
      <w:rFonts w:ascii="Open Sans SemiBold" w:eastAsiaTheme="majorEastAsia" w:hAnsi="Open Sans SemiBold" w:cstheme="majorBidi"/>
      <w:color w:val="00244E" w:themeColor="accent1"/>
      <w:spacing w:val="-10"/>
      <w:kern w:val="28"/>
      <w:sz w:val="48"/>
      <w:szCs w:val="56"/>
      <w:lang w:eastAsia="en-US"/>
    </w:rPr>
  </w:style>
  <w:style w:type="character" w:customStyle="1" w:styleId="Overskrift1Tegn">
    <w:name w:val="Overskrift 1 Tegn"/>
    <w:basedOn w:val="Standardskriftforavsnitt"/>
    <w:link w:val="Overskrift1"/>
    <w:rsid w:val="00D51D1C"/>
    <w:rPr>
      <w:rFonts w:ascii="Open Sans SemiBold" w:eastAsiaTheme="majorEastAsia" w:hAnsi="Open Sans SemiBold" w:cstheme="majorBidi"/>
      <w:color w:val="00244E" w:themeColor="accent1"/>
      <w:sz w:val="28"/>
      <w:szCs w:val="32"/>
      <w:lang w:eastAsia="en-US"/>
    </w:rPr>
  </w:style>
  <w:style w:type="character" w:styleId="Sterk">
    <w:name w:val="Strong"/>
    <w:basedOn w:val="Standardskriftforavsnitt"/>
    <w:qFormat/>
    <w:rsid w:val="006A22D7"/>
    <w:rPr>
      <w:rFonts w:ascii="Open Sans SemiBold" w:hAnsi="Open Sans SemiBold"/>
      <w:b w:val="0"/>
      <w:bCs/>
      <w:sz w:val="20"/>
    </w:rPr>
  </w:style>
  <w:style w:type="paragraph" w:styleId="Undertittel">
    <w:name w:val="Subtitle"/>
    <w:basedOn w:val="Normal"/>
    <w:next w:val="Normal"/>
    <w:link w:val="UndertittelTegn"/>
    <w:qFormat/>
    <w:rsid w:val="00D51D1C"/>
    <w:pPr>
      <w:numPr>
        <w:ilvl w:val="1"/>
      </w:numPr>
      <w:spacing w:after="160"/>
      <w:ind w:left="1701"/>
    </w:pPr>
    <w:rPr>
      <w:rFonts w:ascii="Open Sans" w:eastAsiaTheme="minorEastAsia" w:hAnsi="Open Sans" w:cstheme="minorBidi"/>
      <w:color w:val="5A5A5A" w:themeColor="text1" w:themeTint="A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rsid w:val="00D51D1C"/>
    <w:rPr>
      <w:rFonts w:ascii="Open Sans" w:eastAsiaTheme="minorEastAsia" w:hAnsi="Open Sans" w:cstheme="minorBidi"/>
      <w:color w:val="5A5A5A" w:themeColor="text1" w:themeTint="A5"/>
      <w:sz w:val="22"/>
      <w:szCs w:val="22"/>
      <w:lang w:eastAsia="en-US"/>
    </w:rPr>
  </w:style>
  <w:style w:type="character" w:styleId="Boktittel">
    <w:name w:val="Book Title"/>
    <w:basedOn w:val="Standardskriftforavsnitt"/>
    <w:uiPriority w:val="33"/>
    <w:rsid w:val="000B67E8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rsid w:val="000B67E8"/>
    <w:rPr>
      <w:b/>
      <w:bCs/>
      <w:smallCaps/>
      <w:color w:val="00244E" w:themeColor="accent1"/>
      <w:spacing w:val="5"/>
    </w:rPr>
  </w:style>
  <w:style w:type="paragraph" w:styleId="Ingenmellomrom">
    <w:name w:val="No Spacing"/>
    <w:uiPriority w:val="1"/>
    <w:qFormat/>
    <w:rsid w:val="00DA588F"/>
    <w:pPr>
      <w:ind w:left="1701" w:right="1134"/>
    </w:pPr>
    <w:rPr>
      <w:rFonts w:ascii="Open Sans" w:hAnsi="Open Sans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A863CF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rsid w:val="00B32C30"/>
    <w:rPr>
      <w:color w:val="C90B1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2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liverten.no/overnatting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atsforvalteren.no/nb/Trondelag/Kurs_konferanser_og_moter/2022/08/regionsamling-for-utvalde-kulturlandskap-i-trondelag-202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ylkesmannen.local\sf\maler\SFTL\Program%20bl&#229;.dotx" TargetMode="External"/></Relationships>
</file>

<file path=word/theme/theme1.xml><?xml version="1.0" encoding="utf-8"?>
<a:theme xmlns:a="http://schemas.openxmlformats.org/drawingml/2006/main" name="Office-tema">
  <a:themeElements>
    <a:clrScheme name="FMOV">
      <a:dk1>
        <a:sysClr val="windowText" lastClr="000000"/>
      </a:dk1>
      <a:lt1>
        <a:sysClr val="window" lastClr="FFFFFF"/>
      </a:lt1>
      <a:dk2>
        <a:srgbClr val="43545F"/>
      </a:dk2>
      <a:lt2>
        <a:srgbClr val="EFF0EF"/>
      </a:lt2>
      <a:accent1>
        <a:srgbClr val="00244E"/>
      </a:accent1>
      <a:accent2>
        <a:srgbClr val="4C76BA"/>
      </a:accent2>
      <a:accent3>
        <a:srgbClr val="00ADBA"/>
      </a:accent3>
      <a:accent4>
        <a:srgbClr val="BFC2C0"/>
      </a:accent4>
      <a:accent5>
        <a:srgbClr val="F39200"/>
      </a:accent5>
      <a:accent6>
        <a:srgbClr val="C90B1C"/>
      </a:accent6>
      <a:hlink>
        <a:srgbClr val="4C76BA"/>
      </a:hlink>
      <a:folHlink>
        <a:srgbClr val="C90B1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153E9-2F52-43A2-BFB7-BCC29606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 blå</Template>
  <TotalTime>9</TotalTime>
  <Pages>2</Pages>
  <Words>305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</vt:lpstr>
    </vt:vector>
  </TitlesOfParts>
  <Company>Loop Design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Kolle, Kari</dc:creator>
  <cp:keywords/>
  <cp:lastModifiedBy>Mona, Anders</cp:lastModifiedBy>
  <cp:revision>5</cp:revision>
  <cp:lastPrinted>2022-06-20T12:09:00Z</cp:lastPrinted>
  <dcterms:created xsi:type="dcterms:W3CDTF">2022-06-20T12:08:00Z</dcterms:created>
  <dcterms:modified xsi:type="dcterms:W3CDTF">2022-06-20T12:14:00Z</dcterms:modified>
</cp:coreProperties>
</file>