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FDD07" w14:textId="77777777" w:rsidR="00FF25B9" w:rsidRPr="00C32F4F" w:rsidRDefault="00FF25B9" w:rsidP="00FF25B9">
      <w:pPr>
        <w:pStyle w:val="Forside1"/>
      </w:pPr>
    </w:p>
    <w:p w14:paraId="476F1E73" w14:textId="77777777" w:rsidR="00FF25B9" w:rsidRPr="00C32F4F" w:rsidRDefault="00FF25B9" w:rsidP="00FF25B9">
      <w:pPr>
        <w:pStyle w:val="Forside1"/>
      </w:pPr>
    </w:p>
    <w:p w14:paraId="0CEFF181" w14:textId="77777777" w:rsidR="00FF25B9" w:rsidRPr="00C32F4F" w:rsidRDefault="00FF25B9" w:rsidP="00FF25B9">
      <w:pPr>
        <w:pStyle w:val="Forside1"/>
      </w:pPr>
    </w:p>
    <w:p w14:paraId="5C1D9289" w14:textId="77777777" w:rsidR="00C34510" w:rsidRDefault="00C34510" w:rsidP="00C34510">
      <w:pPr>
        <w:pStyle w:val="Forside1"/>
        <w:ind w:left="0"/>
      </w:pPr>
    </w:p>
    <w:p w14:paraId="54C4EAB0" w14:textId="133B1191" w:rsidR="00FF25B9" w:rsidRPr="00D30CB1" w:rsidRDefault="00C34510" w:rsidP="00C34510">
      <w:pPr>
        <w:pStyle w:val="Forside1"/>
        <w:ind w:left="0"/>
        <w:rPr>
          <w:rStyle w:val="Forside1Tegn"/>
        </w:rPr>
      </w:pPr>
      <w:r>
        <w:t>Tilbud til personer med demens sykdom</w:t>
      </w:r>
    </w:p>
    <w:p w14:paraId="00169813" w14:textId="77777777" w:rsidR="00C34510" w:rsidRDefault="00C34510" w:rsidP="00FF25B9">
      <w:pPr>
        <w:pStyle w:val="Forside2"/>
      </w:pPr>
    </w:p>
    <w:p w14:paraId="665379B0" w14:textId="758B67B6" w:rsidR="00FF25B9" w:rsidRDefault="00C34510" w:rsidP="00FF25B9">
      <w:pPr>
        <w:pStyle w:val="Forside2"/>
      </w:pPr>
      <w:r>
        <w:t>Kartlegging av tilrettelagte tjenester i kommunene i Trøndelag</w:t>
      </w:r>
    </w:p>
    <w:p w14:paraId="2B70463B" w14:textId="77777777" w:rsidR="00FF25B9" w:rsidRPr="004356F8" w:rsidRDefault="00FF25B9" w:rsidP="00FF25B9">
      <w:pPr>
        <w:pStyle w:val="Forside2"/>
        <w:rPr>
          <w:rStyle w:val="Svakutheving"/>
        </w:rPr>
      </w:pPr>
      <w:r w:rsidRPr="00BE376D">
        <w:br w:type="page"/>
      </w:r>
    </w:p>
    <w:p w14:paraId="0D439C46" w14:textId="612A406D" w:rsidR="004E76B8" w:rsidRPr="005F7B75" w:rsidRDefault="005F7B75" w:rsidP="006C086B">
      <w:pPr>
        <w:pStyle w:val="Undertittel"/>
      </w:pPr>
      <w:r w:rsidRPr="005F7B75">
        <w:rPr>
          <w:rFonts w:ascii="Open Sans SemiBold" w:hAnsi="Open Sans SemiBold"/>
          <w:bCs/>
          <w:sz w:val="40"/>
          <w:szCs w:val="40"/>
        </w:rPr>
        <w:lastRenderedPageBreak/>
        <w:t>Innledning</w:t>
      </w:r>
    </w:p>
    <w:p w14:paraId="46974084" w14:textId="77777777" w:rsidR="005F7B75" w:rsidRDefault="005F7B75" w:rsidP="005F7B75">
      <w:r>
        <w:t>På oppdrag fra Helse- og omsorgsdepartementet og som del av Demensplan 2025, gjennomførte Helsedirektoratet i oktober 2022 en nasjonal kartlegging av kommunenes tilrettelagte tjenestetilbud til personer med demens. Kartleggingen ble gjennomført med bistand fra Nasjonalt senter for aldring og helse (Aldring og helse). Tilsvarende kartlegginger har vært gjennomført hvert fjerde år fra 1996, og dette er den åttende i rekken.</w:t>
      </w:r>
    </w:p>
    <w:p w14:paraId="3392D834" w14:textId="77777777" w:rsidR="005F7B75" w:rsidRDefault="005F7B75" w:rsidP="005F7B75">
      <w:r>
        <w:t>For å kartlegge kommunenes tilrettelagte tjenestetilbud til personer med demens ble det fra helsedirektoratets side utarbeidet et digitalt spørreskjema som det ble sendt som lenke på epost til alle landets kommuner.</w:t>
      </w:r>
    </w:p>
    <w:p w14:paraId="237D0AF9" w14:textId="77777777" w:rsidR="005F7B75" w:rsidRDefault="005F7B75" w:rsidP="005F7B75">
      <w:r>
        <w:t>Målet med de nasjonale kartleggingene er å få oversikt over det tilrettelagte tjenestetilbudet til personer med demens i kommunene. Det er sentralt å få informasjon om hvor langt arbeidet med å tilrettelegge tjenestetilbudene til personer med demens har kommet i kommunene, for å gi en pekepinn på behov for videre satsning.</w:t>
      </w:r>
    </w:p>
    <w:p w14:paraId="0F1AC242" w14:textId="77777777" w:rsidR="005F7B75" w:rsidRDefault="005F7B75" w:rsidP="005F7B75">
      <w:r>
        <w:t>Alle de nasjonale kartleggingene har etterspurt informasjon fra kommunene innenfor de samme hovedområdene, men det har vært noen variasjoner i tema og spørsmålsstilling. I de nasjonale kartleggingene fra 2014 og 2018 ble satsningsområder og tiltak i Demensplan 2015 og Demensplan 2020 særlig kartlagt. I den siste nasjonale kartleggingen fra 2022, er innsatsområder og tiltak i Demensplan 2025 særlig blitt etterspurt.</w:t>
      </w:r>
    </w:p>
    <w:p w14:paraId="109B229D" w14:textId="77777777" w:rsidR="005F7B75" w:rsidRDefault="005F7B75" w:rsidP="005F7B75">
      <w:r>
        <w:t>I perioden desember 2019/januar 2020 gjennomførte Statsforvalteren i Trøndelag en egeninitiert kartlegging av status over de trønderske kommunenes tjenestetilbud til personer med demens sykdom. I likhet med den nasjonale kartleggingen, ble det fra statsforvalterens side utarbeidet et digitalt spørreskjema i samarbeid med USHT Trøndelag. Responsen fra kommunene var enestående. Vi fikk besvarelse fra samtlige 38 trønderske kommuner!</w:t>
      </w:r>
    </w:p>
    <w:p w14:paraId="2A8BA333" w14:textId="77777777" w:rsidR="005F7B75" w:rsidRDefault="005F7B75" w:rsidP="005F7B75">
      <w:r>
        <w:t>Resultatene ga oss et meget godt oversiktsbilde av hvilke kommuner som rapporterte om gode og velfungerende tjenester og hvilke kommuner som rapporterte om særlige utfordringsområder i tjenestetilbudet.</w:t>
      </w:r>
    </w:p>
    <w:p w14:paraId="4A009DEA" w14:textId="77777777" w:rsidR="005F7B75" w:rsidRDefault="005F7B75" w:rsidP="005F7B75">
      <w:r>
        <w:t xml:space="preserve">Resultatene fra vår egeninitierte kartleggingsundersøkelse som forelå primo januar 2020, er blitt fulgt opp i et nært samarbeid mellom Statsforvalteren, USHT Trøndelag og Nasjonalforeningen for folkehelse i Trøndelag. Oppfølgingen har bestått i å tilby egne råd- og veiledningsmøter til samtlige av kommunene som rapporterte om særlige utfordringsområder i egne tjenestetilbud. </w:t>
      </w:r>
    </w:p>
    <w:p w14:paraId="14B6F14D" w14:textId="77777777" w:rsidR="005F7B75" w:rsidRDefault="005F7B75" w:rsidP="005F7B75">
      <w:r>
        <w:t xml:space="preserve">USHT Trøndelag og Nasjonalforeningen for folkehelse i Trøndelag tok regien på den praktiske planleggingen og gjennomføringen av råd- og veiledningsmøtene. </w:t>
      </w:r>
      <w:r>
        <w:lastRenderedPageBreak/>
        <w:t xml:space="preserve">Statsforvalteren var representert i disse møtene. Kommunene ga utelukkende positive tilbakemeldinger om at møtene hadde bidratt til at de fikk utarbeidet egne forbedringstiltak, med sikte på å styrke tjenesteutviklingen for personer med demens sykdom. </w:t>
      </w:r>
    </w:p>
    <w:p w14:paraId="4953E1E7" w14:textId="77777777" w:rsidR="005F7B75" w:rsidRDefault="005F7B75" w:rsidP="005F7B75">
      <w:r>
        <w:t xml:space="preserve">Foreliggende samlerapport er avgrenset til å presentere 7 utvalgte hovedområder fra hva kommunene i Trøndelag svarte på den nasjonale kartleggingen fra 2022. For å identifisere utviklingstrender, har vi sammenholdt disse svarene med hva kommunene svarte på noen av de samme hovedområdene i statsforvalterens kartleggingsundersøkelse i 2020. </w:t>
      </w:r>
    </w:p>
    <w:p w14:paraId="320E26F9" w14:textId="77777777" w:rsidR="005F7B75" w:rsidRDefault="005F7B75" w:rsidP="005F7B75">
      <w:r>
        <w:t xml:space="preserve">Av Trøndelags 38 kommuner svarte 33 kommuner på den nasjonale kartleggingen. </w:t>
      </w:r>
    </w:p>
    <w:p w14:paraId="63F9DFF1" w14:textId="77777777" w:rsidR="005F7B75" w:rsidRDefault="005F7B75" w:rsidP="005F7B75">
      <w:r>
        <w:t>Kommuner som ikke svarte var Holtålen kommune, Midtre Gauldal kommune, Leka kommune, Ørland kommune og Nærøysund kommune.</w:t>
      </w:r>
    </w:p>
    <w:p w14:paraId="04111751" w14:textId="77777777" w:rsidR="005F7B75" w:rsidRDefault="005F7B75" w:rsidP="005F7B75">
      <w:r>
        <w:t>Foreliggende samlerapport omfatter følgende 7 utvalgte hovedområder:</w:t>
      </w:r>
    </w:p>
    <w:p w14:paraId="1EB82E15" w14:textId="77777777" w:rsidR="005F7B75" w:rsidRDefault="005F7B75" w:rsidP="005F7B75">
      <w:pPr>
        <w:spacing w:after="0"/>
      </w:pPr>
      <w:r>
        <w:t>•</w:t>
      </w:r>
      <w:r>
        <w:tab/>
        <w:t>Kommunenes planarbeid som gjelder demens</w:t>
      </w:r>
    </w:p>
    <w:p w14:paraId="1ACCA330" w14:textId="77777777" w:rsidR="005F7B75" w:rsidRDefault="005F7B75" w:rsidP="005F7B75">
      <w:pPr>
        <w:spacing w:after="0"/>
      </w:pPr>
      <w:r>
        <w:t>•</w:t>
      </w:r>
      <w:r>
        <w:tab/>
        <w:t>Kommunenes informasjonsarbeid som gjelder demens</w:t>
      </w:r>
    </w:p>
    <w:p w14:paraId="379D2DD2" w14:textId="77777777" w:rsidR="005F7B75" w:rsidRDefault="005F7B75" w:rsidP="005F7B75">
      <w:pPr>
        <w:spacing w:after="0"/>
      </w:pPr>
      <w:r>
        <w:t>•</w:t>
      </w:r>
      <w:r>
        <w:tab/>
        <w:t>Kommunenes opplæring om demens for ansatte</w:t>
      </w:r>
    </w:p>
    <w:p w14:paraId="23F3B2C6" w14:textId="77777777" w:rsidR="005F7B75" w:rsidRDefault="005F7B75" w:rsidP="005F7B75">
      <w:pPr>
        <w:spacing w:after="0"/>
        <w:ind w:left="708" w:hanging="708"/>
      </w:pPr>
      <w:r>
        <w:t>•</w:t>
      </w:r>
      <w:r>
        <w:tab/>
        <w:t>Utredning av demens i kommunen og oppfølging og tilbud for personer med demens sykdom og pårørende etter at diagnose er satt</w:t>
      </w:r>
    </w:p>
    <w:p w14:paraId="571E1578" w14:textId="77777777" w:rsidR="005F7B75" w:rsidRDefault="005F7B75" w:rsidP="005F7B75">
      <w:pPr>
        <w:spacing w:after="0"/>
      </w:pPr>
      <w:r>
        <w:t>•</w:t>
      </w:r>
      <w:r>
        <w:tab/>
        <w:t>Tilrettelagte botilbud for personer med demens sykdom</w:t>
      </w:r>
    </w:p>
    <w:p w14:paraId="21FB2B4B" w14:textId="3BB89C16" w:rsidR="005F7B75" w:rsidRDefault="005F7B75" w:rsidP="005F7B75">
      <w:pPr>
        <w:spacing w:after="0"/>
      </w:pPr>
      <w:r>
        <w:t>•</w:t>
      </w:r>
      <w:r>
        <w:tab/>
        <w:t>Rett til koordinator og individuell plan</w:t>
      </w:r>
    </w:p>
    <w:p w14:paraId="503C4FED" w14:textId="77777777" w:rsidR="005F7B75" w:rsidRDefault="005F7B75" w:rsidP="005F7B75">
      <w:pPr>
        <w:spacing w:after="0"/>
      </w:pPr>
      <w:r>
        <w:t>•</w:t>
      </w:r>
      <w:r>
        <w:tab/>
        <w:t>Dagaktivitetstilbud tilrettelagt for personer med demens sykdom</w:t>
      </w:r>
    </w:p>
    <w:p w14:paraId="67423A16" w14:textId="77777777" w:rsidR="005F7B75" w:rsidRDefault="005F7B75" w:rsidP="005F7B75">
      <w:pPr>
        <w:spacing w:after="0"/>
      </w:pPr>
    </w:p>
    <w:p w14:paraId="34D31B47" w14:textId="77777777" w:rsidR="005F7B75" w:rsidRDefault="005F7B75" w:rsidP="005F7B75">
      <w:r>
        <w:t>Hovedfunnene er inndelt i egne kapitler. I slutten av hvert kapittel har statsforvalteren anført sine kommentarer. Disse bygger i all hovedsak på relevant lovgrunnlag, nasjonale helsepolitiske mål, Demensplan 2025, Nasjonale retningslinjer for utredning av demens, statsforvalterens samarbeid med kommunene på demensområdet, USHT Trøndelag og Nasjonalforeningen for folkehelse i Trøndelag.</w:t>
      </w:r>
    </w:p>
    <w:p w14:paraId="21CA4704" w14:textId="77777777" w:rsidR="005F7B75" w:rsidRDefault="005F7B75" w:rsidP="005F7B75">
      <w:r>
        <w:t xml:space="preserve">Statusrapporten gir en oversikt over status og utviklingstrender pr. 1. oktober 2022 begrenset til ovennevnte 7 utvalgte hovedområder og er knyttet til besvarelsene fra de 33 trønderske kommunene som deltok i kartleggingen. </w:t>
      </w:r>
    </w:p>
    <w:p w14:paraId="68131E39" w14:textId="77777777" w:rsidR="005F7B75" w:rsidRDefault="005F7B75" w:rsidP="005F7B75">
      <w:r>
        <w:t xml:space="preserve">En ny nasjonal kartlegging vil tidligst foregå i 2026 for så å bli presentert i løpet av 2027. </w:t>
      </w:r>
    </w:p>
    <w:p w14:paraId="407B4C45" w14:textId="77777777" w:rsidR="005F7B75" w:rsidRDefault="005F7B75" w:rsidP="005F7B75"/>
    <w:p w14:paraId="5A34931C" w14:textId="77777777" w:rsidR="004E76B8" w:rsidRPr="008D1499" w:rsidRDefault="004E76B8" w:rsidP="006C086B">
      <w:pPr>
        <w:pStyle w:val="Undertittel"/>
      </w:pPr>
    </w:p>
    <w:p w14:paraId="2DFC848C" w14:textId="77777777" w:rsidR="004E76B8" w:rsidRPr="008D1499" w:rsidRDefault="004E76B8" w:rsidP="006C086B">
      <w:pPr>
        <w:pStyle w:val="Undertittel"/>
      </w:pPr>
    </w:p>
    <w:p w14:paraId="4B75AD80" w14:textId="77777777" w:rsidR="004E76B8" w:rsidRPr="008D1499" w:rsidRDefault="004E76B8" w:rsidP="006C086B">
      <w:pPr>
        <w:pStyle w:val="Undertittel"/>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2445"/>
        <w:gridCol w:w="280"/>
        <w:gridCol w:w="6347"/>
      </w:tblGrid>
      <w:tr w:rsidR="00FF25B9" w:rsidRPr="00FA1452" w14:paraId="294E40EF" w14:textId="77777777" w:rsidTr="00FF25B9">
        <w:tc>
          <w:tcPr>
            <w:tcW w:w="2445" w:type="dxa"/>
          </w:tcPr>
          <w:p w14:paraId="547A070D" w14:textId="64FE1010" w:rsidR="00FF25B9" w:rsidRPr="00FA1452" w:rsidRDefault="00FF25B9" w:rsidP="00EF3D9A">
            <w:pPr>
              <w:rPr>
                <w:rFonts w:cs="Open Sans"/>
              </w:rPr>
            </w:pPr>
            <w:bookmarkStart w:id="0" w:name="_Hlk3017189"/>
          </w:p>
        </w:tc>
        <w:tc>
          <w:tcPr>
            <w:tcW w:w="280" w:type="dxa"/>
          </w:tcPr>
          <w:p w14:paraId="686D6EDD" w14:textId="2674AC2D" w:rsidR="00FF25B9" w:rsidRPr="00FA1452" w:rsidRDefault="00FF25B9" w:rsidP="00EF3D9A">
            <w:pPr>
              <w:rPr>
                <w:rFonts w:cs="Open Sans"/>
              </w:rPr>
            </w:pPr>
          </w:p>
        </w:tc>
        <w:tc>
          <w:tcPr>
            <w:tcW w:w="6347" w:type="dxa"/>
          </w:tcPr>
          <w:p w14:paraId="4942F8C4" w14:textId="355F5CB7" w:rsidR="00FF25B9" w:rsidRPr="00FA1452" w:rsidRDefault="00FF25B9" w:rsidP="00EF3D9A">
            <w:pPr>
              <w:rPr>
                <w:rFonts w:cs="Open Sans"/>
              </w:rPr>
            </w:pPr>
          </w:p>
        </w:tc>
      </w:tr>
      <w:tr w:rsidR="00FF25B9" w:rsidRPr="00FA1452" w14:paraId="79AB0557" w14:textId="77777777" w:rsidTr="00FF25B9">
        <w:tc>
          <w:tcPr>
            <w:tcW w:w="2445" w:type="dxa"/>
          </w:tcPr>
          <w:p w14:paraId="3A1DE079" w14:textId="77777777" w:rsidR="00FF25B9" w:rsidRPr="00FA1452" w:rsidRDefault="00FF25B9" w:rsidP="00EF3D9A">
            <w:pPr>
              <w:rPr>
                <w:rFonts w:cs="Open Sans"/>
              </w:rPr>
            </w:pPr>
            <w:r w:rsidRPr="00FA1452">
              <w:rPr>
                <w:rFonts w:cs="Open Sans"/>
              </w:rPr>
              <w:t>Dato</w:t>
            </w:r>
          </w:p>
        </w:tc>
        <w:tc>
          <w:tcPr>
            <w:tcW w:w="280" w:type="dxa"/>
          </w:tcPr>
          <w:p w14:paraId="27395F05" w14:textId="77777777" w:rsidR="00FF25B9" w:rsidRPr="00FA1452" w:rsidRDefault="00FF25B9" w:rsidP="00EF3D9A">
            <w:pPr>
              <w:rPr>
                <w:rFonts w:cs="Open Sans"/>
              </w:rPr>
            </w:pPr>
            <w:r w:rsidRPr="00FA1452">
              <w:rPr>
                <w:rFonts w:cs="Open Sans"/>
              </w:rPr>
              <w:t>:</w:t>
            </w:r>
          </w:p>
        </w:tc>
        <w:tc>
          <w:tcPr>
            <w:tcW w:w="6347" w:type="dxa"/>
          </w:tcPr>
          <w:p w14:paraId="5EFF0D38" w14:textId="5F277C04" w:rsidR="00FF25B9" w:rsidRPr="003A331C" w:rsidRDefault="00C34510" w:rsidP="00EF3D9A">
            <w:pPr>
              <w:rPr>
                <w:rFonts w:cs="Open Sans"/>
              </w:rPr>
            </w:pPr>
            <w:r>
              <w:t>10.04.2024.</w:t>
            </w:r>
          </w:p>
        </w:tc>
      </w:tr>
      <w:tr w:rsidR="00FF25B9" w:rsidRPr="00FA1452" w14:paraId="68B6E2B5" w14:textId="77777777" w:rsidTr="00FF25B9">
        <w:tc>
          <w:tcPr>
            <w:tcW w:w="2445" w:type="dxa"/>
          </w:tcPr>
          <w:p w14:paraId="30F8DF4E" w14:textId="77777777" w:rsidR="00FF25B9" w:rsidRPr="00FA1452" w:rsidRDefault="00FF25B9" w:rsidP="00EF3D9A">
            <w:pPr>
              <w:rPr>
                <w:rFonts w:cs="Open Sans"/>
              </w:rPr>
            </w:pPr>
            <w:r w:rsidRPr="00FA1452">
              <w:rPr>
                <w:rFonts w:cs="Open Sans"/>
              </w:rPr>
              <w:t>Forfatter</w:t>
            </w:r>
          </w:p>
        </w:tc>
        <w:tc>
          <w:tcPr>
            <w:tcW w:w="280" w:type="dxa"/>
          </w:tcPr>
          <w:p w14:paraId="569B812F" w14:textId="77777777" w:rsidR="00FF25B9" w:rsidRPr="00FA1452" w:rsidRDefault="00FF25B9" w:rsidP="00EF3D9A">
            <w:pPr>
              <w:rPr>
                <w:rFonts w:cs="Open Sans"/>
              </w:rPr>
            </w:pPr>
            <w:r w:rsidRPr="00FA1452">
              <w:rPr>
                <w:rFonts w:cs="Open Sans"/>
              </w:rPr>
              <w:t>:</w:t>
            </w:r>
          </w:p>
        </w:tc>
        <w:tc>
          <w:tcPr>
            <w:tcW w:w="6347" w:type="dxa"/>
          </w:tcPr>
          <w:p w14:paraId="26B7DDB7" w14:textId="41CAE2FF" w:rsidR="00FF25B9" w:rsidRDefault="00C34510" w:rsidP="00EF3D9A">
            <w:pPr>
              <w:rPr>
                <w:rFonts w:cs="Open Sans"/>
                <w:lang w:val="nn-NO"/>
              </w:rPr>
            </w:pPr>
            <w:r>
              <w:rPr>
                <w:rFonts w:cs="Open Sans"/>
                <w:lang w:val="nn-NO"/>
              </w:rPr>
              <w:t>Kenneth Ledang</w:t>
            </w:r>
          </w:p>
          <w:p w14:paraId="213CAFF8" w14:textId="0A9173E1" w:rsidR="00C34510" w:rsidRDefault="00C34510" w:rsidP="00EF3D9A">
            <w:pPr>
              <w:rPr>
                <w:rFonts w:cs="Open Sans"/>
                <w:lang w:val="nn-NO"/>
              </w:rPr>
            </w:pPr>
            <w:proofErr w:type="spellStart"/>
            <w:r>
              <w:rPr>
                <w:rFonts w:cs="Open Sans"/>
                <w:lang w:val="nn-NO"/>
              </w:rPr>
              <w:t>Seniorrådgiver</w:t>
            </w:r>
            <w:proofErr w:type="spellEnd"/>
          </w:p>
          <w:p w14:paraId="579294CF" w14:textId="7607B771" w:rsidR="00C34510" w:rsidRDefault="00C34510" w:rsidP="00EF3D9A">
            <w:pPr>
              <w:rPr>
                <w:rFonts w:cs="Open Sans"/>
                <w:lang w:val="nn-NO"/>
              </w:rPr>
            </w:pPr>
            <w:r>
              <w:rPr>
                <w:rFonts w:cs="Open Sans"/>
                <w:lang w:val="nn-NO"/>
              </w:rPr>
              <w:t xml:space="preserve">Helse- og </w:t>
            </w:r>
            <w:proofErr w:type="spellStart"/>
            <w:r>
              <w:rPr>
                <w:rFonts w:cs="Open Sans"/>
                <w:lang w:val="nn-NO"/>
              </w:rPr>
              <w:t>omsorgsavdelingen</w:t>
            </w:r>
            <w:proofErr w:type="spellEnd"/>
          </w:p>
          <w:p w14:paraId="75E70509" w14:textId="1BCB872D" w:rsidR="00FF25B9" w:rsidRPr="003A331C" w:rsidRDefault="00C34510" w:rsidP="00EF3D9A">
            <w:pPr>
              <w:rPr>
                <w:rFonts w:cs="Open Sans"/>
                <w:lang w:val="nn-NO"/>
              </w:rPr>
            </w:pPr>
            <w:proofErr w:type="spellStart"/>
            <w:r>
              <w:rPr>
                <w:rFonts w:cs="Open Sans"/>
                <w:lang w:val="nn-NO"/>
              </w:rPr>
              <w:t>S</w:t>
            </w:r>
            <w:r w:rsidR="00AF74FF">
              <w:rPr>
                <w:rFonts w:cs="Open Sans"/>
                <w:lang w:val="nn-NO"/>
              </w:rPr>
              <w:t>tatsforvalteren</w:t>
            </w:r>
            <w:proofErr w:type="spellEnd"/>
            <w:r w:rsidR="00AF74FF">
              <w:rPr>
                <w:rFonts w:cs="Open Sans"/>
                <w:lang w:val="nn-NO"/>
              </w:rPr>
              <w:t xml:space="preserve"> </w:t>
            </w:r>
            <w:r w:rsidR="00FF25B9" w:rsidRPr="003A331C">
              <w:rPr>
                <w:rFonts w:cs="Open Sans"/>
                <w:lang w:val="nn-NO"/>
              </w:rPr>
              <w:t xml:space="preserve">i </w:t>
            </w:r>
            <w:r w:rsidR="008D1499">
              <w:rPr>
                <w:rFonts w:cs="Open Sans"/>
                <w:lang w:val="nn-NO"/>
              </w:rPr>
              <w:t>Trøndelag</w:t>
            </w:r>
            <w:r w:rsidR="00FF25B9" w:rsidRPr="003A331C">
              <w:rPr>
                <w:rFonts w:cs="Open Sans"/>
                <w:lang w:val="nn-NO"/>
              </w:rPr>
              <w:tab/>
            </w:r>
          </w:p>
          <w:p w14:paraId="2693AD1F" w14:textId="77777777" w:rsidR="00C34510" w:rsidRDefault="00C34510" w:rsidP="00EF3D9A">
            <w:pPr>
              <w:rPr>
                <w:rFonts w:cs="Open Sans"/>
              </w:rPr>
            </w:pPr>
          </w:p>
          <w:p w14:paraId="3AB91066" w14:textId="0A654FA3" w:rsidR="00FF25B9" w:rsidRPr="00FA1452" w:rsidRDefault="00FF25B9" w:rsidP="00EF3D9A">
            <w:pPr>
              <w:rPr>
                <w:rFonts w:cs="Open Sans"/>
              </w:rPr>
            </w:pPr>
          </w:p>
        </w:tc>
      </w:tr>
      <w:tr w:rsidR="00FF25B9" w:rsidRPr="00FA1452" w14:paraId="68D506F3" w14:textId="77777777" w:rsidTr="00FF25B9">
        <w:tc>
          <w:tcPr>
            <w:tcW w:w="2445" w:type="dxa"/>
          </w:tcPr>
          <w:p w14:paraId="4B2428CC" w14:textId="17BADD33" w:rsidR="00FF25B9" w:rsidRPr="00FA1452" w:rsidRDefault="00FF25B9" w:rsidP="00EF3D9A">
            <w:pPr>
              <w:rPr>
                <w:rFonts w:cs="Open Sans"/>
              </w:rPr>
            </w:pPr>
          </w:p>
        </w:tc>
        <w:tc>
          <w:tcPr>
            <w:tcW w:w="280" w:type="dxa"/>
          </w:tcPr>
          <w:p w14:paraId="453DFB4B" w14:textId="61C32DA4" w:rsidR="00FF25B9" w:rsidRPr="00FA1452" w:rsidRDefault="00FF25B9" w:rsidP="00EF3D9A">
            <w:pPr>
              <w:rPr>
                <w:rFonts w:cs="Open Sans"/>
              </w:rPr>
            </w:pPr>
          </w:p>
        </w:tc>
        <w:tc>
          <w:tcPr>
            <w:tcW w:w="6347" w:type="dxa"/>
          </w:tcPr>
          <w:p w14:paraId="75DE3646" w14:textId="6BACDDBB" w:rsidR="00FF25B9" w:rsidRPr="00FA1452" w:rsidRDefault="00FF25B9" w:rsidP="00EF3D9A">
            <w:pPr>
              <w:rPr>
                <w:rFonts w:cs="Open Sans"/>
              </w:rPr>
            </w:pPr>
          </w:p>
        </w:tc>
      </w:tr>
      <w:tr w:rsidR="00FF25B9" w:rsidRPr="00FA1452" w14:paraId="47922A51" w14:textId="77777777" w:rsidTr="00FF25B9">
        <w:tc>
          <w:tcPr>
            <w:tcW w:w="2445" w:type="dxa"/>
          </w:tcPr>
          <w:p w14:paraId="4F788B4B" w14:textId="30A6F168" w:rsidR="00FF25B9" w:rsidRPr="00FA1452" w:rsidRDefault="00FF25B9" w:rsidP="00EF3D9A">
            <w:pPr>
              <w:rPr>
                <w:rFonts w:cs="Open Sans"/>
              </w:rPr>
            </w:pPr>
          </w:p>
        </w:tc>
        <w:tc>
          <w:tcPr>
            <w:tcW w:w="280" w:type="dxa"/>
          </w:tcPr>
          <w:p w14:paraId="5E848F1E" w14:textId="706A14A5" w:rsidR="00FF25B9" w:rsidRPr="00FA1452" w:rsidRDefault="00FF25B9" w:rsidP="00EF3D9A">
            <w:pPr>
              <w:rPr>
                <w:rFonts w:cs="Open Sans"/>
              </w:rPr>
            </w:pPr>
          </w:p>
        </w:tc>
        <w:tc>
          <w:tcPr>
            <w:tcW w:w="6347" w:type="dxa"/>
          </w:tcPr>
          <w:p w14:paraId="1E7347B2" w14:textId="76C4A13A" w:rsidR="00FF25B9" w:rsidRPr="00FA1452" w:rsidRDefault="00FF25B9" w:rsidP="00EF3D9A">
            <w:pPr>
              <w:rPr>
                <w:rFonts w:cs="Open Sans"/>
              </w:rPr>
            </w:pPr>
          </w:p>
        </w:tc>
      </w:tr>
      <w:tr w:rsidR="00FF25B9" w:rsidRPr="00FA1452" w14:paraId="6B9BC207" w14:textId="77777777" w:rsidTr="00FF25B9">
        <w:tc>
          <w:tcPr>
            <w:tcW w:w="2445" w:type="dxa"/>
          </w:tcPr>
          <w:p w14:paraId="4D6E372C" w14:textId="77777777" w:rsidR="00FF25B9" w:rsidRPr="00FA1452" w:rsidRDefault="00FF25B9" w:rsidP="00EF3D9A">
            <w:pPr>
              <w:rPr>
                <w:rFonts w:cs="Open Sans"/>
              </w:rPr>
            </w:pPr>
          </w:p>
        </w:tc>
        <w:tc>
          <w:tcPr>
            <w:tcW w:w="280" w:type="dxa"/>
          </w:tcPr>
          <w:p w14:paraId="18477358" w14:textId="77777777" w:rsidR="00FF25B9" w:rsidRPr="00FA1452" w:rsidRDefault="00FF25B9" w:rsidP="00EF3D9A">
            <w:pPr>
              <w:rPr>
                <w:rFonts w:cs="Open Sans"/>
              </w:rPr>
            </w:pPr>
          </w:p>
        </w:tc>
        <w:tc>
          <w:tcPr>
            <w:tcW w:w="6347" w:type="dxa"/>
          </w:tcPr>
          <w:p w14:paraId="0820C114" w14:textId="77777777" w:rsidR="00FF25B9" w:rsidRPr="00FA1452" w:rsidRDefault="00FF25B9" w:rsidP="00EF3D9A">
            <w:pPr>
              <w:rPr>
                <w:rFonts w:cs="Open Sans"/>
              </w:rPr>
            </w:pPr>
          </w:p>
        </w:tc>
      </w:tr>
      <w:tr w:rsidR="00FF25B9" w:rsidRPr="00FA1452" w14:paraId="032AD02F" w14:textId="77777777" w:rsidTr="00FF25B9">
        <w:tc>
          <w:tcPr>
            <w:tcW w:w="2445" w:type="dxa"/>
          </w:tcPr>
          <w:p w14:paraId="516F755C" w14:textId="321541BF" w:rsidR="00FF25B9" w:rsidRPr="00FA1452" w:rsidRDefault="00FF25B9" w:rsidP="00EF3D9A">
            <w:pPr>
              <w:rPr>
                <w:rFonts w:cs="Open Sans"/>
              </w:rPr>
            </w:pPr>
          </w:p>
        </w:tc>
        <w:tc>
          <w:tcPr>
            <w:tcW w:w="280" w:type="dxa"/>
          </w:tcPr>
          <w:p w14:paraId="3BF63D23" w14:textId="6E6EF761" w:rsidR="00FF25B9" w:rsidRPr="00FA1452" w:rsidRDefault="00FF25B9" w:rsidP="00EF3D9A">
            <w:pPr>
              <w:rPr>
                <w:rFonts w:cs="Open Sans"/>
              </w:rPr>
            </w:pPr>
          </w:p>
        </w:tc>
        <w:tc>
          <w:tcPr>
            <w:tcW w:w="6347" w:type="dxa"/>
          </w:tcPr>
          <w:p w14:paraId="70944513" w14:textId="0F87F92D" w:rsidR="00FF25B9" w:rsidRPr="00FA1452" w:rsidRDefault="00FF25B9" w:rsidP="00EF3D9A">
            <w:pPr>
              <w:rPr>
                <w:rFonts w:cs="Open Sans"/>
              </w:rPr>
            </w:pPr>
          </w:p>
        </w:tc>
      </w:tr>
      <w:tr w:rsidR="00FF25B9" w:rsidRPr="00507659" w14:paraId="64C9FE91" w14:textId="77777777" w:rsidTr="00FF25B9">
        <w:tc>
          <w:tcPr>
            <w:tcW w:w="2445" w:type="dxa"/>
          </w:tcPr>
          <w:p w14:paraId="1C814C4E" w14:textId="77777777" w:rsidR="00FF25B9" w:rsidRPr="00FA1452" w:rsidRDefault="00FF25B9" w:rsidP="00EF3D9A">
            <w:pPr>
              <w:rPr>
                <w:rFonts w:cs="Open Sans"/>
              </w:rPr>
            </w:pPr>
            <w:r w:rsidRPr="00FA1452">
              <w:rPr>
                <w:rFonts w:cs="Open Sans"/>
              </w:rPr>
              <w:t>Utgiver</w:t>
            </w:r>
          </w:p>
        </w:tc>
        <w:tc>
          <w:tcPr>
            <w:tcW w:w="280" w:type="dxa"/>
          </w:tcPr>
          <w:p w14:paraId="27590CC7" w14:textId="77777777" w:rsidR="00FF25B9" w:rsidRPr="00FA1452" w:rsidRDefault="00FF25B9" w:rsidP="00EF3D9A">
            <w:pPr>
              <w:rPr>
                <w:rFonts w:cs="Open Sans"/>
              </w:rPr>
            </w:pPr>
            <w:r w:rsidRPr="00FA1452">
              <w:rPr>
                <w:rFonts w:cs="Open Sans"/>
              </w:rPr>
              <w:t>:</w:t>
            </w:r>
          </w:p>
        </w:tc>
        <w:tc>
          <w:tcPr>
            <w:tcW w:w="6347" w:type="dxa"/>
          </w:tcPr>
          <w:p w14:paraId="1E4C00DE" w14:textId="77777777" w:rsidR="00FF25B9" w:rsidRPr="005A3D55" w:rsidRDefault="00AF74FF" w:rsidP="00EF3D9A">
            <w:pPr>
              <w:pStyle w:val="Undertittel"/>
              <w:rPr>
                <w:rStyle w:val="Svakutheving"/>
                <w:lang w:val="nn-NO"/>
              </w:rPr>
            </w:pPr>
            <w:proofErr w:type="spellStart"/>
            <w:r>
              <w:rPr>
                <w:lang w:val="nn-NO"/>
              </w:rPr>
              <w:t>Statsforvalteren</w:t>
            </w:r>
            <w:proofErr w:type="spellEnd"/>
            <w:r>
              <w:rPr>
                <w:lang w:val="nn-NO"/>
              </w:rPr>
              <w:t xml:space="preserve"> </w:t>
            </w:r>
            <w:r w:rsidR="00FF25B9" w:rsidRPr="005A3D55">
              <w:rPr>
                <w:lang w:val="nn-NO"/>
              </w:rPr>
              <w:t xml:space="preserve">i </w:t>
            </w:r>
            <w:r w:rsidR="008D1499">
              <w:rPr>
                <w:lang w:val="nn-NO"/>
              </w:rPr>
              <w:t xml:space="preserve">Trøndelag </w:t>
            </w:r>
          </w:p>
        </w:tc>
      </w:tr>
      <w:tr w:rsidR="00FF25B9" w:rsidRPr="00FA1452" w14:paraId="7A151A8E" w14:textId="77777777" w:rsidTr="00FF25B9">
        <w:tc>
          <w:tcPr>
            <w:tcW w:w="2445" w:type="dxa"/>
          </w:tcPr>
          <w:p w14:paraId="3437EA2D" w14:textId="1ABDFC8D" w:rsidR="00FF25B9" w:rsidRPr="00FA1452" w:rsidRDefault="00FF25B9" w:rsidP="00EF3D9A">
            <w:pPr>
              <w:rPr>
                <w:rFonts w:cs="Open Sans"/>
              </w:rPr>
            </w:pPr>
          </w:p>
        </w:tc>
        <w:tc>
          <w:tcPr>
            <w:tcW w:w="280" w:type="dxa"/>
          </w:tcPr>
          <w:p w14:paraId="601F9098" w14:textId="1F79B268" w:rsidR="00FF25B9" w:rsidRPr="00FA1452" w:rsidRDefault="00FF25B9" w:rsidP="00EF3D9A">
            <w:pPr>
              <w:rPr>
                <w:rFonts w:cs="Open Sans"/>
              </w:rPr>
            </w:pPr>
          </w:p>
        </w:tc>
        <w:tc>
          <w:tcPr>
            <w:tcW w:w="6347" w:type="dxa"/>
          </w:tcPr>
          <w:p w14:paraId="35FB05AA" w14:textId="7487F973" w:rsidR="00FF25B9" w:rsidRPr="00FA1452" w:rsidRDefault="00FF25B9" w:rsidP="00EF3D9A">
            <w:pPr>
              <w:rPr>
                <w:rFonts w:cs="Open Sans"/>
              </w:rPr>
            </w:pPr>
          </w:p>
        </w:tc>
      </w:tr>
      <w:tr w:rsidR="00FF25B9" w:rsidRPr="00FA1452" w14:paraId="0CC0032A" w14:textId="77777777" w:rsidTr="00FF25B9">
        <w:tc>
          <w:tcPr>
            <w:tcW w:w="2445" w:type="dxa"/>
          </w:tcPr>
          <w:p w14:paraId="16A8A496" w14:textId="724B6508" w:rsidR="00FF25B9" w:rsidRPr="00FA1452" w:rsidRDefault="00FF25B9" w:rsidP="00EF3D9A">
            <w:pPr>
              <w:rPr>
                <w:rFonts w:cs="Open Sans"/>
              </w:rPr>
            </w:pPr>
          </w:p>
        </w:tc>
        <w:tc>
          <w:tcPr>
            <w:tcW w:w="280" w:type="dxa"/>
          </w:tcPr>
          <w:p w14:paraId="5EBED0A7" w14:textId="43E99023" w:rsidR="00FF25B9" w:rsidRPr="00FA1452" w:rsidRDefault="00FF25B9" w:rsidP="00EF3D9A">
            <w:pPr>
              <w:rPr>
                <w:rFonts w:cs="Open Sans"/>
              </w:rPr>
            </w:pPr>
          </w:p>
        </w:tc>
        <w:tc>
          <w:tcPr>
            <w:tcW w:w="6347" w:type="dxa"/>
          </w:tcPr>
          <w:p w14:paraId="59577F6B" w14:textId="058E6C9E" w:rsidR="00FF25B9" w:rsidRPr="00FA1452" w:rsidRDefault="00FF25B9" w:rsidP="00EF3D9A">
            <w:pPr>
              <w:rPr>
                <w:rFonts w:cs="Open Sans"/>
              </w:rPr>
            </w:pPr>
          </w:p>
        </w:tc>
      </w:tr>
      <w:tr w:rsidR="00FF25B9" w:rsidRPr="00FA1452" w14:paraId="0BC897BE" w14:textId="77777777" w:rsidTr="00FF25B9">
        <w:tc>
          <w:tcPr>
            <w:tcW w:w="2445" w:type="dxa"/>
          </w:tcPr>
          <w:p w14:paraId="3D462D30" w14:textId="77777777" w:rsidR="00FF25B9" w:rsidRPr="00FA1452" w:rsidRDefault="00FF25B9" w:rsidP="00EF3D9A">
            <w:pPr>
              <w:rPr>
                <w:rFonts w:cs="Open Sans"/>
              </w:rPr>
            </w:pPr>
          </w:p>
        </w:tc>
        <w:tc>
          <w:tcPr>
            <w:tcW w:w="280" w:type="dxa"/>
          </w:tcPr>
          <w:p w14:paraId="4840567D" w14:textId="77777777" w:rsidR="00FF25B9" w:rsidRPr="00FA1452" w:rsidRDefault="00FF25B9" w:rsidP="00EF3D9A">
            <w:pPr>
              <w:rPr>
                <w:rFonts w:cs="Open Sans"/>
              </w:rPr>
            </w:pPr>
          </w:p>
        </w:tc>
        <w:tc>
          <w:tcPr>
            <w:tcW w:w="6347" w:type="dxa"/>
          </w:tcPr>
          <w:p w14:paraId="6742E142" w14:textId="77777777" w:rsidR="00FF25B9" w:rsidRPr="00FA1452" w:rsidRDefault="00FF25B9" w:rsidP="00EF3D9A">
            <w:pPr>
              <w:rPr>
                <w:rFonts w:cs="Open Sans"/>
              </w:rPr>
            </w:pPr>
          </w:p>
        </w:tc>
      </w:tr>
      <w:tr w:rsidR="00FF25B9" w:rsidRPr="00FA1452" w14:paraId="6CF641ED" w14:textId="77777777" w:rsidTr="00FF25B9">
        <w:tc>
          <w:tcPr>
            <w:tcW w:w="2445" w:type="dxa"/>
          </w:tcPr>
          <w:p w14:paraId="297203AE" w14:textId="483F0994" w:rsidR="00FF25B9" w:rsidRPr="00FA1452" w:rsidRDefault="00FF25B9" w:rsidP="00EF3D9A">
            <w:pPr>
              <w:rPr>
                <w:rFonts w:cs="Open Sans"/>
              </w:rPr>
            </w:pPr>
          </w:p>
        </w:tc>
        <w:tc>
          <w:tcPr>
            <w:tcW w:w="280" w:type="dxa"/>
          </w:tcPr>
          <w:p w14:paraId="1603F1C5" w14:textId="516FC756" w:rsidR="00FF25B9" w:rsidRPr="00FA1452" w:rsidRDefault="00FF25B9" w:rsidP="00EF3D9A">
            <w:pPr>
              <w:rPr>
                <w:rFonts w:cs="Open Sans"/>
              </w:rPr>
            </w:pPr>
          </w:p>
        </w:tc>
        <w:tc>
          <w:tcPr>
            <w:tcW w:w="6347" w:type="dxa"/>
          </w:tcPr>
          <w:p w14:paraId="7613B43B" w14:textId="77777777" w:rsidR="00FF25B9" w:rsidRPr="00FA1452" w:rsidRDefault="00FF25B9" w:rsidP="00EF3D9A">
            <w:pPr>
              <w:rPr>
                <w:rFonts w:cs="Open Sans"/>
              </w:rPr>
            </w:pPr>
          </w:p>
        </w:tc>
      </w:tr>
      <w:bookmarkEnd w:id="0"/>
    </w:tbl>
    <w:p w14:paraId="3E4C2319" w14:textId="77777777" w:rsidR="00FF25B9" w:rsidRPr="00F0217D" w:rsidRDefault="00FF25B9" w:rsidP="00FF25B9">
      <w:pPr>
        <w:pStyle w:val="Undertittel"/>
        <w:rPr>
          <w:lang w:val="en-US"/>
        </w:rPr>
      </w:pPr>
      <w:r w:rsidRPr="00F0217D">
        <w:rPr>
          <w:lang w:val="en-US"/>
        </w:rPr>
        <w:br w:type="page"/>
      </w:r>
    </w:p>
    <w:p w14:paraId="09EB559F" w14:textId="61D16F54" w:rsidR="00FF25B9" w:rsidRPr="00C34510" w:rsidRDefault="005F7B75" w:rsidP="00FF25B9">
      <w:pPr>
        <w:pStyle w:val="Overskrift1"/>
        <w:rPr>
          <w:sz w:val="32"/>
          <w:szCs w:val="32"/>
        </w:rPr>
      </w:pPr>
      <w:bookmarkStart w:id="1" w:name="_Hlk535304727"/>
      <w:r w:rsidRPr="00C34510">
        <w:rPr>
          <w:sz w:val="32"/>
          <w:szCs w:val="32"/>
        </w:rPr>
        <w:lastRenderedPageBreak/>
        <w:t>Kommunenes planarbeid som gjelder demens</w:t>
      </w:r>
    </w:p>
    <w:p w14:paraId="24405894" w14:textId="77777777" w:rsidR="00FF25B9" w:rsidRPr="008D1499" w:rsidRDefault="00FF25B9" w:rsidP="00FF25B9">
      <w:pPr>
        <w:pStyle w:val="Undertittel"/>
      </w:pPr>
      <w:r w:rsidRPr="008D1499">
        <w:tab/>
      </w:r>
    </w:p>
    <w:bookmarkEnd w:id="1"/>
    <w:p w14:paraId="0B424061" w14:textId="77777777" w:rsidR="005F7B75" w:rsidRDefault="005F7B75" w:rsidP="005F7B75">
      <w:pPr>
        <w:pStyle w:val="Undertittel"/>
      </w:pPr>
      <w:r>
        <w:t xml:space="preserve">Den demografiske utviklingen med flere eldre og et økende antall personer med demens, krever tilrettelegging, dimensjonering og kvalitetsutvikling av tjenestene til personer med demens og deres pårørende i tråd med utfordringene i den enkelte kommune. For å sikre langsiktig og helhetlig planlegging av tjenestetilbud, lokalsamfunn og omgivelser, har Demensplan 2025 som mål at demensutfordringene settes på dagsordenen i kommunenes ordinære planarbeid. </w:t>
      </w:r>
    </w:p>
    <w:p w14:paraId="07AC72AD" w14:textId="77777777" w:rsidR="005F7B75" w:rsidRDefault="005F7B75" w:rsidP="005F7B75">
      <w:pPr>
        <w:pStyle w:val="Undertittel"/>
      </w:pPr>
      <w:r>
        <w:t>Demensplan 2025 gir ikke føringer om at kommunene bør ha egne demensplaner. Det er kommunene selv som ut fra lokale forhold må vurdere hvor i planverket tjenester til personer med demens bør omtales.</w:t>
      </w:r>
    </w:p>
    <w:p w14:paraId="7DB81B7B" w14:textId="77777777" w:rsidR="005F7B75" w:rsidRDefault="005F7B75" w:rsidP="005F7B75">
      <w:pPr>
        <w:pStyle w:val="Undertittel"/>
      </w:pPr>
      <w:r>
        <w:t xml:space="preserve">Statsforvalterens kartleggingsundersøkelse fra 2020 omhandlet ikke oversikt over om kommunenes planverk som gjaldt demens. I den nasjonale kartleggingen fra 2022 var dette tatt med, slik vist nedenfor: </w:t>
      </w:r>
    </w:p>
    <w:p w14:paraId="04E91694" w14:textId="77777777" w:rsidR="00C34510" w:rsidRPr="00C34510" w:rsidRDefault="00C34510" w:rsidP="005F7B75">
      <w:pPr>
        <w:pStyle w:val="Undertittel"/>
        <w:rPr>
          <w:sz w:val="28"/>
          <w:szCs w:val="28"/>
        </w:rPr>
      </w:pPr>
    </w:p>
    <w:p w14:paraId="1B032636" w14:textId="01BB2E3A" w:rsidR="005F7B75" w:rsidRPr="00C34510" w:rsidRDefault="005F7B75" w:rsidP="005F7B75">
      <w:pPr>
        <w:pStyle w:val="Undertittel"/>
        <w:rPr>
          <w:sz w:val="28"/>
          <w:szCs w:val="28"/>
        </w:rPr>
      </w:pPr>
      <w:r w:rsidRPr="00C34510">
        <w:rPr>
          <w:sz w:val="28"/>
          <w:szCs w:val="28"/>
        </w:rPr>
        <w:t>Er tjenester til personer med demens sykdom spesielt omtalt i kommunens planverk?</w:t>
      </w:r>
    </w:p>
    <w:p w14:paraId="7F53EB95" w14:textId="77777777" w:rsidR="00C34510" w:rsidRDefault="00C34510" w:rsidP="005F7B75">
      <w:pPr>
        <w:pStyle w:val="Undertittel"/>
      </w:pPr>
    </w:p>
    <w:p w14:paraId="62DDA814" w14:textId="7D13E562" w:rsidR="005F7B75" w:rsidRDefault="005F7B75" w:rsidP="00C34510">
      <w:pPr>
        <w:pStyle w:val="Undertittel"/>
        <w:ind w:left="1416" w:hanging="1416"/>
      </w:pPr>
      <w:r>
        <w:t>Trondheim</w:t>
      </w:r>
      <w:r>
        <w:tab/>
        <w:t>Dette er tatt inn i handlings- og økonomiplanen, kommuneplanens samfunnsdel og som delplan i helse- og omsorg.</w:t>
      </w:r>
    </w:p>
    <w:p w14:paraId="6C85E586" w14:textId="77777777" w:rsidR="005F7B75" w:rsidRDefault="005F7B75" w:rsidP="005F7B75">
      <w:pPr>
        <w:pStyle w:val="Undertittel"/>
      </w:pPr>
      <w:r>
        <w:t>Steinkjer</w:t>
      </w:r>
      <w:r>
        <w:tab/>
        <w:t>Har egen demensplan.</w:t>
      </w:r>
    </w:p>
    <w:p w14:paraId="67C332D9" w14:textId="77777777" w:rsidR="005F7B75" w:rsidRDefault="005F7B75" w:rsidP="005F7B75">
      <w:pPr>
        <w:pStyle w:val="Undertittel"/>
      </w:pPr>
      <w:r>
        <w:t>Namsos</w:t>
      </w:r>
      <w:r>
        <w:tab/>
        <w:t>Har egen demensplan.</w:t>
      </w:r>
    </w:p>
    <w:p w14:paraId="4682A1B2" w14:textId="690DCC6D" w:rsidR="005F7B75" w:rsidRDefault="005F7B75" w:rsidP="00C34510">
      <w:pPr>
        <w:pStyle w:val="Undertittel"/>
        <w:ind w:left="1416" w:hanging="1416"/>
      </w:pPr>
      <w:r>
        <w:t>Frøya</w:t>
      </w:r>
      <w:r>
        <w:tab/>
        <w:t>Kommunen oppgir at dette kun er tatt med i kommunens handlings- og økonomiplan.</w:t>
      </w:r>
    </w:p>
    <w:p w14:paraId="1C8214F7" w14:textId="418243B4" w:rsidR="005F7B75" w:rsidRDefault="005F7B75" w:rsidP="00C34510">
      <w:pPr>
        <w:pStyle w:val="Undertittel"/>
        <w:ind w:left="1416" w:hanging="1416"/>
      </w:pPr>
      <w:r>
        <w:t>Osen</w:t>
      </w:r>
      <w:r>
        <w:tab/>
        <w:t>Dette er tatt inn i kommuneplanens samfunnsdel og som delplan i helse- og omsorg.</w:t>
      </w:r>
    </w:p>
    <w:p w14:paraId="456AFF67" w14:textId="77777777" w:rsidR="005F7B75" w:rsidRDefault="005F7B75" w:rsidP="005F7B75">
      <w:pPr>
        <w:pStyle w:val="Undertittel"/>
      </w:pPr>
      <w:r>
        <w:t>Oppdal</w:t>
      </w:r>
      <w:r>
        <w:tab/>
      </w:r>
      <w:r>
        <w:tab/>
        <w:t>Dette er tatt inn som delplan i helse- og omsorg.</w:t>
      </w:r>
    </w:p>
    <w:p w14:paraId="34D4EAAF" w14:textId="77777777" w:rsidR="005F7B75" w:rsidRDefault="005F7B75" w:rsidP="005F7B75">
      <w:pPr>
        <w:pStyle w:val="Undertittel"/>
      </w:pPr>
      <w:r>
        <w:t>Rennebu</w:t>
      </w:r>
      <w:r>
        <w:tab/>
        <w:t>Dette er tatt inn som delplan i helse- og omsorg.</w:t>
      </w:r>
    </w:p>
    <w:p w14:paraId="673C145D" w14:textId="77777777" w:rsidR="005F7B75" w:rsidRDefault="005F7B75" w:rsidP="005F7B75">
      <w:pPr>
        <w:pStyle w:val="Undertittel"/>
      </w:pPr>
      <w:r>
        <w:t>Røros</w:t>
      </w:r>
      <w:r>
        <w:tab/>
      </w:r>
      <w:r>
        <w:tab/>
        <w:t>Har egen demensplan.</w:t>
      </w:r>
    </w:p>
    <w:p w14:paraId="06E616FE" w14:textId="51686FB4" w:rsidR="005F7B75" w:rsidRDefault="005F7B75" w:rsidP="00C34510">
      <w:pPr>
        <w:pStyle w:val="Undertittel"/>
        <w:ind w:left="1416" w:hanging="1416"/>
      </w:pPr>
      <w:r>
        <w:t>Melhus</w:t>
      </w:r>
      <w:r>
        <w:tab/>
        <w:t>Dette er tatt inn som delplan i helse- og omsorg og i handlings- og økonomiplanen.</w:t>
      </w:r>
    </w:p>
    <w:p w14:paraId="440CD4A2" w14:textId="3619AAE5" w:rsidR="005F7B75" w:rsidRDefault="005F7B75" w:rsidP="00C34510">
      <w:pPr>
        <w:pStyle w:val="Undertittel"/>
        <w:ind w:left="1416" w:hanging="1416"/>
      </w:pPr>
      <w:r>
        <w:t>Skaun</w:t>
      </w:r>
      <w:r>
        <w:tab/>
        <w:t>Dette er tatt inn i handlings- og økonomiplanen, kommuneplanens samfunnsdel og som delplan i helse- og omsorg.</w:t>
      </w:r>
    </w:p>
    <w:p w14:paraId="3B4613D5" w14:textId="77777777" w:rsidR="005F7B75" w:rsidRDefault="005F7B75" w:rsidP="005F7B75">
      <w:pPr>
        <w:pStyle w:val="Undertittel"/>
      </w:pPr>
      <w:r>
        <w:t>Malvik</w:t>
      </w:r>
      <w:r>
        <w:tab/>
      </w:r>
      <w:r>
        <w:tab/>
        <w:t>Dette er omtalt kommunalt planverk, men det sies ikke noe om hvor.</w:t>
      </w:r>
    </w:p>
    <w:p w14:paraId="0A73A913" w14:textId="77777777" w:rsidR="005F7B75" w:rsidRDefault="005F7B75" w:rsidP="005F7B75">
      <w:pPr>
        <w:pStyle w:val="Undertittel"/>
      </w:pPr>
      <w:r>
        <w:t>Selbu</w:t>
      </w:r>
      <w:r>
        <w:tab/>
      </w:r>
      <w:r>
        <w:tab/>
        <w:t>Dette er tatt inn som delplan i helse- og omsorg.</w:t>
      </w:r>
    </w:p>
    <w:p w14:paraId="1229F773" w14:textId="77777777" w:rsidR="005F7B75" w:rsidRDefault="005F7B75" w:rsidP="005F7B75">
      <w:pPr>
        <w:pStyle w:val="Undertittel"/>
      </w:pPr>
      <w:r>
        <w:t>Tydal</w:t>
      </w:r>
      <w:r>
        <w:tab/>
      </w:r>
      <w:r>
        <w:tab/>
        <w:t>Dette er tatt inn handlings- og økonomiplanen og som delplan i helse- og omsorg.</w:t>
      </w:r>
    </w:p>
    <w:p w14:paraId="6F06BD6F" w14:textId="77777777" w:rsidR="005F7B75" w:rsidRDefault="005F7B75" w:rsidP="005F7B75">
      <w:pPr>
        <w:pStyle w:val="Undertittel"/>
      </w:pPr>
      <w:r>
        <w:t>Meråker</w:t>
      </w:r>
      <w:r>
        <w:tab/>
        <w:t>Har egen demensplan.</w:t>
      </w:r>
    </w:p>
    <w:p w14:paraId="709E302D" w14:textId="11BDD6EE" w:rsidR="005F7B75" w:rsidRDefault="005F7B75" w:rsidP="00C34510">
      <w:pPr>
        <w:pStyle w:val="Undertittel"/>
        <w:ind w:left="1416" w:hanging="1416"/>
      </w:pPr>
      <w:r>
        <w:t>Stjørdal</w:t>
      </w:r>
      <w:r>
        <w:tab/>
        <w:t>Dette er tatt inn i kommuneplanens samfunnsdel og som delplan i helse- og omsorg.</w:t>
      </w:r>
    </w:p>
    <w:p w14:paraId="7FAB1B11" w14:textId="77777777" w:rsidR="005F7B75" w:rsidRDefault="005F7B75" w:rsidP="005F7B75">
      <w:pPr>
        <w:pStyle w:val="Undertittel"/>
      </w:pPr>
      <w:r>
        <w:t>Frosta</w:t>
      </w:r>
      <w:r>
        <w:tab/>
      </w:r>
      <w:r>
        <w:tab/>
        <w:t>Har egen demensplan.</w:t>
      </w:r>
    </w:p>
    <w:p w14:paraId="623A4A98" w14:textId="77777777" w:rsidR="005F7B75" w:rsidRDefault="005F7B75" w:rsidP="00C34510">
      <w:pPr>
        <w:pStyle w:val="Undertittel"/>
        <w:ind w:left="1416" w:hanging="1416"/>
      </w:pPr>
      <w:r>
        <w:t>Levanger</w:t>
      </w:r>
      <w:r>
        <w:tab/>
        <w:t>Dette er tatt inn i handlings- og økonomiplanen og som delplan i helse- og omsorg.</w:t>
      </w:r>
    </w:p>
    <w:p w14:paraId="714C86F4" w14:textId="77777777" w:rsidR="005F7B75" w:rsidRDefault="005F7B75" w:rsidP="005F7B75">
      <w:pPr>
        <w:pStyle w:val="Undertittel"/>
      </w:pPr>
      <w:r>
        <w:t>Verdal</w:t>
      </w:r>
      <w:r>
        <w:tab/>
      </w:r>
      <w:r>
        <w:tab/>
        <w:t xml:space="preserve">Dette er tatt inn i kommuneplanens samfunnsdel. </w:t>
      </w:r>
    </w:p>
    <w:p w14:paraId="1FE22166" w14:textId="77777777" w:rsidR="005F7B75" w:rsidRDefault="005F7B75" w:rsidP="005F7B75">
      <w:pPr>
        <w:pStyle w:val="Undertittel"/>
      </w:pPr>
      <w:r>
        <w:t>Snåsa</w:t>
      </w:r>
      <w:r>
        <w:tab/>
      </w:r>
      <w:r>
        <w:tab/>
        <w:t>Har egen demensplan.</w:t>
      </w:r>
    </w:p>
    <w:p w14:paraId="4128091E" w14:textId="77777777" w:rsidR="005F7B75" w:rsidRDefault="005F7B75" w:rsidP="005F7B75">
      <w:pPr>
        <w:pStyle w:val="Undertittel"/>
      </w:pPr>
      <w:r>
        <w:t>Lierne</w:t>
      </w:r>
      <w:r>
        <w:tab/>
      </w:r>
      <w:r>
        <w:tab/>
        <w:t>Har egen demensplan.</w:t>
      </w:r>
    </w:p>
    <w:p w14:paraId="37F28D2E" w14:textId="77777777" w:rsidR="005F7B75" w:rsidRDefault="005F7B75" w:rsidP="005F7B75">
      <w:pPr>
        <w:pStyle w:val="Undertittel"/>
      </w:pPr>
      <w:r>
        <w:t>Røyrvik</w:t>
      </w:r>
      <w:r>
        <w:tab/>
      </w:r>
      <w:r>
        <w:tab/>
        <w:t>Dette er tatt inn i kommuneplanens samfunnsdel.</w:t>
      </w:r>
    </w:p>
    <w:p w14:paraId="6F1EE9E9" w14:textId="77777777" w:rsidR="005F7B75" w:rsidRDefault="005F7B75" w:rsidP="00C34510">
      <w:pPr>
        <w:pStyle w:val="Undertittel"/>
        <w:ind w:left="1416" w:hanging="1416"/>
      </w:pPr>
      <w:r>
        <w:t>Namsskogan</w:t>
      </w:r>
      <w:r>
        <w:tab/>
        <w:t>Dette er tatt inn i kommuneplanens samfunnsdel og som delplan i helse- og omsorg.</w:t>
      </w:r>
    </w:p>
    <w:p w14:paraId="1000856F" w14:textId="77777777" w:rsidR="005F7B75" w:rsidRDefault="005F7B75" w:rsidP="005F7B75">
      <w:pPr>
        <w:pStyle w:val="Undertittel"/>
      </w:pPr>
      <w:r>
        <w:t>Grong</w:t>
      </w:r>
      <w:r>
        <w:tab/>
      </w:r>
      <w:r>
        <w:tab/>
        <w:t>Dette er ikke spesielt omtalt i kommunens planverk.</w:t>
      </w:r>
    </w:p>
    <w:p w14:paraId="7F0BBB7A" w14:textId="77777777" w:rsidR="005F7B75" w:rsidRDefault="005F7B75" w:rsidP="005F7B75">
      <w:pPr>
        <w:pStyle w:val="Undertittel"/>
      </w:pPr>
      <w:r>
        <w:t>Høylandet</w:t>
      </w:r>
      <w:r>
        <w:tab/>
        <w:t>Dette er tatt inn i kommuneplanens samfunnsdel.</w:t>
      </w:r>
    </w:p>
    <w:p w14:paraId="00243474" w14:textId="77777777" w:rsidR="005F7B75" w:rsidRDefault="005F7B75" w:rsidP="005F7B75">
      <w:pPr>
        <w:pStyle w:val="Undertittel"/>
      </w:pPr>
      <w:r>
        <w:lastRenderedPageBreak/>
        <w:t>Overhalla</w:t>
      </w:r>
      <w:r>
        <w:tab/>
        <w:t>Har egen demensplan</w:t>
      </w:r>
    </w:p>
    <w:p w14:paraId="07FD06CF" w14:textId="77777777" w:rsidR="005F7B75" w:rsidRDefault="005F7B75" w:rsidP="005F7B75">
      <w:pPr>
        <w:pStyle w:val="Undertittel"/>
      </w:pPr>
      <w:r>
        <w:t>Flatanger</w:t>
      </w:r>
      <w:r>
        <w:tab/>
        <w:t>Dette er ikke spesielt omtalt i kommunens planverk.</w:t>
      </w:r>
    </w:p>
    <w:p w14:paraId="10FADD50" w14:textId="3AEB23BB" w:rsidR="005F7B75" w:rsidRDefault="005F7B75" w:rsidP="00C34510">
      <w:pPr>
        <w:pStyle w:val="Undertittel"/>
        <w:ind w:left="1416" w:hanging="1416"/>
      </w:pPr>
      <w:r>
        <w:t>Inderøy</w:t>
      </w:r>
      <w:r>
        <w:tab/>
        <w:t>Dette er tatt inn i handlings- og økonomiplanen og som delplan i helse- og omsorg.</w:t>
      </w:r>
    </w:p>
    <w:p w14:paraId="03090B11" w14:textId="77777777" w:rsidR="005F7B75" w:rsidRDefault="005F7B75" w:rsidP="005F7B75">
      <w:pPr>
        <w:pStyle w:val="Undertittel"/>
      </w:pPr>
      <w:r>
        <w:t>Indre Fosen</w:t>
      </w:r>
      <w:r>
        <w:tab/>
        <w:t>Har egen demensplan</w:t>
      </w:r>
    </w:p>
    <w:p w14:paraId="0CFA3A92" w14:textId="69C68A68" w:rsidR="005F7B75" w:rsidRDefault="005F7B75" w:rsidP="00C34510">
      <w:pPr>
        <w:pStyle w:val="Undertittel"/>
        <w:ind w:left="1416" w:hanging="1416"/>
      </w:pPr>
      <w:r>
        <w:t>Heim</w:t>
      </w:r>
      <w:r>
        <w:tab/>
        <w:t xml:space="preserve">Dette er tatt inn i handlings- og økonomiplanen og i kommuneplanens samfunnsdel. </w:t>
      </w:r>
    </w:p>
    <w:p w14:paraId="76A5B563" w14:textId="00B8B0F2" w:rsidR="005F7B75" w:rsidRDefault="005F7B75" w:rsidP="00C34510">
      <w:pPr>
        <w:pStyle w:val="Undertittel"/>
        <w:ind w:left="1416" w:hanging="1416"/>
      </w:pPr>
      <w:r>
        <w:t>Hitra</w:t>
      </w:r>
      <w:r>
        <w:tab/>
        <w:t>Dette er tatt inn i handlings- og økonomiplanen og i kommuneplanens samfunnsdel.</w:t>
      </w:r>
    </w:p>
    <w:p w14:paraId="4E2C94F2" w14:textId="4868DC60" w:rsidR="005F7B75" w:rsidRDefault="005F7B75" w:rsidP="00C34510">
      <w:pPr>
        <w:pStyle w:val="Undertittel"/>
        <w:ind w:left="1416" w:hanging="1416"/>
      </w:pPr>
      <w:r>
        <w:t>Åfjord</w:t>
      </w:r>
      <w:r>
        <w:tab/>
        <w:t>Dette er tatt inn i kommuneplanens samfunnsdel og som delplan i helse- og omsorg.</w:t>
      </w:r>
    </w:p>
    <w:p w14:paraId="1F5AF623" w14:textId="77777777" w:rsidR="005F7B75" w:rsidRDefault="005F7B75" w:rsidP="00C34510">
      <w:pPr>
        <w:pStyle w:val="Undertittel"/>
        <w:ind w:left="1416" w:hanging="1416"/>
      </w:pPr>
      <w:r>
        <w:t>Orkland</w:t>
      </w:r>
      <w:r>
        <w:tab/>
        <w:t>Dette er tatt inn i handlings- og økonomiplanen, kommuneplanens samfunnsdel og som delplan i helse- og omsorg.</w:t>
      </w:r>
    </w:p>
    <w:p w14:paraId="7FA1579B" w14:textId="79DB2C02" w:rsidR="005F7B75" w:rsidRDefault="005F7B75" w:rsidP="00C34510">
      <w:pPr>
        <w:pStyle w:val="Undertittel"/>
        <w:ind w:left="1416" w:hanging="1416"/>
      </w:pPr>
      <w:r>
        <w:t>Rindal</w:t>
      </w:r>
      <w:r>
        <w:tab/>
        <w:t>Dette er tatt inn i kommuneplanens samfunnsdel og som delplan helse- og omsorg.</w:t>
      </w:r>
    </w:p>
    <w:p w14:paraId="6BAACCAB" w14:textId="77777777" w:rsidR="005F7B75" w:rsidRPr="00C34510" w:rsidRDefault="005F7B75" w:rsidP="005F7B75">
      <w:pPr>
        <w:pStyle w:val="Undertittel"/>
        <w:rPr>
          <w:b/>
          <w:bCs/>
        </w:rPr>
      </w:pPr>
    </w:p>
    <w:p w14:paraId="127AA39A" w14:textId="77777777" w:rsidR="005F7B75" w:rsidRPr="00C34510" w:rsidRDefault="005F7B75" w:rsidP="005F7B75">
      <w:pPr>
        <w:pStyle w:val="Undertittel"/>
        <w:rPr>
          <w:b/>
          <w:bCs/>
          <w:sz w:val="24"/>
          <w:szCs w:val="24"/>
        </w:rPr>
      </w:pPr>
      <w:r w:rsidRPr="00C34510">
        <w:rPr>
          <w:b/>
          <w:bCs/>
          <w:sz w:val="24"/>
          <w:szCs w:val="24"/>
        </w:rPr>
        <w:t>Kommentar</w:t>
      </w:r>
    </w:p>
    <w:p w14:paraId="05E2F895" w14:textId="77777777" w:rsidR="005F7B75" w:rsidRDefault="005F7B75" w:rsidP="005F7B75">
      <w:pPr>
        <w:pStyle w:val="Undertittel"/>
      </w:pPr>
      <w:r>
        <w:t>Tallene for Trøndelag viser at hele 94% av kommunene hadde dette med i sine planer (Landet 87,5%).</w:t>
      </w:r>
    </w:p>
    <w:p w14:paraId="206219B4" w14:textId="77777777" w:rsidR="00C34510" w:rsidRDefault="00C34510" w:rsidP="005F7B75">
      <w:pPr>
        <w:pStyle w:val="Undertittel"/>
      </w:pPr>
    </w:p>
    <w:p w14:paraId="6F6710FE" w14:textId="5AC706F0" w:rsidR="005F7B75" w:rsidRDefault="005F7B75" w:rsidP="005F7B75">
      <w:pPr>
        <w:pStyle w:val="Undertittel"/>
      </w:pPr>
      <w:r>
        <w:t>9 kommuner har utarbeidet egne demensplaner, til tross for at dette ikke er et myndighetskrav (Steinkjer, Namsos, Røros, Meråker, Snåsa, Lierne, Overhalla, Indre Fosen og Frosta)</w:t>
      </w:r>
    </w:p>
    <w:p w14:paraId="6003C833" w14:textId="77777777" w:rsidR="005F7B75" w:rsidRDefault="005F7B75" w:rsidP="005F7B75">
      <w:pPr>
        <w:pStyle w:val="Undertittel"/>
      </w:pPr>
    </w:p>
    <w:p w14:paraId="0C2423F9" w14:textId="3AA8E5F9" w:rsidR="005F7B75" w:rsidRDefault="005F7B75" w:rsidP="005F7B75">
      <w:pPr>
        <w:pStyle w:val="Overskrift2"/>
      </w:pPr>
      <w:r>
        <w:t>Kommunenes informasjonsarbeid på området</w:t>
      </w:r>
    </w:p>
    <w:p w14:paraId="41FFB3A5" w14:textId="77777777" w:rsidR="00C34510" w:rsidRDefault="005F7B75" w:rsidP="005F7B75">
      <w:pPr>
        <w:pStyle w:val="Undertittel"/>
      </w:pPr>
      <w:r>
        <w:t xml:space="preserve">Pasient- og brukerrettighetsloven kapittel 3 handler om retten til informasjon og medvirkning. Du har rett til å få informasjon som gir innsikt i helsetilstanden din, innholdet i helsehjelpen du får, og til å kunne ivareta dine egne rettigheter Rett til medvirkning og informasjon - Helsedirektoratet. </w:t>
      </w:r>
    </w:p>
    <w:p w14:paraId="3365271F" w14:textId="77777777" w:rsidR="00C34510" w:rsidRDefault="00C34510" w:rsidP="005F7B75">
      <w:pPr>
        <w:pStyle w:val="Undertittel"/>
      </w:pPr>
    </w:p>
    <w:p w14:paraId="3BDED62E" w14:textId="26DEE2C3" w:rsidR="005F7B75" w:rsidRDefault="005F7B75" w:rsidP="005F7B75">
      <w:pPr>
        <w:pStyle w:val="Undertittel"/>
      </w:pPr>
      <w:r>
        <w:t>Hvis du som pasient samtykker til det eller forholdene tilsier det, skal din nærmeste pårørende ha informasjon om din helsetilstand og helsehjelpen du får.</w:t>
      </w:r>
      <w:r w:rsidR="00C34510">
        <w:t xml:space="preserve"> </w:t>
      </w:r>
      <w:r>
        <w:t>Du som pasient har også rett til å være med på å bestemme (medvirke) hvordan du får helse- og omsorgstjenester. Hvis du ikke har samtykkekompetanse, har din nærmeste pårørende rett til å medvirke sammen med deg. Jo mindre du selv er i stand til å ivareta deg selv, desto flere rettigheter har pårørende.</w:t>
      </w:r>
    </w:p>
    <w:p w14:paraId="5F323572" w14:textId="77777777" w:rsidR="00C34510" w:rsidRDefault="00C34510" w:rsidP="005F7B75">
      <w:pPr>
        <w:pStyle w:val="Undertittel"/>
      </w:pPr>
    </w:p>
    <w:p w14:paraId="6ECB64F2" w14:textId="6E80D32C" w:rsidR="005F7B75" w:rsidRDefault="005F7B75" w:rsidP="005F7B75">
      <w:pPr>
        <w:pStyle w:val="Undertittel"/>
      </w:pPr>
      <w:r>
        <w:t>Ett av Demensplan 2025 hovedmål er at personer med demens og deres pårørende sikres medbestemmelse og deltakelse i et demensvennlig samfunn, slik at de kan leve aktive og</w:t>
      </w:r>
    </w:p>
    <w:p w14:paraId="0BEC87A3" w14:textId="77777777" w:rsidR="005F7B75" w:rsidRDefault="005F7B75" w:rsidP="005F7B75">
      <w:pPr>
        <w:pStyle w:val="Undertittel"/>
      </w:pPr>
      <w:r>
        <w:t>meningsfylte liv med fysisk, sosial og kulturell aktivitet som er tilpasset den enkeltes interesser, ønsker og behov.</w:t>
      </w:r>
    </w:p>
    <w:p w14:paraId="6587FCD1" w14:textId="77777777" w:rsidR="00C34510" w:rsidRDefault="00C34510" w:rsidP="005F7B75">
      <w:pPr>
        <w:pStyle w:val="Undertittel"/>
      </w:pPr>
    </w:p>
    <w:p w14:paraId="0C1C251A" w14:textId="4FAE1C7E" w:rsidR="005F7B75" w:rsidRDefault="005F7B75" w:rsidP="005F7B75">
      <w:pPr>
        <w:pStyle w:val="Undertittel"/>
      </w:pPr>
      <w:r>
        <w:t xml:space="preserve">Helse- og omsorgstjenesten skal ha systemer og rutiner som legger til rette for informasjon, samtale og dialog med pårørende. Dette gjelder enten pårørende har rollen som informasjonskilde, representant for pasienten/brukeren, omsorgsgiver eller støtte for pasienten/brukeren eller pårørende er berørt og har egne behov for støtte. </w:t>
      </w:r>
    </w:p>
    <w:p w14:paraId="2A825F34" w14:textId="77777777" w:rsidR="00C34510" w:rsidRDefault="00C34510" w:rsidP="005F7B75">
      <w:pPr>
        <w:pStyle w:val="Undertittel"/>
      </w:pPr>
    </w:p>
    <w:p w14:paraId="2EC8025B" w14:textId="2CFABF1C" w:rsidR="005F7B75" w:rsidRDefault="005F7B75" w:rsidP="005F7B75">
      <w:pPr>
        <w:pStyle w:val="Undertittel"/>
      </w:pPr>
      <w:r>
        <w:t xml:space="preserve">Rammer og muligheter for dialog med den enkelte pårørende er ledelsens ansvar og må kommuniseres til pasienter, brukere og pårørende. Helseforetak og kommuner har også plikt til å etablere systemer for innhenting av pårørendes erfaringer og synspunkter på ulike nivå, og gjøre bruk av disse erfaringene i sitt forbedringsarbeid. Pårørende kan ha verdifull informasjon til bruk i arbeidet med kvalitetsforbedring og tjenesteutvikling. </w:t>
      </w:r>
    </w:p>
    <w:p w14:paraId="3AF3D256" w14:textId="4A0F2178" w:rsidR="00FF25B9" w:rsidRPr="00F67A12" w:rsidRDefault="005F7B75" w:rsidP="005F7B75">
      <w:pPr>
        <w:pStyle w:val="Undertittel"/>
        <w:rPr>
          <w:sz w:val="28"/>
          <w:szCs w:val="28"/>
        </w:rPr>
      </w:pPr>
      <w:r w:rsidRPr="00F67A12">
        <w:rPr>
          <w:sz w:val="28"/>
          <w:szCs w:val="28"/>
        </w:rPr>
        <w:lastRenderedPageBreak/>
        <w:t>Har kommunen utarbeidet skriftlig informasjon til innbyggere som gir informasjon om:</w:t>
      </w:r>
    </w:p>
    <w:p w14:paraId="36D8FD57" w14:textId="77777777" w:rsidR="00FF25B9" w:rsidRPr="00BE376D" w:rsidRDefault="00FF25B9" w:rsidP="00FF25B9">
      <w:pPr>
        <w:pStyle w:val="Undertittel"/>
      </w:pPr>
    </w:p>
    <w:tbl>
      <w:tblPr>
        <w:tblStyle w:val="Tabellrutenett"/>
        <w:tblW w:w="0" w:type="auto"/>
        <w:tblLook w:val="04A0" w:firstRow="1" w:lastRow="0" w:firstColumn="1" w:lastColumn="0" w:noHBand="0" w:noVBand="1"/>
      </w:tblPr>
      <w:tblGrid>
        <w:gridCol w:w="3336"/>
        <w:gridCol w:w="1242"/>
        <w:gridCol w:w="1481"/>
        <w:gridCol w:w="1555"/>
        <w:gridCol w:w="1402"/>
      </w:tblGrid>
      <w:tr w:rsidR="005F7B75" w14:paraId="3976B158" w14:textId="77777777" w:rsidTr="00CD17A5">
        <w:tc>
          <w:tcPr>
            <w:tcW w:w="3336" w:type="dxa"/>
          </w:tcPr>
          <w:p w14:paraId="2A09DF6C" w14:textId="77777777" w:rsidR="005F7B75" w:rsidRPr="004E7E2C" w:rsidRDefault="005F7B75" w:rsidP="00CD17A5">
            <w:pPr>
              <w:rPr>
                <w:sz w:val="16"/>
                <w:szCs w:val="16"/>
              </w:rPr>
            </w:pPr>
          </w:p>
        </w:tc>
        <w:tc>
          <w:tcPr>
            <w:tcW w:w="1242" w:type="dxa"/>
          </w:tcPr>
          <w:p w14:paraId="57CCE99B" w14:textId="77777777" w:rsidR="005F7B75" w:rsidRPr="008C3FF8" w:rsidRDefault="005F7B75" w:rsidP="00CD17A5">
            <w:pPr>
              <w:rPr>
                <w:sz w:val="18"/>
                <w:szCs w:val="18"/>
              </w:rPr>
            </w:pPr>
            <w:r w:rsidRPr="008C3FF8">
              <w:rPr>
                <w:sz w:val="18"/>
                <w:szCs w:val="18"/>
              </w:rPr>
              <w:t>Demens</w:t>
            </w:r>
          </w:p>
        </w:tc>
        <w:tc>
          <w:tcPr>
            <w:tcW w:w="1481" w:type="dxa"/>
          </w:tcPr>
          <w:p w14:paraId="6B2AC210" w14:textId="77777777" w:rsidR="005F7B75" w:rsidRPr="008C3FF8" w:rsidRDefault="005F7B75" w:rsidP="00CD17A5">
            <w:pPr>
              <w:rPr>
                <w:sz w:val="18"/>
                <w:szCs w:val="18"/>
              </w:rPr>
            </w:pPr>
            <w:r w:rsidRPr="008C3FF8">
              <w:rPr>
                <w:sz w:val="18"/>
                <w:szCs w:val="18"/>
              </w:rPr>
              <w:t>Kommunale tjenestetilbud for personer med demens</w:t>
            </w:r>
            <w:r>
              <w:rPr>
                <w:sz w:val="18"/>
                <w:szCs w:val="18"/>
              </w:rPr>
              <w:t xml:space="preserve"> sykdom</w:t>
            </w:r>
            <w:r w:rsidRPr="008C3FF8">
              <w:rPr>
                <w:sz w:val="18"/>
                <w:szCs w:val="18"/>
              </w:rPr>
              <w:t xml:space="preserve"> og deres pårørende</w:t>
            </w:r>
          </w:p>
        </w:tc>
        <w:tc>
          <w:tcPr>
            <w:tcW w:w="1555" w:type="dxa"/>
          </w:tcPr>
          <w:p w14:paraId="6263C916" w14:textId="77777777" w:rsidR="005F7B75" w:rsidRPr="008C3FF8" w:rsidRDefault="005F7B75" w:rsidP="00CD17A5">
            <w:pPr>
              <w:rPr>
                <w:sz w:val="18"/>
                <w:szCs w:val="18"/>
              </w:rPr>
            </w:pPr>
            <w:r w:rsidRPr="008C3FF8">
              <w:rPr>
                <w:sz w:val="18"/>
                <w:szCs w:val="18"/>
              </w:rPr>
              <w:t xml:space="preserve">Aktiviteter og tilbud som tilbys personer med demens </w:t>
            </w:r>
            <w:r>
              <w:rPr>
                <w:sz w:val="18"/>
                <w:szCs w:val="18"/>
              </w:rPr>
              <w:t xml:space="preserve">sykdom </w:t>
            </w:r>
            <w:r w:rsidRPr="008C3FF8">
              <w:rPr>
                <w:sz w:val="18"/>
                <w:szCs w:val="18"/>
              </w:rPr>
              <w:t>og deres pårørende av frivillige organisasjoner</w:t>
            </w:r>
          </w:p>
        </w:tc>
        <w:tc>
          <w:tcPr>
            <w:tcW w:w="1402" w:type="dxa"/>
          </w:tcPr>
          <w:p w14:paraId="292632C6" w14:textId="77777777" w:rsidR="005F7B75" w:rsidRPr="008C3FF8" w:rsidRDefault="005F7B75" w:rsidP="00CD17A5">
            <w:pPr>
              <w:rPr>
                <w:sz w:val="18"/>
                <w:szCs w:val="18"/>
              </w:rPr>
            </w:pPr>
            <w:r w:rsidRPr="008C3FF8">
              <w:rPr>
                <w:sz w:val="18"/>
                <w:szCs w:val="18"/>
              </w:rPr>
              <w:t>Skriftlig informasjon samlet</w:t>
            </w:r>
          </w:p>
        </w:tc>
      </w:tr>
      <w:tr w:rsidR="005F7B75" w14:paraId="1D4705BB" w14:textId="77777777" w:rsidTr="00CD17A5">
        <w:tc>
          <w:tcPr>
            <w:tcW w:w="3336" w:type="dxa"/>
          </w:tcPr>
          <w:p w14:paraId="197E4786" w14:textId="77777777" w:rsidR="005F7B75" w:rsidRPr="008C3FF8" w:rsidRDefault="005F7B75" w:rsidP="00CD17A5">
            <w:pPr>
              <w:rPr>
                <w:sz w:val="18"/>
                <w:szCs w:val="18"/>
              </w:rPr>
            </w:pPr>
            <w:r w:rsidRPr="008C3FF8">
              <w:rPr>
                <w:sz w:val="18"/>
                <w:szCs w:val="18"/>
              </w:rPr>
              <w:t>Trondheim</w:t>
            </w:r>
          </w:p>
        </w:tc>
        <w:tc>
          <w:tcPr>
            <w:tcW w:w="1242" w:type="dxa"/>
          </w:tcPr>
          <w:p w14:paraId="1C8AAF42" w14:textId="77777777" w:rsidR="005F7B75" w:rsidRPr="008C3FF8" w:rsidRDefault="005F7B75" w:rsidP="00CD17A5">
            <w:pPr>
              <w:rPr>
                <w:sz w:val="18"/>
                <w:szCs w:val="18"/>
              </w:rPr>
            </w:pPr>
            <w:r w:rsidRPr="008C3FF8">
              <w:rPr>
                <w:sz w:val="18"/>
                <w:szCs w:val="18"/>
              </w:rPr>
              <w:t>Ja</w:t>
            </w:r>
          </w:p>
        </w:tc>
        <w:tc>
          <w:tcPr>
            <w:tcW w:w="1481" w:type="dxa"/>
          </w:tcPr>
          <w:p w14:paraId="0F7226B6" w14:textId="77777777" w:rsidR="005F7B75" w:rsidRPr="008C3FF8" w:rsidRDefault="005F7B75" w:rsidP="00CD17A5">
            <w:pPr>
              <w:rPr>
                <w:sz w:val="18"/>
                <w:szCs w:val="18"/>
              </w:rPr>
            </w:pPr>
            <w:r w:rsidRPr="008C3FF8">
              <w:rPr>
                <w:sz w:val="18"/>
                <w:szCs w:val="18"/>
              </w:rPr>
              <w:t>Ja</w:t>
            </w:r>
          </w:p>
        </w:tc>
        <w:tc>
          <w:tcPr>
            <w:tcW w:w="1555" w:type="dxa"/>
          </w:tcPr>
          <w:p w14:paraId="2943BC48" w14:textId="77777777" w:rsidR="005F7B75" w:rsidRPr="008C3FF8" w:rsidRDefault="005F7B75" w:rsidP="00CD17A5">
            <w:pPr>
              <w:rPr>
                <w:sz w:val="18"/>
                <w:szCs w:val="18"/>
              </w:rPr>
            </w:pPr>
            <w:r w:rsidRPr="008C3FF8">
              <w:rPr>
                <w:sz w:val="18"/>
                <w:szCs w:val="18"/>
              </w:rPr>
              <w:t>Ja</w:t>
            </w:r>
          </w:p>
        </w:tc>
        <w:tc>
          <w:tcPr>
            <w:tcW w:w="1402" w:type="dxa"/>
          </w:tcPr>
          <w:p w14:paraId="269AD76C" w14:textId="77777777" w:rsidR="005F7B75" w:rsidRPr="008C3FF8" w:rsidRDefault="005F7B75" w:rsidP="00CD17A5">
            <w:pPr>
              <w:rPr>
                <w:sz w:val="18"/>
                <w:szCs w:val="18"/>
              </w:rPr>
            </w:pPr>
            <w:r w:rsidRPr="008C3FF8">
              <w:rPr>
                <w:sz w:val="18"/>
                <w:szCs w:val="18"/>
              </w:rPr>
              <w:t>Ja</w:t>
            </w:r>
          </w:p>
        </w:tc>
      </w:tr>
      <w:tr w:rsidR="005F7B75" w14:paraId="7F1FFF9E" w14:textId="77777777" w:rsidTr="00CD17A5">
        <w:tc>
          <w:tcPr>
            <w:tcW w:w="3336" w:type="dxa"/>
          </w:tcPr>
          <w:p w14:paraId="48B392F3" w14:textId="77777777" w:rsidR="005F7B75" w:rsidRPr="008C3FF8" w:rsidRDefault="005F7B75" w:rsidP="00CD17A5">
            <w:pPr>
              <w:rPr>
                <w:sz w:val="18"/>
                <w:szCs w:val="18"/>
              </w:rPr>
            </w:pPr>
            <w:r w:rsidRPr="008C3FF8">
              <w:rPr>
                <w:sz w:val="18"/>
                <w:szCs w:val="18"/>
              </w:rPr>
              <w:t>Namsos</w:t>
            </w:r>
          </w:p>
        </w:tc>
        <w:tc>
          <w:tcPr>
            <w:tcW w:w="1242" w:type="dxa"/>
          </w:tcPr>
          <w:p w14:paraId="2C196113" w14:textId="77777777" w:rsidR="005F7B75" w:rsidRPr="008C3FF8" w:rsidRDefault="005F7B75" w:rsidP="00CD17A5">
            <w:pPr>
              <w:rPr>
                <w:sz w:val="18"/>
                <w:szCs w:val="18"/>
              </w:rPr>
            </w:pPr>
            <w:r w:rsidRPr="008C3FF8">
              <w:rPr>
                <w:sz w:val="18"/>
                <w:szCs w:val="18"/>
              </w:rPr>
              <w:t>Ja</w:t>
            </w:r>
          </w:p>
        </w:tc>
        <w:tc>
          <w:tcPr>
            <w:tcW w:w="1481" w:type="dxa"/>
          </w:tcPr>
          <w:p w14:paraId="64ADE5D9" w14:textId="77777777" w:rsidR="005F7B75" w:rsidRPr="008C3FF8" w:rsidRDefault="005F7B75" w:rsidP="00CD17A5">
            <w:pPr>
              <w:rPr>
                <w:sz w:val="18"/>
                <w:szCs w:val="18"/>
              </w:rPr>
            </w:pPr>
            <w:r w:rsidRPr="008C3FF8">
              <w:rPr>
                <w:sz w:val="18"/>
                <w:szCs w:val="18"/>
              </w:rPr>
              <w:t>Ja</w:t>
            </w:r>
          </w:p>
        </w:tc>
        <w:tc>
          <w:tcPr>
            <w:tcW w:w="1555" w:type="dxa"/>
          </w:tcPr>
          <w:p w14:paraId="7E57AEC3" w14:textId="77777777" w:rsidR="005F7B75" w:rsidRPr="008C3FF8" w:rsidRDefault="005F7B75" w:rsidP="00CD17A5">
            <w:pPr>
              <w:rPr>
                <w:sz w:val="18"/>
                <w:szCs w:val="18"/>
              </w:rPr>
            </w:pPr>
            <w:r w:rsidRPr="008C3FF8">
              <w:rPr>
                <w:sz w:val="18"/>
                <w:szCs w:val="18"/>
              </w:rPr>
              <w:t>Ja</w:t>
            </w:r>
          </w:p>
        </w:tc>
        <w:tc>
          <w:tcPr>
            <w:tcW w:w="1402" w:type="dxa"/>
          </w:tcPr>
          <w:p w14:paraId="04D8757D" w14:textId="77777777" w:rsidR="005F7B75" w:rsidRPr="008C3FF8" w:rsidRDefault="005F7B75" w:rsidP="00CD17A5">
            <w:pPr>
              <w:rPr>
                <w:sz w:val="18"/>
                <w:szCs w:val="18"/>
              </w:rPr>
            </w:pPr>
            <w:r w:rsidRPr="008C3FF8">
              <w:rPr>
                <w:sz w:val="18"/>
                <w:szCs w:val="18"/>
              </w:rPr>
              <w:t>Ja</w:t>
            </w:r>
          </w:p>
        </w:tc>
      </w:tr>
      <w:tr w:rsidR="005F7B75" w14:paraId="04CE85DA" w14:textId="77777777" w:rsidTr="00CD17A5">
        <w:tc>
          <w:tcPr>
            <w:tcW w:w="3336" w:type="dxa"/>
          </w:tcPr>
          <w:p w14:paraId="099E4DFB" w14:textId="77777777" w:rsidR="005F7B75" w:rsidRPr="008C3FF8" w:rsidRDefault="005F7B75" w:rsidP="00CD17A5">
            <w:pPr>
              <w:rPr>
                <w:sz w:val="18"/>
                <w:szCs w:val="18"/>
              </w:rPr>
            </w:pPr>
            <w:r w:rsidRPr="008C3FF8">
              <w:rPr>
                <w:sz w:val="18"/>
                <w:szCs w:val="18"/>
              </w:rPr>
              <w:t>Steinkjer</w:t>
            </w:r>
          </w:p>
        </w:tc>
        <w:tc>
          <w:tcPr>
            <w:tcW w:w="1242" w:type="dxa"/>
          </w:tcPr>
          <w:p w14:paraId="19225A25" w14:textId="77777777" w:rsidR="005F7B75" w:rsidRPr="008C3FF8" w:rsidRDefault="005F7B75" w:rsidP="00CD17A5">
            <w:pPr>
              <w:rPr>
                <w:sz w:val="18"/>
                <w:szCs w:val="18"/>
              </w:rPr>
            </w:pPr>
            <w:r w:rsidRPr="008C3FF8">
              <w:rPr>
                <w:sz w:val="18"/>
                <w:szCs w:val="18"/>
              </w:rPr>
              <w:t>Ja</w:t>
            </w:r>
          </w:p>
        </w:tc>
        <w:tc>
          <w:tcPr>
            <w:tcW w:w="1481" w:type="dxa"/>
          </w:tcPr>
          <w:p w14:paraId="55E90D9D" w14:textId="77777777" w:rsidR="005F7B75" w:rsidRPr="008C3FF8" w:rsidRDefault="005F7B75" w:rsidP="00CD17A5">
            <w:pPr>
              <w:rPr>
                <w:sz w:val="18"/>
                <w:szCs w:val="18"/>
              </w:rPr>
            </w:pPr>
            <w:r w:rsidRPr="008C3FF8">
              <w:rPr>
                <w:sz w:val="18"/>
                <w:szCs w:val="18"/>
              </w:rPr>
              <w:t>Ja</w:t>
            </w:r>
          </w:p>
        </w:tc>
        <w:tc>
          <w:tcPr>
            <w:tcW w:w="1555" w:type="dxa"/>
          </w:tcPr>
          <w:p w14:paraId="68BC2782" w14:textId="77777777" w:rsidR="005F7B75" w:rsidRPr="008C3FF8" w:rsidRDefault="005F7B75" w:rsidP="00CD17A5">
            <w:pPr>
              <w:rPr>
                <w:sz w:val="18"/>
                <w:szCs w:val="18"/>
              </w:rPr>
            </w:pPr>
            <w:r w:rsidRPr="008C3FF8">
              <w:rPr>
                <w:sz w:val="18"/>
                <w:szCs w:val="18"/>
              </w:rPr>
              <w:t>Ja</w:t>
            </w:r>
          </w:p>
        </w:tc>
        <w:tc>
          <w:tcPr>
            <w:tcW w:w="1402" w:type="dxa"/>
          </w:tcPr>
          <w:p w14:paraId="1544A083" w14:textId="77777777" w:rsidR="005F7B75" w:rsidRPr="008C3FF8" w:rsidRDefault="005F7B75" w:rsidP="00CD17A5">
            <w:pPr>
              <w:rPr>
                <w:sz w:val="18"/>
                <w:szCs w:val="18"/>
              </w:rPr>
            </w:pPr>
            <w:r w:rsidRPr="008C3FF8">
              <w:rPr>
                <w:sz w:val="18"/>
                <w:szCs w:val="18"/>
              </w:rPr>
              <w:t>Ja</w:t>
            </w:r>
          </w:p>
        </w:tc>
      </w:tr>
      <w:tr w:rsidR="005F7B75" w14:paraId="318865F0" w14:textId="77777777" w:rsidTr="00CD17A5">
        <w:tc>
          <w:tcPr>
            <w:tcW w:w="3336" w:type="dxa"/>
          </w:tcPr>
          <w:p w14:paraId="01F1C1E2" w14:textId="77777777" w:rsidR="005F7B75" w:rsidRPr="008C3FF8" w:rsidRDefault="005F7B75" w:rsidP="00CD17A5">
            <w:pPr>
              <w:rPr>
                <w:sz w:val="18"/>
                <w:szCs w:val="18"/>
              </w:rPr>
            </w:pPr>
            <w:r w:rsidRPr="008C3FF8">
              <w:rPr>
                <w:sz w:val="18"/>
                <w:szCs w:val="18"/>
              </w:rPr>
              <w:t>Frøya</w:t>
            </w:r>
          </w:p>
        </w:tc>
        <w:tc>
          <w:tcPr>
            <w:tcW w:w="1242" w:type="dxa"/>
          </w:tcPr>
          <w:p w14:paraId="32A7ABBB" w14:textId="77777777" w:rsidR="005F7B75" w:rsidRPr="008C3FF8" w:rsidRDefault="005F7B75" w:rsidP="00CD17A5">
            <w:pPr>
              <w:rPr>
                <w:sz w:val="18"/>
                <w:szCs w:val="18"/>
              </w:rPr>
            </w:pPr>
            <w:r w:rsidRPr="008C3FF8">
              <w:rPr>
                <w:sz w:val="18"/>
                <w:szCs w:val="18"/>
              </w:rPr>
              <w:t>Ja</w:t>
            </w:r>
          </w:p>
        </w:tc>
        <w:tc>
          <w:tcPr>
            <w:tcW w:w="1481" w:type="dxa"/>
          </w:tcPr>
          <w:p w14:paraId="6573FA5A" w14:textId="77777777" w:rsidR="005F7B75" w:rsidRPr="008C3FF8" w:rsidRDefault="005F7B75" w:rsidP="00CD17A5">
            <w:pPr>
              <w:rPr>
                <w:sz w:val="18"/>
                <w:szCs w:val="18"/>
              </w:rPr>
            </w:pPr>
            <w:r w:rsidRPr="008C3FF8">
              <w:rPr>
                <w:sz w:val="18"/>
                <w:szCs w:val="18"/>
              </w:rPr>
              <w:t>Ja</w:t>
            </w:r>
          </w:p>
        </w:tc>
        <w:tc>
          <w:tcPr>
            <w:tcW w:w="1555" w:type="dxa"/>
          </w:tcPr>
          <w:p w14:paraId="2D58423C" w14:textId="77777777" w:rsidR="005F7B75" w:rsidRPr="008C3FF8" w:rsidRDefault="005F7B75" w:rsidP="00CD17A5">
            <w:pPr>
              <w:rPr>
                <w:sz w:val="18"/>
                <w:szCs w:val="18"/>
              </w:rPr>
            </w:pPr>
            <w:r w:rsidRPr="008C3FF8">
              <w:rPr>
                <w:sz w:val="18"/>
                <w:szCs w:val="18"/>
              </w:rPr>
              <w:t>Ja</w:t>
            </w:r>
          </w:p>
        </w:tc>
        <w:tc>
          <w:tcPr>
            <w:tcW w:w="1402" w:type="dxa"/>
          </w:tcPr>
          <w:p w14:paraId="2DF1D516" w14:textId="77777777" w:rsidR="005F7B75" w:rsidRPr="008C3FF8" w:rsidRDefault="005F7B75" w:rsidP="00CD17A5">
            <w:pPr>
              <w:rPr>
                <w:sz w:val="18"/>
                <w:szCs w:val="18"/>
              </w:rPr>
            </w:pPr>
            <w:r w:rsidRPr="008C3FF8">
              <w:rPr>
                <w:sz w:val="18"/>
                <w:szCs w:val="18"/>
              </w:rPr>
              <w:t>Ja</w:t>
            </w:r>
          </w:p>
        </w:tc>
      </w:tr>
      <w:tr w:rsidR="005F7B75" w14:paraId="27C8BF3E" w14:textId="77777777" w:rsidTr="00CD17A5">
        <w:tc>
          <w:tcPr>
            <w:tcW w:w="3336" w:type="dxa"/>
          </w:tcPr>
          <w:p w14:paraId="58BB83D3" w14:textId="77777777" w:rsidR="005F7B75" w:rsidRPr="008C3FF8" w:rsidRDefault="005F7B75" w:rsidP="00CD17A5">
            <w:pPr>
              <w:rPr>
                <w:sz w:val="18"/>
                <w:szCs w:val="18"/>
              </w:rPr>
            </w:pPr>
            <w:r w:rsidRPr="008C3FF8">
              <w:rPr>
                <w:sz w:val="18"/>
                <w:szCs w:val="18"/>
              </w:rPr>
              <w:t>Osen</w:t>
            </w:r>
          </w:p>
        </w:tc>
        <w:tc>
          <w:tcPr>
            <w:tcW w:w="1242" w:type="dxa"/>
          </w:tcPr>
          <w:p w14:paraId="2CBD151D" w14:textId="77777777" w:rsidR="005F7B75" w:rsidRPr="008C3FF8" w:rsidRDefault="005F7B75" w:rsidP="00CD17A5">
            <w:pPr>
              <w:rPr>
                <w:sz w:val="18"/>
                <w:szCs w:val="18"/>
              </w:rPr>
            </w:pPr>
            <w:r w:rsidRPr="008C3FF8">
              <w:rPr>
                <w:sz w:val="18"/>
                <w:szCs w:val="18"/>
              </w:rPr>
              <w:t>Ja</w:t>
            </w:r>
          </w:p>
        </w:tc>
        <w:tc>
          <w:tcPr>
            <w:tcW w:w="1481" w:type="dxa"/>
          </w:tcPr>
          <w:p w14:paraId="6CDFBCBE" w14:textId="77777777" w:rsidR="005F7B75" w:rsidRPr="008C3FF8" w:rsidRDefault="005F7B75" w:rsidP="00CD17A5">
            <w:pPr>
              <w:rPr>
                <w:sz w:val="18"/>
                <w:szCs w:val="18"/>
              </w:rPr>
            </w:pPr>
            <w:r w:rsidRPr="008C3FF8">
              <w:rPr>
                <w:sz w:val="18"/>
                <w:szCs w:val="18"/>
              </w:rPr>
              <w:t>Ja</w:t>
            </w:r>
          </w:p>
        </w:tc>
        <w:tc>
          <w:tcPr>
            <w:tcW w:w="1555" w:type="dxa"/>
          </w:tcPr>
          <w:p w14:paraId="5E58C29A" w14:textId="77777777" w:rsidR="005F7B75" w:rsidRPr="008C3FF8" w:rsidRDefault="005F7B75" w:rsidP="00CD17A5">
            <w:pPr>
              <w:rPr>
                <w:sz w:val="18"/>
                <w:szCs w:val="18"/>
              </w:rPr>
            </w:pPr>
            <w:r w:rsidRPr="008C3FF8">
              <w:rPr>
                <w:sz w:val="18"/>
                <w:szCs w:val="18"/>
              </w:rPr>
              <w:t>Ja</w:t>
            </w:r>
          </w:p>
        </w:tc>
        <w:tc>
          <w:tcPr>
            <w:tcW w:w="1402" w:type="dxa"/>
          </w:tcPr>
          <w:p w14:paraId="0E2E7846" w14:textId="77777777" w:rsidR="005F7B75" w:rsidRPr="008C3FF8" w:rsidRDefault="005F7B75" w:rsidP="00CD17A5">
            <w:pPr>
              <w:rPr>
                <w:sz w:val="18"/>
                <w:szCs w:val="18"/>
              </w:rPr>
            </w:pPr>
            <w:r w:rsidRPr="008C3FF8">
              <w:rPr>
                <w:sz w:val="18"/>
                <w:szCs w:val="18"/>
              </w:rPr>
              <w:t>Ja</w:t>
            </w:r>
          </w:p>
        </w:tc>
      </w:tr>
      <w:tr w:rsidR="005F7B75" w14:paraId="6CBE52F9" w14:textId="77777777" w:rsidTr="00CD17A5">
        <w:tc>
          <w:tcPr>
            <w:tcW w:w="3336" w:type="dxa"/>
          </w:tcPr>
          <w:p w14:paraId="5B5D6EA3" w14:textId="77777777" w:rsidR="005F7B75" w:rsidRPr="008C3FF8" w:rsidRDefault="005F7B75" w:rsidP="00CD17A5">
            <w:pPr>
              <w:rPr>
                <w:sz w:val="18"/>
                <w:szCs w:val="18"/>
              </w:rPr>
            </w:pPr>
            <w:r w:rsidRPr="008C3FF8">
              <w:rPr>
                <w:sz w:val="18"/>
                <w:szCs w:val="18"/>
              </w:rPr>
              <w:t>Oppdal</w:t>
            </w:r>
          </w:p>
        </w:tc>
        <w:tc>
          <w:tcPr>
            <w:tcW w:w="1242" w:type="dxa"/>
          </w:tcPr>
          <w:p w14:paraId="2A6A3723" w14:textId="77777777" w:rsidR="005F7B75" w:rsidRPr="008C3FF8" w:rsidRDefault="005F7B75" w:rsidP="00CD17A5">
            <w:pPr>
              <w:rPr>
                <w:sz w:val="18"/>
                <w:szCs w:val="18"/>
              </w:rPr>
            </w:pPr>
            <w:r w:rsidRPr="008C3FF8">
              <w:rPr>
                <w:sz w:val="18"/>
                <w:szCs w:val="18"/>
              </w:rPr>
              <w:t>Nei</w:t>
            </w:r>
          </w:p>
        </w:tc>
        <w:tc>
          <w:tcPr>
            <w:tcW w:w="1481" w:type="dxa"/>
          </w:tcPr>
          <w:p w14:paraId="47D1FDF9" w14:textId="77777777" w:rsidR="005F7B75" w:rsidRPr="008C3FF8" w:rsidRDefault="005F7B75" w:rsidP="00CD17A5">
            <w:pPr>
              <w:rPr>
                <w:sz w:val="18"/>
                <w:szCs w:val="18"/>
              </w:rPr>
            </w:pPr>
            <w:r w:rsidRPr="008C3FF8">
              <w:rPr>
                <w:sz w:val="18"/>
                <w:szCs w:val="18"/>
              </w:rPr>
              <w:t>Ja</w:t>
            </w:r>
          </w:p>
        </w:tc>
        <w:tc>
          <w:tcPr>
            <w:tcW w:w="1555" w:type="dxa"/>
          </w:tcPr>
          <w:p w14:paraId="5E092581" w14:textId="77777777" w:rsidR="005F7B75" w:rsidRPr="008C3FF8" w:rsidRDefault="005F7B75" w:rsidP="00CD17A5">
            <w:pPr>
              <w:rPr>
                <w:sz w:val="18"/>
                <w:szCs w:val="18"/>
              </w:rPr>
            </w:pPr>
            <w:r w:rsidRPr="008C3FF8">
              <w:rPr>
                <w:sz w:val="18"/>
                <w:szCs w:val="18"/>
              </w:rPr>
              <w:t>Ja</w:t>
            </w:r>
          </w:p>
        </w:tc>
        <w:tc>
          <w:tcPr>
            <w:tcW w:w="1402" w:type="dxa"/>
          </w:tcPr>
          <w:p w14:paraId="1FF09CDB" w14:textId="77777777" w:rsidR="005F7B75" w:rsidRPr="008C3FF8" w:rsidRDefault="005F7B75" w:rsidP="00CD17A5">
            <w:pPr>
              <w:rPr>
                <w:sz w:val="18"/>
                <w:szCs w:val="18"/>
              </w:rPr>
            </w:pPr>
            <w:r w:rsidRPr="008C3FF8">
              <w:rPr>
                <w:sz w:val="18"/>
                <w:szCs w:val="18"/>
              </w:rPr>
              <w:t>Ja</w:t>
            </w:r>
          </w:p>
        </w:tc>
      </w:tr>
      <w:tr w:rsidR="005F7B75" w14:paraId="4A42FF76" w14:textId="77777777" w:rsidTr="00CD17A5">
        <w:tc>
          <w:tcPr>
            <w:tcW w:w="3336" w:type="dxa"/>
          </w:tcPr>
          <w:p w14:paraId="5C821D5B" w14:textId="77777777" w:rsidR="005F7B75" w:rsidRPr="008C3FF8" w:rsidRDefault="005F7B75" w:rsidP="00CD17A5">
            <w:pPr>
              <w:rPr>
                <w:sz w:val="18"/>
                <w:szCs w:val="18"/>
              </w:rPr>
            </w:pPr>
            <w:r w:rsidRPr="008C3FF8">
              <w:rPr>
                <w:sz w:val="18"/>
                <w:szCs w:val="18"/>
              </w:rPr>
              <w:t>Rennebu</w:t>
            </w:r>
          </w:p>
        </w:tc>
        <w:tc>
          <w:tcPr>
            <w:tcW w:w="1242" w:type="dxa"/>
          </w:tcPr>
          <w:p w14:paraId="06AD127D" w14:textId="77777777" w:rsidR="005F7B75" w:rsidRPr="008C3FF8" w:rsidRDefault="005F7B75" w:rsidP="00CD17A5">
            <w:pPr>
              <w:rPr>
                <w:sz w:val="18"/>
                <w:szCs w:val="18"/>
              </w:rPr>
            </w:pPr>
            <w:r w:rsidRPr="008C3FF8">
              <w:rPr>
                <w:sz w:val="18"/>
                <w:szCs w:val="18"/>
              </w:rPr>
              <w:t>Nei</w:t>
            </w:r>
          </w:p>
        </w:tc>
        <w:tc>
          <w:tcPr>
            <w:tcW w:w="1481" w:type="dxa"/>
          </w:tcPr>
          <w:p w14:paraId="38AB0480" w14:textId="77777777" w:rsidR="005F7B75" w:rsidRPr="008C3FF8" w:rsidRDefault="005F7B75" w:rsidP="00CD17A5">
            <w:pPr>
              <w:rPr>
                <w:sz w:val="18"/>
                <w:szCs w:val="18"/>
              </w:rPr>
            </w:pPr>
            <w:r w:rsidRPr="008C3FF8">
              <w:rPr>
                <w:sz w:val="18"/>
                <w:szCs w:val="18"/>
              </w:rPr>
              <w:t>Nei</w:t>
            </w:r>
          </w:p>
        </w:tc>
        <w:tc>
          <w:tcPr>
            <w:tcW w:w="1555" w:type="dxa"/>
          </w:tcPr>
          <w:p w14:paraId="13D87A18" w14:textId="77777777" w:rsidR="005F7B75" w:rsidRPr="008C3FF8" w:rsidRDefault="005F7B75" w:rsidP="00CD17A5">
            <w:pPr>
              <w:rPr>
                <w:sz w:val="18"/>
                <w:szCs w:val="18"/>
              </w:rPr>
            </w:pPr>
            <w:r w:rsidRPr="008C3FF8">
              <w:rPr>
                <w:sz w:val="18"/>
                <w:szCs w:val="18"/>
              </w:rPr>
              <w:t>Nei</w:t>
            </w:r>
          </w:p>
        </w:tc>
        <w:tc>
          <w:tcPr>
            <w:tcW w:w="1402" w:type="dxa"/>
          </w:tcPr>
          <w:p w14:paraId="72D0AB28" w14:textId="77777777" w:rsidR="005F7B75" w:rsidRPr="008C3FF8" w:rsidRDefault="005F7B75" w:rsidP="00CD17A5">
            <w:pPr>
              <w:rPr>
                <w:sz w:val="18"/>
                <w:szCs w:val="18"/>
              </w:rPr>
            </w:pPr>
            <w:r w:rsidRPr="008C3FF8">
              <w:rPr>
                <w:sz w:val="18"/>
                <w:szCs w:val="18"/>
              </w:rPr>
              <w:t>Nei</w:t>
            </w:r>
          </w:p>
        </w:tc>
      </w:tr>
      <w:tr w:rsidR="005F7B75" w14:paraId="42DCB41C" w14:textId="77777777" w:rsidTr="00CD17A5">
        <w:tc>
          <w:tcPr>
            <w:tcW w:w="3336" w:type="dxa"/>
          </w:tcPr>
          <w:p w14:paraId="074F3B4C" w14:textId="77777777" w:rsidR="005F7B75" w:rsidRPr="008C3FF8" w:rsidRDefault="005F7B75" w:rsidP="00CD17A5">
            <w:pPr>
              <w:rPr>
                <w:sz w:val="18"/>
                <w:szCs w:val="18"/>
              </w:rPr>
            </w:pPr>
            <w:r w:rsidRPr="008C3FF8">
              <w:rPr>
                <w:sz w:val="18"/>
                <w:szCs w:val="18"/>
              </w:rPr>
              <w:t>Røros</w:t>
            </w:r>
          </w:p>
        </w:tc>
        <w:tc>
          <w:tcPr>
            <w:tcW w:w="1242" w:type="dxa"/>
          </w:tcPr>
          <w:p w14:paraId="05A27588" w14:textId="77777777" w:rsidR="005F7B75" w:rsidRPr="008C3FF8" w:rsidRDefault="005F7B75" w:rsidP="00CD17A5">
            <w:pPr>
              <w:rPr>
                <w:sz w:val="18"/>
                <w:szCs w:val="18"/>
              </w:rPr>
            </w:pPr>
            <w:r w:rsidRPr="008C3FF8">
              <w:rPr>
                <w:sz w:val="18"/>
                <w:szCs w:val="18"/>
              </w:rPr>
              <w:t>Nei</w:t>
            </w:r>
          </w:p>
        </w:tc>
        <w:tc>
          <w:tcPr>
            <w:tcW w:w="1481" w:type="dxa"/>
          </w:tcPr>
          <w:p w14:paraId="4483883F" w14:textId="77777777" w:rsidR="005F7B75" w:rsidRPr="008C3FF8" w:rsidRDefault="005F7B75" w:rsidP="00CD17A5">
            <w:pPr>
              <w:rPr>
                <w:sz w:val="18"/>
                <w:szCs w:val="18"/>
              </w:rPr>
            </w:pPr>
            <w:r w:rsidRPr="008C3FF8">
              <w:rPr>
                <w:sz w:val="18"/>
                <w:szCs w:val="18"/>
              </w:rPr>
              <w:t>Nei</w:t>
            </w:r>
          </w:p>
        </w:tc>
        <w:tc>
          <w:tcPr>
            <w:tcW w:w="1555" w:type="dxa"/>
          </w:tcPr>
          <w:p w14:paraId="050EA851" w14:textId="77777777" w:rsidR="005F7B75" w:rsidRPr="008C3FF8" w:rsidRDefault="005F7B75" w:rsidP="00CD17A5">
            <w:pPr>
              <w:rPr>
                <w:sz w:val="18"/>
                <w:szCs w:val="18"/>
              </w:rPr>
            </w:pPr>
            <w:r w:rsidRPr="008C3FF8">
              <w:rPr>
                <w:sz w:val="18"/>
                <w:szCs w:val="18"/>
              </w:rPr>
              <w:t>Ja</w:t>
            </w:r>
          </w:p>
        </w:tc>
        <w:tc>
          <w:tcPr>
            <w:tcW w:w="1402" w:type="dxa"/>
          </w:tcPr>
          <w:p w14:paraId="1E5BCD39" w14:textId="77777777" w:rsidR="005F7B75" w:rsidRPr="008C3FF8" w:rsidRDefault="005F7B75" w:rsidP="00CD17A5">
            <w:pPr>
              <w:rPr>
                <w:sz w:val="18"/>
                <w:szCs w:val="18"/>
              </w:rPr>
            </w:pPr>
            <w:r w:rsidRPr="008C3FF8">
              <w:rPr>
                <w:sz w:val="18"/>
                <w:szCs w:val="18"/>
              </w:rPr>
              <w:t>Nei</w:t>
            </w:r>
          </w:p>
        </w:tc>
      </w:tr>
      <w:tr w:rsidR="005F7B75" w14:paraId="714F5580" w14:textId="77777777" w:rsidTr="00CD17A5">
        <w:tc>
          <w:tcPr>
            <w:tcW w:w="3336" w:type="dxa"/>
          </w:tcPr>
          <w:p w14:paraId="27F67D0D" w14:textId="77777777" w:rsidR="005F7B75" w:rsidRPr="008C3FF8" w:rsidRDefault="005F7B75" w:rsidP="00CD17A5">
            <w:pPr>
              <w:rPr>
                <w:sz w:val="18"/>
                <w:szCs w:val="18"/>
              </w:rPr>
            </w:pPr>
            <w:r w:rsidRPr="008C3FF8">
              <w:rPr>
                <w:sz w:val="18"/>
                <w:szCs w:val="18"/>
              </w:rPr>
              <w:t>Melhus</w:t>
            </w:r>
          </w:p>
        </w:tc>
        <w:tc>
          <w:tcPr>
            <w:tcW w:w="1242" w:type="dxa"/>
          </w:tcPr>
          <w:p w14:paraId="36281E43" w14:textId="77777777" w:rsidR="005F7B75" w:rsidRPr="008C3FF8" w:rsidRDefault="005F7B75" w:rsidP="00CD17A5">
            <w:pPr>
              <w:rPr>
                <w:sz w:val="18"/>
                <w:szCs w:val="18"/>
              </w:rPr>
            </w:pPr>
            <w:r w:rsidRPr="008C3FF8">
              <w:rPr>
                <w:sz w:val="18"/>
                <w:szCs w:val="18"/>
              </w:rPr>
              <w:t>Nei</w:t>
            </w:r>
          </w:p>
        </w:tc>
        <w:tc>
          <w:tcPr>
            <w:tcW w:w="1481" w:type="dxa"/>
          </w:tcPr>
          <w:p w14:paraId="3C1DAF35" w14:textId="77777777" w:rsidR="005F7B75" w:rsidRPr="008C3FF8" w:rsidRDefault="005F7B75" w:rsidP="00CD17A5">
            <w:pPr>
              <w:rPr>
                <w:sz w:val="18"/>
                <w:szCs w:val="18"/>
              </w:rPr>
            </w:pPr>
            <w:r w:rsidRPr="008C3FF8">
              <w:rPr>
                <w:sz w:val="18"/>
                <w:szCs w:val="18"/>
              </w:rPr>
              <w:t>Nei</w:t>
            </w:r>
          </w:p>
        </w:tc>
        <w:tc>
          <w:tcPr>
            <w:tcW w:w="1555" w:type="dxa"/>
          </w:tcPr>
          <w:p w14:paraId="59D746F0" w14:textId="77777777" w:rsidR="005F7B75" w:rsidRPr="008C3FF8" w:rsidRDefault="005F7B75" w:rsidP="00CD17A5">
            <w:pPr>
              <w:rPr>
                <w:sz w:val="18"/>
                <w:szCs w:val="18"/>
              </w:rPr>
            </w:pPr>
            <w:r w:rsidRPr="008C3FF8">
              <w:rPr>
                <w:sz w:val="18"/>
                <w:szCs w:val="18"/>
              </w:rPr>
              <w:t>Nei</w:t>
            </w:r>
          </w:p>
        </w:tc>
        <w:tc>
          <w:tcPr>
            <w:tcW w:w="1402" w:type="dxa"/>
          </w:tcPr>
          <w:p w14:paraId="32C9585A" w14:textId="77777777" w:rsidR="005F7B75" w:rsidRPr="008C3FF8" w:rsidRDefault="005F7B75" w:rsidP="00CD17A5">
            <w:pPr>
              <w:rPr>
                <w:sz w:val="18"/>
                <w:szCs w:val="18"/>
              </w:rPr>
            </w:pPr>
            <w:r w:rsidRPr="008C3FF8">
              <w:rPr>
                <w:sz w:val="18"/>
                <w:szCs w:val="18"/>
              </w:rPr>
              <w:t>Nei</w:t>
            </w:r>
          </w:p>
        </w:tc>
      </w:tr>
      <w:tr w:rsidR="005F7B75" w14:paraId="62B8A95B" w14:textId="77777777" w:rsidTr="00CD17A5">
        <w:tc>
          <w:tcPr>
            <w:tcW w:w="3336" w:type="dxa"/>
          </w:tcPr>
          <w:p w14:paraId="0B90036B" w14:textId="77777777" w:rsidR="005F7B75" w:rsidRPr="008C3FF8" w:rsidRDefault="005F7B75" w:rsidP="00CD17A5">
            <w:pPr>
              <w:rPr>
                <w:sz w:val="18"/>
                <w:szCs w:val="18"/>
              </w:rPr>
            </w:pPr>
            <w:r w:rsidRPr="008C3FF8">
              <w:rPr>
                <w:sz w:val="18"/>
                <w:szCs w:val="18"/>
              </w:rPr>
              <w:t>Skaun</w:t>
            </w:r>
          </w:p>
        </w:tc>
        <w:tc>
          <w:tcPr>
            <w:tcW w:w="1242" w:type="dxa"/>
          </w:tcPr>
          <w:p w14:paraId="2EDFD359" w14:textId="77777777" w:rsidR="005F7B75" w:rsidRPr="008C3FF8" w:rsidRDefault="005F7B75" w:rsidP="00CD17A5">
            <w:pPr>
              <w:rPr>
                <w:sz w:val="18"/>
                <w:szCs w:val="18"/>
              </w:rPr>
            </w:pPr>
            <w:r w:rsidRPr="008C3FF8">
              <w:rPr>
                <w:sz w:val="18"/>
                <w:szCs w:val="18"/>
              </w:rPr>
              <w:t>Ja</w:t>
            </w:r>
          </w:p>
        </w:tc>
        <w:tc>
          <w:tcPr>
            <w:tcW w:w="1481" w:type="dxa"/>
          </w:tcPr>
          <w:p w14:paraId="5BBBCF01" w14:textId="77777777" w:rsidR="005F7B75" w:rsidRPr="008C3FF8" w:rsidRDefault="005F7B75" w:rsidP="00CD17A5">
            <w:pPr>
              <w:rPr>
                <w:sz w:val="18"/>
                <w:szCs w:val="18"/>
              </w:rPr>
            </w:pPr>
            <w:r w:rsidRPr="008C3FF8">
              <w:rPr>
                <w:sz w:val="18"/>
                <w:szCs w:val="18"/>
              </w:rPr>
              <w:t>Ja</w:t>
            </w:r>
          </w:p>
        </w:tc>
        <w:tc>
          <w:tcPr>
            <w:tcW w:w="1555" w:type="dxa"/>
          </w:tcPr>
          <w:p w14:paraId="4F0132C1" w14:textId="77777777" w:rsidR="005F7B75" w:rsidRPr="008C3FF8" w:rsidRDefault="005F7B75" w:rsidP="00CD17A5">
            <w:pPr>
              <w:rPr>
                <w:sz w:val="18"/>
                <w:szCs w:val="18"/>
              </w:rPr>
            </w:pPr>
            <w:r w:rsidRPr="008C3FF8">
              <w:rPr>
                <w:sz w:val="18"/>
                <w:szCs w:val="18"/>
              </w:rPr>
              <w:t>Ja</w:t>
            </w:r>
          </w:p>
        </w:tc>
        <w:tc>
          <w:tcPr>
            <w:tcW w:w="1402" w:type="dxa"/>
          </w:tcPr>
          <w:p w14:paraId="7C04E456" w14:textId="77777777" w:rsidR="005F7B75" w:rsidRPr="008C3FF8" w:rsidRDefault="005F7B75" w:rsidP="00CD17A5">
            <w:pPr>
              <w:rPr>
                <w:sz w:val="18"/>
                <w:szCs w:val="18"/>
              </w:rPr>
            </w:pPr>
            <w:r w:rsidRPr="008C3FF8">
              <w:rPr>
                <w:sz w:val="18"/>
                <w:szCs w:val="18"/>
              </w:rPr>
              <w:t>Ja</w:t>
            </w:r>
          </w:p>
        </w:tc>
      </w:tr>
      <w:tr w:rsidR="005F7B75" w14:paraId="704CB83F" w14:textId="77777777" w:rsidTr="00CD17A5">
        <w:tc>
          <w:tcPr>
            <w:tcW w:w="3336" w:type="dxa"/>
          </w:tcPr>
          <w:p w14:paraId="6145FA79" w14:textId="77777777" w:rsidR="005F7B75" w:rsidRPr="008C3FF8" w:rsidRDefault="005F7B75" w:rsidP="00CD17A5">
            <w:pPr>
              <w:rPr>
                <w:sz w:val="18"/>
                <w:szCs w:val="18"/>
              </w:rPr>
            </w:pPr>
            <w:r w:rsidRPr="008C3FF8">
              <w:rPr>
                <w:sz w:val="18"/>
                <w:szCs w:val="18"/>
              </w:rPr>
              <w:t>Malvik</w:t>
            </w:r>
          </w:p>
        </w:tc>
        <w:tc>
          <w:tcPr>
            <w:tcW w:w="1242" w:type="dxa"/>
          </w:tcPr>
          <w:p w14:paraId="54A6DBCF" w14:textId="77777777" w:rsidR="005F7B75" w:rsidRPr="008C3FF8" w:rsidRDefault="005F7B75" w:rsidP="00CD17A5">
            <w:pPr>
              <w:rPr>
                <w:sz w:val="18"/>
                <w:szCs w:val="18"/>
              </w:rPr>
            </w:pPr>
            <w:r w:rsidRPr="008C3FF8">
              <w:rPr>
                <w:sz w:val="18"/>
                <w:szCs w:val="18"/>
              </w:rPr>
              <w:t>Nei</w:t>
            </w:r>
          </w:p>
        </w:tc>
        <w:tc>
          <w:tcPr>
            <w:tcW w:w="1481" w:type="dxa"/>
          </w:tcPr>
          <w:p w14:paraId="204B6499" w14:textId="77777777" w:rsidR="005F7B75" w:rsidRPr="008C3FF8" w:rsidRDefault="005F7B75" w:rsidP="00CD17A5">
            <w:pPr>
              <w:rPr>
                <w:sz w:val="18"/>
                <w:szCs w:val="18"/>
              </w:rPr>
            </w:pPr>
            <w:r w:rsidRPr="008C3FF8">
              <w:rPr>
                <w:sz w:val="18"/>
                <w:szCs w:val="18"/>
              </w:rPr>
              <w:t>Ja</w:t>
            </w:r>
          </w:p>
        </w:tc>
        <w:tc>
          <w:tcPr>
            <w:tcW w:w="1555" w:type="dxa"/>
          </w:tcPr>
          <w:p w14:paraId="075F179A" w14:textId="77777777" w:rsidR="005F7B75" w:rsidRPr="008C3FF8" w:rsidRDefault="005F7B75" w:rsidP="00CD17A5">
            <w:pPr>
              <w:rPr>
                <w:sz w:val="18"/>
                <w:szCs w:val="18"/>
              </w:rPr>
            </w:pPr>
            <w:r w:rsidRPr="008C3FF8">
              <w:rPr>
                <w:sz w:val="18"/>
                <w:szCs w:val="18"/>
              </w:rPr>
              <w:t>Nei</w:t>
            </w:r>
          </w:p>
        </w:tc>
        <w:tc>
          <w:tcPr>
            <w:tcW w:w="1402" w:type="dxa"/>
          </w:tcPr>
          <w:p w14:paraId="66193680" w14:textId="77777777" w:rsidR="005F7B75" w:rsidRPr="008C3FF8" w:rsidRDefault="005F7B75" w:rsidP="00CD17A5">
            <w:pPr>
              <w:rPr>
                <w:sz w:val="18"/>
                <w:szCs w:val="18"/>
              </w:rPr>
            </w:pPr>
            <w:r w:rsidRPr="008C3FF8">
              <w:rPr>
                <w:sz w:val="18"/>
                <w:szCs w:val="18"/>
              </w:rPr>
              <w:t>Ja</w:t>
            </w:r>
          </w:p>
        </w:tc>
      </w:tr>
      <w:tr w:rsidR="005F7B75" w14:paraId="18A93307" w14:textId="77777777" w:rsidTr="00CD17A5">
        <w:tc>
          <w:tcPr>
            <w:tcW w:w="3336" w:type="dxa"/>
          </w:tcPr>
          <w:p w14:paraId="4A452A5E" w14:textId="77777777" w:rsidR="005F7B75" w:rsidRPr="008C3FF8" w:rsidRDefault="005F7B75" w:rsidP="00CD17A5">
            <w:pPr>
              <w:rPr>
                <w:sz w:val="18"/>
                <w:szCs w:val="18"/>
              </w:rPr>
            </w:pPr>
            <w:r w:rsidRPr="008C3FF8">
              <w:rPr>
                <w:sz w:val="18"/>
                <w:szCs w:val="18"/>
              </w:rPr>
              <w:t>Selbu</w:t>
            </w:r>
          </w:p>
        </w:tc>
        <w:tc>
          <w:tcPr>
            <w:tcW w:w="1242" w:type="dxa"/>
          </w:tcPr>
          <w:p w14:paraId="5A773E20" w14:textId="77777777" w:rsidR="005F7B75" w:rsidRPr="008C3FF8" w:rsidRDefault="005F7B75" w:rsidP="00CD17A5">
            <w:pPr>
              <w:rPr>
                <w:sz w:val="18"/>
                <w:szCs w:val="18"/>
              </w:rPr>
            </w:pPr>
            <w:r w:rsidRPr="008C3FF8">
              <w:rPr>
                <w:sz w:val="18"/>
                <w:szCs w:val="18"/>
              </w:rPr>
              <w:t>Nei</w:t>
            </w:r>
          </w:p>
        </w:tc>
        <w:tc>
          <w:tcPr>
            <w:tcW w:w="1481" w:type="dxa"/>
          </w:tcPr>
          <w:p w14:paraId="2B9733A2" w14:textId="77777777" w:rsidR="005F7B75" w:rsidRPr="008C3FF8" w:rsidRDefault="005F7B75" w:rsidP="00CD17A5">
            <w:pPr>
              <w:rPr>
                <w:sz w:val="18"/>
                <w:szCs w:val="18"/>
              </w:rPr>
            </w:pPr>
            <w:r w:rsidRPr="008C3FF8">
              <w:rPr>
                <w:sz w:val="18"/>
                <w:szCs w:val="18"/>
              </w:rPr>
              <w:t>Ja</w:t>
            </w:r>
          </w:p>
        </w:tc>
        <w:tc>
          <w:tcPr>
            <w:tcW w:w="1555" w:type="dxa"/>
          </w:tcPr>
          <w:p w14:paraId="62A497CE" w14:textId="77777777" w:rsidR="005F7B75" w:rsidRPr="008C3FF8" w:rsidRDefault="005F7B75" w:rsidP="00CD17A5">
            <w:pPr>
              <w:rPr>
                <w:sz w:val="18"/>
                <w:szCs w:val="18"/>
              </w:rPr>
            </w:pPr>
            <w:r w:rsidRPr="008C3FF8">
              <w:rPr>
                <w:sz w:val="18"/>
                <w:szCs w:val="18"/>
              </w:rPr>
              <w:t>Nei</w:t>
            </w:r>
          </w:p>
        </w:tc>
        <w:tc>
          <w:tcPr>
            <w:tcW w:w="1402" w:type="dxa"/>
          </w:tcPr>
          <w:p w14:paraId="5F609E63" w14:textId="77777777" w:rsidR="005F7B75" w:rsidRPr="008C3FF8" w:rsidRDefault="005F7B75" w:rsidP="00CD17A5">
            <w:pPr>
              <w:rPr>
                <w:sz w:val="18"/>
                <w:szCs w:val="18"/>
              </w:rPr>
            </w:pPr>
            <w:r w:rsidRPr="008C3FF8">
              <w:rPr>
                <w:sz w:val="18"/>
                <w:szCs w:val="18"/>
              </w:rPr>
              <w:t>Ja</w:t>
            </w:r>
          </w:p>
        </w:tc>
      </w:tr>
      <w:tr w:rsidR="005F7B75" w14:paraId="73B04599" w14:textId="77777777" w:rsidTr="00CD17A5">
        <w:tc>
          <w:tcPr>
            <w:tcW w:w="3336" w:type="dxa"/>
          </w:tcPr>
          <w:p w14:paraId="2E175F12" w14:textId="77777777" w:rsidR="005F7B75" w:rsidRPr="008C3FF8" w:rsidRDefault="005F7B75" w:rsidP="00CD17A5">
            <w:pPr>
              <w:rPr>
                <w:sz w:val="18"/>
                <w:szCs w:val="18"/>
              </w:rPr>
            </w:pPr>
            <w:r w:rsidRPr="008C3FF8">
              <w:rPr>
                <w:sz w:val="18"/>
                <w:szCs w:val="18"/>
              </w:rPr>
              <w:t>Tydal</w:t>
            </w:r>
          </w:p>
        </w:tc>
        <w:tc>
          <w:tcPr>
            <w:tcW w:w="1242" w:type="dxa"/>
          </w:tcPr>
          <w:p w14:paraId="51A712F9" w14:textId="77777777" w:rsidR="005F7B75" w:rsidRPr="008C3FF8" w:rsidRDefault="005F7B75" w:rsidP="00CD17A5">
            <w:pPr>
              <w:rPr>
                <w:sz w:val="18"/>
                <w:szCs w:val="18"/>
              </w:rPr>
            </w:pPr>
            <w:r w:rsidRPr="008C3FF8">
              <w:rPr>
                <w:sz w:val="18"/>
                <w:szCs w:val="18"/>
              </w:rPr>
              <w:t>Ja</w:t>
            </w:r>
          </w:p>
        </w:tc>
        <w:tc>
          <w:tcPr>
            <w:tcW w:w="1481" w:type="dxa"/>
          </w:tcPr>
          <w:p w14:paraId="118FC7B5" w14:textId="77777777" w:rsidR="005F7B75" w:rsidRPr="008C3FF8" w:rsidRDefault="005F7B75" w:rsidP="00CD17A5">
            <w:pPr>
              <w:rPr>
                <w:sz w:val="18"/>
                <w:szCs w:val="18"/>
              </w:rPr>
            </w:pPr>
            <w:r w:rsidRPr="008C3FF8">
              <w:rPr>
                <w:sz w:val="18"/>
                <w:szCs w:val="18"/>
              </w:rPr>
              <w:t>Ja</w:t>
            </w:r>
          </w:p>
        </w:tc>
        <w:tc>
          <w:tcPr>
            <w:tcW w:w="1555" w:type="dxa"/>
          </w:tcPr>
          <w:p w14:paraId="53ED17C9" w14:textId="77777777" w:rsidR="005F7B75" w:rsidRPr="008C3FF8" w:rsidRDefault="005F7B75" w:rsidP="00CD17A5">
            <w:pPr>
              <w:rPr>
                <w:sz w:val="18"/>
                <w:szCs w:val="18"/>
              </w:rPr>
            </w:pPr>
            <w:r w:rsidRPr="008C3FF8">
              <w:rPr>
                <w:sz w:val="18"/>
                <w:szCs w:val="18"/>
              </w:rPr>
              <w:t>Ja</w:t>
            </w:r>
          </w:p>
        </w:tc>
        <w:tc>
          <w:tcPr>
            <w:tcW w:w="1402" w:type="dxa"/>
          </w:tcPr>
          <w:p w14:paraId="49B65A3A" w14:textId="77777777" w:rsidR="005F7B75" w:rsidRPr="008C3FF8" w:rsidRDefault="005F7B75" w:rsidP="00CD17A5">
            <w:pPr>
              <w:rPr>
                <w:sz w:val="18"/>
                <w:szCs w:val="18"/>
              </w:rPr>
            </w:pPr>
            <w:r w:rsidRPr="008C3FF8">
              <w:rPr>
                <w:sz w:val="18"/>
                <w:szCs w:val="18"/>
              </w:rPr>
              <w:t>Ja</w:t>
            </w:r>
          </w:p>
        </w:tc>
      </w:tr>
      <w:tr w:rsidR="005F7B75" w14:paraId="4D3C0BA7" w14:textId="77777777" w:rsidTr="00CD17A5">
        <w:tc>
          <w:tcPr>
            <w:tcW w:w="3336" w:type="dxa"/>
          </w:tcPr>
          <w:p w14:paraId="4C6AF950" w14:textId="77777777" w:rsidR="005F7B75" w:rsidRPr="008C3FF8" w:rsidRDefault="005F7B75" w:rsidP="00CD17A5">
            <w:pPr>
              <w:rPr>
                <w:sz w:val="18"/>
                <w:szCs w:val="18"/>
              </w:rPr>
            </w:pPr>
            <w:r w:rsidRPr="008C3FF8">
              <w:rPr>
                <w:sz w:val="18"/>
                <w:szCs w:val="18"/>
              </w:rPr>
              <w:t>Meråker</w:t>
            </w:r>
          </w:p>
        </w:tc>
        <w:tc>
          <w:tcPr>
            <w:tcW w:w="1242" w:type="dxa"/>
          </w:tcPr>
          <w:p w14:paraId="3EEB6048" w14:textId="77777777" w:rsidR="005F7B75" w:rsidRPr="008C3FF8" w:rsidRDefault="005F7B75" w:rsidP="00CD17A5">
            <w:pPr>
              <w:rPr>
                <w:sz w:val="18"/>
                <w:szCs w:val="18"/>
              </w:rPr>
            </w:pPr>
            <w:r w:rsidRPr="008C3FF8">
              <w:rPr>
                <w:sz w:val="18"/>
                <w:szCs w:val="18"/>
              </w:rPr>
              <w:t>Ja</w:t>
            </w:r>
          </w:p>
        </w:tc>
        <w:tc>
          <w:tcPr>
            <w:tcW w:w="1481" w:type="dxa"/>
          </w:tcPr>
          <w:p w14:paraId="66D98B69" w14:textId="77777777" w:rsidR="005F7B75" w:rsidRPr="008C3FF8" w:rsidRDefault="005F7B75" w:rsidP="00CD17A5">
            <w:pPr>
              <w:rPr>
                <w:sz w:val="18"/>
                <w:szCs w:val="18"/>
              </w:rPr>
            </w:pPr>
            <w:r w:rsidRPr="008C3FF8">
              <w:rPr>
                <w:sz w:val="18"/>
                <w:szCs w:val="18"/>
              </w:rPr>
              <w:t>Ja</w:t>
            </w:r>
          </w:p>
        </w:tc>
        <w:tc>
          <w:tcPr>
            <w:tcW w:w="1555" w:type="dxa"/>
          </w:tcPr>
          <w:p w14:paraId="42C63281" w14:textId="77777777" w:rsidR="005F7B75" w:rsidRPr="008C3FF8" w:rsidRDefault="005F7B75" w:rsidP="00CD17A5">
            <w:pPr>
              <w:rPr>
                <w:sz w:val="18"/>
                <w:szCs w:val="18"/>
              </w:rPr>
            </w:pPr>
            <w:r w:rsidRPr="008C3FF8">
              <w:rPr>
                <w:sz w:val="18"/>
                <w:szCs w:val="18"/>
              </w:rPr>
              <w:t>Nei</w:t>
            </w:r>
          </w:p>
        </w:tc>
        <w:tc>
          <w:tcPr>
            <w:tcW w:w="1402" w:type="dxa"/>
          </w:tcPr>
          <w:p w14:paraId="488C6644" w14:textId="77777777" w:rsidR="005F7B75" w:rsidRPr="008C3FF8" w:rsidRDefault="005F7B75" w:rsidP="00CD17A5">
            <w:pPr>
              <w:rPr>
                <w:sz w:val="18"/>
                <w:szCs w:val="18"/>
              </w:rPr>
            </w:pPr>
            <w:r w:rsidRPr="008C3FF8">
              <w:rPr>
                <w:sz w:val="18"/>
                <w:szCs w:val="18"/>
              </w:rPr>
              <w:t>Ja</w:t>
            </w:r>
          </w:p>
        </w:tc>
      </w:tr>
      <w:tr w:rsidR="005F7B75" w14:paraId="5CE84340" w14:textId="77777777" w:rsidTr="00CD17A5">
        <w:tc>
          <w:tcPr>
            <w:tcW w:w="3336" w:type="dxa"/>
          </w:tcPr>
          <w:p w14:paraId="1397F46A" w14:textId="77777777" w:rsidR="005F7B75" w:rsidRPr="008C3FF8" w:rsidRDefault="005F7B75" w:rsidP="00CD17A5">
            <w:pPr>
              <w:rPr>
                <w:sz w:val="18"/>
                <w:szCs w:val="18"/>
              </w:rPr>
            </w:pPr>
            <w:r w:rsidRPr="008C3FF8">
              <w:rPr>
                <w:sz w:val="18"/>
                <w:szCs w:val="18"/>
              </w:rPr>
              <w:t>Stjørdal</w:t>
            </w:r>
          </w:p>
        </w:tc>
        <w:tc>
          <w:tcPr>
            <w:tcW w:w="1242" w:type="dxa"/>
          </w:tcPr>
          <w:p w14:paraId="47884BD1" w14:textId="77777777" w:rsidR="005F7B75" w:rsidRPr="008C3FF8" w:rsidRDefault="005F7B75" w:rsidP="00CD17A5">
            <w:pPr>
              <w:rPr>
                <w:sz w:val="18"/>
                <w:szCs w:val="18"/>
              </w:rPr>
            </w:pPr>
            <w:r w:rsidRPr="008C3FF8">
              <w:rPr>
                <w:sz w:val="18"/>
                <w:szCs w:val="18"/>
              </w:rPr>
              <w:t>Ja</w:t>
            </w:r>
          </w:p>
        </w:tc>
        <w:tc>
          <w:tcPr>
            <w:tcW w:w="1481" w:type="dxa"/>
          </w:tcPr>
          <w:p w14:paraId="52D16B70" w14:textId="77777777" w:rsidR="005F7B75" w:rsidRPr="008C3FF8" w:rsidRDefault="005F7B75" w:rsidP="00CD17A5">
            <w:pPr>
              <w:rPr>
                <w:sz w:val="18"/>
                <w:szCs w:val="18"/>
              </w:rPr>
            </w:pPr>
            <w:r w:rsidRPr="008C3FF8">
              <w:rPr>
                <w:sz w:val="18"/>
                <w:szCs w:val="18"/>
              </w:rPr>
              <w:t>Ja</w:t>
            </w:r>
          </w:p>
        </w:tc>
        <w:tc>
          <w:tcPr>
            <w:tcW w:w="1555" w:type="dxa"/>
          </w:tcPr>
          <w:p w14:paraId="471391B6" w14:textId="77777777" w:rsidR="005F7B75" w:rsidRPr="008C3FF8" w:rsidRDefault="005F7B75" w:rsidP="00CD17A5">
            <w:pPr>
              <w:rPr>
                <w:sz w:val="18"/>
                <w:szCs w:val="18"/>
              </w:rPr>
            </w:pPr>
            <w:r w:rsidRPr="008C3FF8">
              <w:rPr>
                <w:sz w:val="18"/>
                <w:szCs w:val="18"/>
              </w:rPr>
              <w:t>Ja</w:t>
            </w:r>
          </w:p>
        </w:tc>
        <w:tc>
          <w:tcPr>
            <w:tcW w:w="1402" w:type="dxa"/>
          </w:tcPr>
          <w:p w14:paraId="54C9CDC8" w14:textId="77777777" w:rsidR="005F7B75" w:rsidRPr="008C3FF8" w:rsidRDefault="005F7B75" w:rsidP="00CD17A5">
            <w:pPr>
              <w:rPr>
                <w:sz w:val="18"/>
                <w:szCs w:val="18"/>
              </w:rPr>
            </w:pPr>
            <w:r w:rsidRPr="008C3FF8">
              <w:rPr>
                <w:sz w:val="18"/>
                <w:szCs w:val="18"/>
              </w:rPr>
              <w:t>Ja</w:t>
            </w:r>
          </w:p>
        </w:tc>
      </w:tr>
      <w:tr w:rsidR="005F7B75" w14:paraId="05EA06A9" w14:textId="77777777" w:rsidTr="00CD17A5">
        <w:tc>
          <w:tcPr>
            <w:tcW w:w="3336" w:type="dxa"/>
          </w:tcPr>
          <w:p w14:paraId="5568E709" w14:textId="77777777" w:rsidR="005F7B75" w:rsidRPr="008C3FF8" w:rsidRDefault="005F7B75" w:rsidP="00CD17A5">
            <w:pPr>
              <w:rPr>
                <w:sz w:val="18"/>
                <w:szCs w:val="18"/>
              </w:rPr>
            </w:pPr>
            <w:r w:rsidRPr="008C3FF8">
              <w:rPr>
                <w:sz w:val="18"/>
                <w:szCs w:val="18"/>
              </w:rPr>
              <w:t>Frosta</w:t>
            </w:r>
          </w:p>
        </w:tc>
        <w:tc>
          <w:tcPr>
            <w:tcW w:w="1242" w:type="dxa"/>
          </w:tcPr>
          <w:p w14:paraId="3474169E" w14:textId="77777777" w:rsidR="005F7B75" w:rsidRPr="008C3FF8" w:rsidRDefault="005F7B75" w:rsidP="00CD17A5">
            <w:pPr>
              <w:rPr>
                <w:sz w:val="18"/>
                <w:szCs w:val="18"/>
              </w:rPr>
            </w:pPr>
            <w:r w:rsidRPr="008C3FF8">
              <w:rPr>
                <w:sz w:val="18"/>
                <w:szCs w:val="18"/>
              </w:rPr>
              <w:t>Ja</w:t>
            </w:r>
          </w:p>
        </w:tc>
        <w:tc>
          <w:tcPr>
            <w:tcW w:w="1481" w:type="dxa"/>
          </w:tcPr>
          <w:p w14:paraId="649476C6" w14:textId="77777777" w:rsidR="005F7B75" w:rsidRPr="008C3FF8" w:rsidRDefault="005F7B75" w:rsidP="00CD17A5">
            <w:pPr>
              <w:rPr>
                <w:sz w:val="18"/>
                <w:szCs w:val="18"/>
              </w:rPr>
            </w:pPr>
            <w:r w:rsidRPr="008C3FF8">
              <w:rPr>
                <w:sz w:val="18"/>
                <w:szCs w:val="18"/>
              </w:rPr>
              <w:t>Ja</w:t>
            </w:r>
          </w:p>
        </w:tc>
        <w:tc>
          <w:tcPr>
            <w:tcW w:w="1555" w:type="dxa"/>
          </w:tcPr>
          <w:p w14:paraId="2E9D7FCB" w14:textId="77777777" w:rsidR="005F7B75" w:rsidRPr="008C3FF8" w:rsidRDefault="005F7B75" w:rsidP="00CD17A5">
            <w:pPr>
              <w:rPr>
                <w:sz w:val="18"/>
                <w:szCs w:val="18"/>
              </w:rPr>
            </w:pPr>
            <w:r w:rsidRPr="008C3FF8">
              <w:rPr>
                <w:sz w:val="18"/>
                <w:szCs w:val="18"/>
              </w:rPr>
              <w:t>Nei</w:t>
            </w:r>
          </w:p>
        </w:tc>
        <w:tc>
          <w:tcPr>
            <w:tcW w:w="1402" w:type="dxa"/>
          </w:tcPr>
          <w:p w14:paraId="6B3C5DDE" w14:textId="77777777" w:rsidR="005F7B75" w:rsidRPr="008C3FF8" w:rsidRDefault="005F7B75" w:rsidP="00CD17A5">
            <w:pPr>
              <w:rPr>
                <w:sz w:val="18"/>
                <w:szCs w:val="18"/>
              </w:rPr>
            </w:pPr>
            <w:r w:rsidRPr="008C3FF8">
              <w:rPr>
                <w:sz w:val="18"/>
                <w:szCs w:val="18"/>
              </w:rPr>
              <w:t>Ja</w:t>
            </w:r>
          </w:p>
        </w:tc>
      </w:tr>
      <w:tr w:rsidR="005F7B75" w14:paraId="7C685704" w14:textId="77777777" w:rsidTr="00CD17A5">
        <w:tc>
          <w:tcPr>
            <w:tcW w:w="3336" w:type="dxa"/>
          </w:tcPr>
          <w:p w14:paraId="7E0E425B" w14:textId="77777777" w:rsidR="005F7B75" w:rsidRPr="008C3FF8" w:rsidRDefault="005F7B75" w:rsidP="00CD17A5">
            <w:pPr>
              <w:rPr>
                <w:sz w:val="18"/>
                <w:szCs w:val="18"/>
              </w:rPr>
            </w:pPr>
            <w:r w:rsidRPr="008C3FF8">
              <w:rPr>
                <w:sz w:val="18"/>
                <w:szCs w:val="18"/>
              </w:rPr>
              <w:t>Levanger</w:t>
            </w:r>
          </w:p>
        </w:tc>
        <w:tc>
          <w:tcPr>
            <w:tcW w:w="1242" w:type="dxa"/>
          </w:tcPr>
          <w:p w14:paraId="04148969" w14:textId="77777777" w:rsidR="005F7B75" w:rsidRPr="008C3FF8" w:rsidRDefault="005F7B75" w:rsidP="00CD17A5">
            <w:pPr>
              <w:rPr>
                <w:sz w:val="18"/>
                <w:szCs w:val="18"/>
              </w:rPr>
            </w:pPr>
            <w:r w:rsidRPr="008C3FF8">
              <w:rPr>
                <w:sz w:val="18"/>
                <w:szCs w:val="18"/>
              </w:rPr>
              <w:t>Ja</w:t>
            </w:r>
          </w:p>
        </w:tc>
        <w:tc>
          <w:tcPr>
            <w:tcW w:w="1481" w:type="dxa"/>
          </w:tcPr>
          <w:p w14:paraId="22E8276F" w14:textId="77777777" w:rsidR="005F7B75" w:rsidRPr="008C3FF8" w:rsidRDefault="005F7B75" w:rsidP="00CD17A5">
            <w:pPr>
              <w:rPr>
                <w:sz w:val="18"/>
                <w:szCs w:val="18"/>
              </w:rPr>
            </w:pPr>
            <w:r w:rsidRPr="008C3FF8">
              <w:rPr>
                <w:sz w:val="18"/>
                <w:szCs w:val="18"/>
              </w:rPr>
              <w:t>Ja</w:t>
            </w:r>
          </w:p>
        </w:tc>
        <w:tc>
          <w:tcPr>
            <w:tcW w:w="1555" w:type="dxa"/>
          </w:tcPr>
          <w:p w14:paraId="3F3DA032" w14:textId="77777777" w:rsidR="005F7B75" w:rsidRPr="008C3FF8" w:rsidRDefault="005F7B75" w:rsidP="00CD17A5">
            <w:pPr>
              <w:rPr>
                <w:sz w:val="18"/>
                <w:szCs w:val="18"/>
              </w:rPr>
            </w:pPr>
            <w:r w:rsidRPr="008C3FF8">
              <w:rPr>
                <w:sz w:val="18"/>
                <w:szCs w:val="18"/>
              </w:rPr>
              <w:t>Ja</w:t>
            </w:r>
          </w:p>
        </w:tc>
        <w:tc>
          <w:tcPr>
            <w:tcW w:w="1402" w:type="dxa"/>
          </w:tcPr>
          <w:p w14:paraId="3A3773F5" w14:textId="77777777" w:rsidR="005F7B75" w:rsidRPr="008C3FF8" w:rsidRDefault="005F7B75" w:rsidP="00CD17A5">
            <w:pPr>
              <w:rPr>
                <w:sz w:val="18"/>
                <w:szCs w:val="18"/>
              </w:rPr>
            </w:pPr>
            <w:r w:rsidRPr="008C3FF8">
              <w:rPr>
                <w:sz w:val="18"/>
                <w:szCs w:val="18"/>
              </w:rPr>
              <w:t>Ja</w:t>
            </w:r>
          </w:p>
        </w:tc>
      </w:tr>
      <w:tr w:rsidR="005F7B75" w14:paraId="1957B203" w14:textId="77777777" w:rsidTr="00CD17A5">
        <w:tc>
          <w:tcPr>
            <w:tcW w:w="3336" w:type="dxa"/>
          </w:tcPr>
          <w:p w14:paraId="49DF2C90" w14:textId="77777777" w:rsidR="005F7B75" w:rsidRPr="008C3FF8" w:rsidRDefault="005F7B75" w:rsidP="00CD17A5">
            <w:pPr>
              <w:rPr>
                <w:sz w:val="18"/>
                <w:szCs w:val="18"/>
              </w:rPr>
            </w:pPr>
            <w:r w:rsidRPr="008C3FF8">
              <w:rPr>
                <w:sz w:val="18"/>
                <w:szCs w:val="18"/>
              </w:rPr>
              <w:t>Verdal</w:t>
            </w:r>
          </w:p>
        </w:tc>
        <w:tc>
          <w:tcPr>
            <w:tcW w:w="1242" w:type="dxa"/>
          </w:tcPr>
          <w:p w14:paraId="11BD70C0" w14:textId="77777777" w:rsidR="005F7B75" w:rsidRPr="008C3FF8" w:rsidRDefault="005F7B75" w:rsidP="00CD17A5">
            <w:pPr>
              <w:rPr>
                <w:sz w:val="18"/>
                <w:szCs w:val="18"/>
              </w:rPr>
            </w:pPr>
            <w:r w:rsidRPr="008C3FF8">
              <w:rPr>
                <w:sz w:val="18"/>
                <w:szCs w:val="18"/>
              </w:rPr>
              <w:t>Nei</w:t>
            </w:r>
          </w:p>
        </w:tc>
        <w:tc>
          <w:tcPr>
            <w:tcW w:w="1481" w:type="dxa"/>
          </w:tcPr>
          <w:p w14:paraId="2B9B2076" w14:textId="77777777" w:rsidR="005F7B75" w:rsidRPr="008C3FF8" w:rsidRDefault="005F7B75" w:rsidP="00CD17A5">
            <w:pPr>
              <w:rPr>
                <w:sz w:val="18"/>
                <w:szCs w:val="18"/>
              </w:rPr>
            </w:pPr>
            <w:r w:rsidRPr="008C3FF8">
              <w:rPr>
                <w:sz w:val="18"/>
                <w:szCs w:val="18"/>
              </w:rPr>
              <w:t>Ja</w:t>
            </w:r>
          </w:p>
        </w:tc>
        <w:tc>
          <w:tcPr>
            <w:tcW w:w="1555" w:type="dxa"/>
          </w:tcPr>
          <w:p w14:paraId="793916DF" w14:textId="77777777" w:rsidR="005F7B75" w:rsidRPr="008C3FF8" w:rsidRDefault="005F7B75" w:rsidP="00CD17A5">
            <w:pPr>
              <w:rPr>
                <w:sz w:val="18"/>
                <w:szCs w:val="18"/>
              </w:rPr>
            </w:pPr>
            <w:r w:rsidRPr="008C3FF8">
              <w:rPr>
                <w:sz w:val="18"/>
                <w:szCs w:val="18"/>
              </w:rPr>
              <w:t>Ja</w:t>
            </w:r>
          </w:p>
        </w:tc>
        <w:tc>
          <w:tcPr>
            <w:tcW w:w="1402" w:type="dxa"/>
          </w:tcPr>
          <w:p w14:paraId="1E2F5835" w14:textId="77777777" w:rsidR="005F7B75" w:rsidRPr="008C3FF8" w:rsidRDefault="005F7B75" w:rsidP="00CD17A5">
            <w:pPr>
              <w:rPr>
                <w:sz w:val="18"/>
                <w:szCs w:val="18"/>
              </w:rPr>
            </w:pPr>
            <w:r w:rsidRPr="008C3FF8">
              <w:rPr>
                <w:sz w:val="18"/>
                <w:szCs w:val="18"/>
              </w:rPr>
              <w:t>Ja</w:t>
            </w:r>
          </w:p>
        </w:tc>
      </w:tr>
      <w:tr w:rsidR="005F7B75" w14:paraId="50E5725F" w14:textId="77777777" w:rsidTr="00CD17A5">
        <w:tc>
          <w:tcPr>
            <w:tcW w:w="3336" w:type="dxa"/>
          </w:tcPr>
          <w:p w14:paraId="5454DEE0" w14:textId="77777777" w:rsidR="005F7B75" w:rsidRPr="008C3FF8" w:rsidRDefault="005F7B75" w:rsidP="00CD17A5">
            <w:pPr>
              <w:rPr>
                <w:sz w:val="18"/>
                <w:szCs w:val="18"/>
              </w:rPr>
            </w:pPr>
            <w:r w:rsidRPr="008C3FF8">
              <w:rPr>
                <w:sz w:val="18"/>
                <w:szCs w:val="18"/>
              </w:rPr>
              <w:t>Snåsa</w:t>
            </w:r>
          </w:p>
        </w:tc>
        <w:tc>
          <w:tcPr>
            <w:tcW w:w="1242" w:type="dxa"/>
          </w:tcPr>
          <w:p w14:paraId="56F723A5" w14:textId="77777777" w:rsidR="005F7B75" w:rsidRPr="008C3FF8" w:rsidRDefault="005F7B75" w:rsidP="00CD17A5">
            <w:pPr>
              <w:rPr>
                <w:sz w:val="18"/>
                <w:szCs w:val="18"/>
              </w:rPr>
            </w:pPr>
            <w:r w:rsidRPr="008C3FF8">
              <w:rPr>
                <w:sz w:val="18"/>
                <w:szCs w:val="18"/>
              </w:rPr>
              <w:t>Ja</w:t>
            </w:r>
          </w:p>
        </w:tc>
        <w:tc>
          <w:tcPr>
            <w:tcW w:w="1481" w:type="dxa"/>
          </w:tcPr>
          <w:p w14:paraId="621F5CD6" w14:textId="77777777" w:rsidR="005F7B75" w:rsidRPr="008C3FF8" w:rsidRDefault="005F7B75" w:rsidP="00CD17A5">
            <w:pPr>
              <w:rPr>
                <w:sz w:val="18"/>
                <w:szCs w:val="18"/>
              </w:rPr>
            </w:pPr>
            <w:r w:rsidRPr="008C3FF8">
              <w:rPr>
                <w:sz w:val="18"/>
                <w:szCs w:val="18"/>
              </w:rPr>
              <w:t>Ja</w:t>
            </w:r>
          </w:p>
        </w:tc>
        <w:tc>
          <w:tcPr>
            <w:tcW w:w="1555" w:type="dxa"/>
          </w:tcPr>
          <w:p w14:paraId="68396D29" w14:textId="77777777" w:rsidR="005F7B75" w:rsidRPr="008C3FF8" w:rsidRDefault="005F7B75" w:rsidP="00CD17A5">
            <w:pPr>
              <w:rPr>
                <w:sz w:val="18"/>
                <w:szCs w:val="18"/>
              </w:rPr>
            </w:pPr>
            <w:r w:rsidRPr="008C3FF8">
              <w:rPr>
                <w:sz w:val="18"/>
                <w:szCs w:val="18"/>
              </w:rPr>
              <w:t>Ja</w:t>
            </w:r>
          </w:p>
        </w:tc>
        <w:tc>
          <w:tcPr>
            <w:tcW w:w="1402" w:type="dxa"/>
          </w:tcPr>
          <w:p w14:paraId="7E1D9B8D" w14:textId="77777777" w:rsidR="005F7B75" w:rsidRPr="008C3FF8" w:rsidRDefault="005F7B75" w:rsidP="00CD17A5">
            <w:pPr>
              <w:rPr>
                <w:sz w:val="18"/>
                <w:szCs w:val="18"/>
              </w:rPr>
            </w:pPr>
            <w:r w:rsidRPr="008C3FF8">
              <w:rPr>
                <w:sz w:val="18"/>
                <w:szCs w:val="18"/>
              </w:rPr>
              <w:t>Ja</w:t>
            </w:r>
          </w:p>
        </w:tc>
      </w:tr>
      <w:tr w:rsidR="005F7B75" w14:paraId="78FCC3B3" w14:textId="77777777" w:rsidTr="00CD17A5">
        <w:tc>
          <w:tcPr>
            <w:tcW w:w="3336" w:type="dxa"/>
          </w:tcPr>
          <w:p w14:paraId="0D6193FC" w14:textId="77777777" w:rsidR="005F7B75" w:rsidRPr="008C3FF8" w:rsidRDefault="005F7B75" w:rsidP="00CD17A5">
            <w:pPr>
              <w:rPr>
                <w:sz w:val="18"/>
                <w:szCs w:val="18"/>
              </w:rPr>
            </w:pPr>
            <w:r w:rsidRPr="008C3FF8">
              <w:rPr>
                <w:sz w:val="18"/>
                <w:szCs w:val="18"/>
              </w:rPr>
              <w:t>Lierne</w:t>
            </w:r>
          </w:p>
        </w:tc>
        <w:tc>
          <w:tcPr>
            <w:tcW w:w="1242" w:type="dxa"/>
          </w:tcPr>
          <w:p w14:paraId="7376EC7B" w14:textId="77777777" w:rsidR="005F7B75" w:rsidRPr="008C3FF8" w:rsidRDefault="005F7B75" w:rsidP="00CD17A5">
            <w:pPr>
              <w:rPr>
                <w:sz w:val="18"/>
                <w:szCs w:val="18"/>
              </w:rPr>
            </w:pPr>
            <w:r w:rsidRPr="008C3FF8">
              <w:rPr>
                <w:sz w:val="18"/>
                <w:szCs w:val="18"/>
              </w:rPr>
              <w:t>Nei</w:t>
            </w:r>
          </w:p>
        </w:tc>
        <w:tc>
          <w:tcPr>
            <w:tcW w:w="1481" w:type="dxa"/>
          </w:tcPr>
          <w:p w14:paraId="345B24E5" w14:textId="77777777" w:rsidR="005F7B75" w:rsidRPr="008C3FF8" w:rsidRDefault="005F7B75" w:rsidP="00CD17A5">
            <w:pPr>
              <w:rPr>
                <w:sz w:val="18"/>
                <w:szCs w:val="18"/>
              </w:rPr>
            </w:pPr>
            <w:r w:rsidRPr="008C3FF8">
              <w:rPr>
                <w:sz w:val="18"/>
                <w:szCs w:val="18"/>
              </w:rPr>
              <w:t>Nei</w:t>
            </w:r>
          </w:p>
        </w:tc>
        <w:tc>
          <w:tcPr>
            <w:tcW w:w="1555" w:type="dxa"/>
          </w:tcPr>
          <w:p w14:paraId="27A3228F" w14:textId="77777777" w:rsidR="005F7B75" w:rsidRPr="008C3FF8" w:rsidRDefault="005F7B75" w:rsidP="00CD17A5">
            <w:pPr>
              <w:rPr>
                <w:sz w:val="18"/>
                <w:szCs w:val="18"/>
              </w:rPr>
            </w:pPr>
            <w:r w:rsidRPr="008C3FF8">
              <w:rPr>
                <w:sz w:val="18"/>
                <w:szCs w:val="18"/>
              </w:rPr>
              <w:t>Nei</w:t>
            </w:r>
          </w:p>
        </w:tc>
        <w:tc>
          <w:tcPr>
            <w:tcW w:w="1402" w:type="dxa"/>
          </w:tcPr>
          <w:p w14:paraId="387198B9" w14:textId="77777777" w:rsidR="005F7B75" w:rsidRPr="008C3FF8" w:rsidRDefault="005F7B75" w:rsidP="00CD17A5">
            <w:pPr>
              <w:rPr>
                <w:sz w:val="18"/>
                <w:szCs w:val="18"/>
              </w:rPr>
            </w:pPr>
            <w:r w:rsidRPr="008C3FF8">
              <w:rPr>
                <w:sz w:val="18"/>
                <w:szCs w:val="18"/>
              </w:rPr>
              <w:t>Nei</w:t>
            </w:r>
          </w:p>
        </w:tc>
      </w:tr>
      <w:tr w:rsidR="005F7B75" w14:paraId="2D53E110" w14:textId="77777777" w:rsidTr="00CD17A5">
        <w:tc>
          <w:tcPr>
            <w:tcW w:w="3336" w:type="dxa"/>
          </w:tcPr>
          <w:p w14:paraId="13ECA9B5" w14:textId="77777777" w:rsidR="005F7B75" w:rsidRPr="008C3FF8" w:rsidRDefault="005F7B75" w:rsidP="00CD17A5">
            <w:pPr>
              <w:rPr>
                <w:sz w:val="18"/>
                <w:szCs w:val="18"/>
              </w:rPr>
            </w:pPr>
            <w:r w:rsidRPr="008C3FF8">
              <w:rPr>
                <w:sz w:val="18"/>
                <w:szCs w:val="18"/>
              </w:rPr>
              <w:t>Røyrvik</w:t>
            </w:r>
          </w:p>
        </w:tc>
        <w:tc>
          <w:tcPr>
            <w:tcW w:w="1242" w:type="dxa"/>
          </w:tcPr>
          <w:p w14:paraId="79374C02" w14:textId="77777777" w:rsidR="005F7B75" w:rsidRPr="008C3FF8" w:rsidRDefault="005F7B75" w:rsidP="00CD17A5">
            <w:pPr>
              <w:rPr>
                <w:sz w:val="18"/>
                <w:szCs w:val="18"/>
              </w:rPr>
            </w:pPr>
            <w:r w:rsidRPr="008C3FF8">
              <w:rPr>
                <w:sz w:val="18"/>
                <w:szCs w:val="18"/>
              </w:rPr>
              <w:t>Nei</w:t>
            </w:r>
          </w:p>
        </w:tc>
        <w:tc>
          <w:tcPr>
            <w:tcW w:w="1481" w:type="dxa"/>
          </w:tcPr>
          <w:p w14:paraId="596BDEF6" w14:textId="77777777" w:rsidR="005F7B75" w:rsidRPr="008C3FF8" w:rsidRDefault="005F7B75" w:rsidP="00CD17A5">
            <w:pPr>
              <w:rPr>
                <w:sz w:val="18"/>
                <w:szCs w:val="18"/>
              </w:rPr>
            </w:pPr>
            <w:r w:rsidRPr="008C3FF8">
              <w:rPr>
                <w:sz w:val="18"/>
                <w:szCs w:val="18"/>
              </w:rPr>
              <w:t>Ja</w:t>
            </w:r>
          </w:p>
        </w:tc>
        <w:tc>
          <w:tcPr>
            <w:tcW w:w="1555" w:type="dxa"/>
          </w:tcPr>
          <w:p w14:paraId="1A55757C" w14:textId="77777777" w:rsidR="005F7B75" w:rsidRPr="008C3FF8" w:rsidRDefault="005F7B75" w:rsidP="00CD17A5">
            <w:pPr>
              <w:rPr>
                <w:sz w:val="18"/>
                <w:szCs w:val="18"/>
              </w:rPr>
            </w:pPr>
            <w:r w:rsidRPr="008C3FF8">
              <w:rPr>
                <w:sz w:val="18"/>
                <w:szCs w:val="18"/>
              </w:rPr>
              <w:t>Ja</w:t>
            </w:r>
          </w:p>
        </w:tc>
        <w:tc>
          <w:tcPr>
            <w:tcW w:w="1402" w:type="dxa"/>
          </w:tcPr>
          <w:p w14:paraId="5B88E206" w14:textId="77777777" w:rsidR="005F7B75" w:rsidRPr="008C3FF8" w:rsidRDefault="005F7B75" w:rsidP="00CD17A5">
            <w:pPr>
              <w:rPr>
                <w:sz w:val="18"/>
                <w:szCs w:val="18"/>
              </w:rPr>
            </w:pPr>
            <w:r w:rsidRPr="008C3FF8">
              <w:rPr>
                <w:sz w:val="18"/>
                <w:szCs w:val="18"/>
              </w:rPr>
              <w:t>Ja</w:t>
            </w:r>
          </w:p>
        </w:tc>
      </w:tr>
      <w:tr w:rsidR="005F7B75" w14:paraId="2C5EF141" w14:textId="77777777" w:rsidTr="00CD17A5">
        <w:tc>
          <w:tcPr>
            <w:tcW w:w="3336" w:type="dxa"/>
          </w:tcPr>
          <w:p w14:paraId="05EDF756" w14:textId="77777777" w:rsidR="005F7B75" w:rsidRPr="008C3FF8" w:rsidRDefault="005F7B75" w:rsidP="00CD17A5">
            <w:pPr>
              <w:rPr>
                <w:sz w:val="18"/>
                <w:szCs w:val="18"/>
              </w:rPr>
            </w:pPr>
            <w:r w:rsidRPr="008C3FF8">
              <w:rPr>
                <w:sz w:val="18"/>
                <w:szCs w:val="18"/>
              </w:rPr>
              <w:t>Namsskogan</w:t>
            </w:r>
          </w:p>
        </w:tc>
        <w:tc>
          <w:tcPr>
            <w:tcW w:w="1242" w:type="dxa"/>
          </w:tcPr>
          <w:p w14:paraId="15364D86" w14:textId="77777777" w:rsidR="005F7B75" w:rsidRPr="008C3FF8" w:rsidRDefault="005F7B75" w:rsidP="00CD17A5">
            <w:pPr>
              <w:rPr>
                <w:sz w:val="18"/>
                <w:szCs w:val="18"/>
              </w:rPr>
            </w:pPr>
            <w:r w:rsidRPr="008C3FF8">
              <w:rPr>
                <w:sz w:val="18"/>
                <w:szCs w:val="18"/>
              </w:rPr>
              <w:t>Ja</w:t>
            </w:r>
          </w:p>
        </w:tc>
        <w:tc>
          <w:tcPr>
            <w:tcW w:w="1481" w:type="dxa"/>
          </w:tcPr>
          <w:p w14:paraId="5F48D8C2" w14:textId="77777777" w:rsidR="005F7B75" w:rsidRPr="008C3FF8" w:rsidRDefault="005F7B75" w:rsidP="00CD17A5">
            <w:pPr>
              <w:rPr>
                <w:sz w:val="18"/>
                <w:szCs w:val="18"/>
              </w:rPr>
            </w:pPr>
            <w:r w:rsidRPr="008C3FF8">
              <w:rPr>
                <w:sz w:val="18"/>
                <w:szCs w:val="18"/>
              </w:rPr>
              <w:t>Ja</w:t>
            </w:r>
          </w:p>
        </w:tc>
        <w:tc>
          <w:tcPr>
            <w:tcW w:w="1555" w:type="dxa"/>
          </w:tcPr>
          <w:p w14:paraId="08B06478" w14:textId="77777777" w:rsidR="005F7B75" w:rsidRPr="008C3FF8" w:rsidRDefault="005F7B75" w:rsidP="00CD17A5">
            <w:pPr>
              <w:rPr>
                <w:sz w:val="18"/>
                <w:szCs w:val="18"/>
              </w:rPr>
            </w:pPr>
            <w:r w:rsidRPr="008C3FF8">
              <w:rPr>
                <w:sz w:val="18"/>
                <w:szCs w:val="18"/>
              </w:rPr>
              <w:t>Nei</w:t>
            </w:r>
          </w:p>
        </w:tc>
        <w:tc>
          <w:tcPr>
            <w:tcW w:w="1402" w:type="dxa"/>
          </w:tcPr>
          <w:p w14:paraId="720B08D6" w14:textId="77777777" w:rsidR="005F7B75" w:rsidRPr="008C3FF8" w:rsidRDefault="005F7B75" w:rsidP="00CD17A5">
            <w:pPr>
              <w:rPr>
                <w:sz w:val="18"/>
                <w:szCs w:val="18"/>
              </w:rPr>
            </w:pPr>
            <w:r w:rsidRPr="008C3FF8">
              <w:rPr>
                <w:sz w:val="18"/>
                <w:szCs w:val="18"/>
              </w:rPr>
              <w:t>Ja</w:t>
            </w:r>
          </w:p>
        </w:tc>
      </w:tr>
      <w:tr w:rsidR="005F7B75" w14:paraId="61E741F1" w14:textId="77777777" w:rsidTr="00CD17A5">
        <w:tc>
          <w:tcPr>
            <w:tcW w:w="3336" w:type="dxa"/>
          </w:tcPr>
          <w:p w14:paraId="515A19A9" w14:textId="77777777" w:rsidR="005F7B75" w:rsidRPr="008C3FF8" w:rsidRDefault="005F7B75" w:rsidP="00CD17A5">
            <w:pPr>
              <w:rPr>
                <w:sz w:val="18"/>
                <w:szCs w:val="18"/>
              </w:rPr>
            </w:pPr>
            <w:r w:rsidRPr="008C3FF8">
              <w:rPr>
                <w:sz w:val="18"/>
                <w:szCs w:val="18"/>
              </w:rPr>
              <w:t>Grong</w:t>
            </w:r>
          </w:p>
        </w:tc>
        <w:tc>
          <w:tcPr>
            <w:tcW w:w="1242" w:type="dxa"/>
          </w:tcPr>
          <w:p w14:paraId="08975A70" w14:textId="77777777" w:rsidR="005F7B75" w:rsidRPr="008C3FF8" w:rsidRDefault="005F7B75" w:rsidP="00CD17A5">
            <w:pPr>
              <w:rPr>
                <w:sz w:val="18"/>
                <w:szCs w:val="18"/>
              </w:rPr>
            </w:pPr>
            <w:r w:rsidRPr="008C3FF8">
              <w:rPr>
                <w:sz w:val="18"/>
                <w:szCs w:val="18"/>
              </w:rPr>
              <w:t>Ja</w:t>
            </w:r>
          </w:p>
        </w:tc>
        <w:tc>
          <w:tcPr>
            <w:tcW w:w="1481" w:type="dxa"/>
          </w:tcPr>
          <w:p w14:paraId="31753FB3" w14:textId="77777777" w:rsidR="005F7B75" w:rsidRPr="008C3FF8" w:rsidRDefault="005F7B75" w:rsidP="00CD17A5">
            <w:pPr>
              <w:rPr>
                <w:sz w:val="18"/>
                <w:szCs w:val="18"/>
              </w:rPr>
            </w:pPr>
            <w:r w:rsidRPr="008C3FF8">
              <w:rPr>
                <w:sz w:val="18"/>
                <w:szCs w:val="18"/>
              </w:rPr>
              <w:t>Ja</w:t>
            </w:r>
          </w:p>
        </w:tc>
        <w:tc>
          <w:tcPr>
            <w:tcW w:w="1555" w:type="dxa"/>
          </w:tcPr>
          <w:p w14:paraId="7A1974AA" w14:textId="77777777" w:rsidR="005F7B75" w:rsidRPr="008C3FF8" w:rsidRDefault="005F7B75" w:rsidP="00CD17A5">
            <w:pPr>
              <w:rPr>
                <w:sz w:val="18"/>
                <w:szCs w:val="18"/>
              </w:rPr>
            </w:pPr>
            <w:r w:rsidRPr="008C3FF8">
              <w:rPr>
                <w:sz w:val="18"/>
                <w:szCs w:val="18"/>
              </w:rPr>
              <w:t>Ja</w:t>
            </w:r>
          </w:p>
        </w:tc>
        <w:tc>
          <w:tcPr>
            <w:tcW w:w="1402" w:type="dxa"/>
          </w:tcPr>
          <w:p w14:paraId="3D9D9844" w14:textId="77777777" w:rsidR="005F7B75" w:rsidRPr="008C3FF8" w:rsidRDefault="005F7B75" w:rsidP="00CD17A5">
            <w:pPr>
              <w:rPr>
                <w:sz w:val="18"/>
                <w:szCs w:val="18"/>
              </w:rPr>
            </w:pPr>
            <w:r w:rsidRPr="008C3FF8">
              <w:rPr>
                <w:sz w:val="18"/>
                <w:szCs w:val="18"/>
              </w:rPr>
              <w:t>Ja</w:t>
            </w:r>
          </w:p>
        </w:tc>
      </w:tr>
      <w:tr w:rsidR="005F7B75" w14:paraId="2256C6CA" w14:textId="77777777" w:rsidTr="00CD17A5">
        <w:tc>
          <w:tcPr>
            <w:tcW w:w="3336" w:type="dxa"/>
          </w:tcPr>
          <w:p w14:paraId="7FD9A133" w14:textId="77777777" w:rsidR="005F7B75" w:rsidRPr="008C3FF8" w:rsidRDefault="005F7B75" w:rsidP="00CD17A5">
            <w:pPr>
              <w:rPr>
                <w:sz w:val="18"/>
                <w:szCs w:val="18"/>
              </w:rPr>
            </w:pPr>
            <w:r w:rsidRPr="008C3FF8">
              <w:rPr>
                <w:sz w:val="18"/>
                <w:szCs w:val="18"/>
              </w:rPr>
              <w:t>Høylandet</w:t>
            </w:r>
          </w:p>
        </w:tc>
        <w:tc>
          <w:tcPr>
            <w:tcW w:w="1242" w:type="dxa"/>
          </w:tcPr>
          <w:p w14:paraId="5B0A1BE2" w14:textId="77777777" w:rsidR="005F7B75" w:rsidRPr="008C3FF8" w:rsidRDefault="005F7B75" w:rsidP="00CD17A5">
            <w:pPr>
              <w:rPr>
                <w:sz w:val="18"/>
                <w:szCs w:val="18"/>
              </w:rPr>
            </w:pPr>
            <w:r w:rsidRPr="008C3FF8">
              <w:rPr>
                <w:sz w:val="18"/>
                <w:szCs w:val="18"/>
              </w:rPr>
              <w:t>Ja</w:t>
            </w:r>
          </w:p>
        </w:tc>
        <w:tc>
          <w:tcPr>
            <w:tcW w:w="1481" w:type="dxa"/>
          </w:tcPr>
          <w:p w14:paraId="2DDC9EC5" w14:textId="77777777" w:rsidR="005F7B75" w:rsidRPr="008C3FF8" w:rsidRDefault="005F7B75" w:rsidP="00CD17A5">
            <w:pPr>
              <w:rPr>
                <w:sz w:val="18"/>
                <w:szCs w:val="18"/>
              </w:rPr>
            </w:pPr>
            <w:r w:rsidRPr="008C3FF8">
              <w:rPr>
                <w:sz w:val="18"/>
                <w:szCs w:val="18"/>
              </w:rPr>
              <w:t>Ja</w:t>
            </w:r>
          </w:p>
        </w:tc>
        <w:tc>
          <w:tcPr>
            <w:tcW w:w="1555" w:type="dxa"/>
          </w:tcPr>
          <w:p w14:paraId="03C3B41A" w14:textId="77777777" w:rsidR="005F7B75" w:rsidRPr="008C3FF8" w:rsidRDefault="005F7B75" w:rsidP="00CD17A5">
            <w:pPr>
              <w:rPr>
                <w:sz w:val="18"/>
                <w:szCs w:val="18"/>
              </w:rPr>
            </w:pPr>
            <w:r w:rsidRPr="008C3FF8">
              <w:rPr>
                <w:sz w:val="18"/>
                <w:szCs w:val="18"/>
              </w:rPr>
              <w:t>Ja</w:t>
            </w:r>
          </w:p>
        </w:tc>
        <w:tc>
          <w:tcPr>
            <w:tcW w:w="1402" w:type="dxa"/>
          </w:tcPr>
          <w:p w14:paraId="05E0F655" w14:textId="77777777" w:rsidR="005F7B75" w:rsidRPr="008C3FF8" w:rsidRDefault="005F7B75" w:rsidP="00CD17A5">
            <w:pPr>
              <w:rPr>
                <w:sz w:val="18"/>
                <w:szCs w:val="18"/>
              </w:rPr>
            </w:pPr>
            <w:r w:rsidRPr="008C3FF8">
              <w:rPr>
                <w:sz w:val="18"/>
                <w:szCs w:val="18"/>
              </w:rPr>
              <w:t>Ja</w:t>
            </w:r>
          </w:p>
        </w:tc>
      </w:tr>
      <w:tr w:rsidR="005F7B75" w14:paraId="380E4F9C" w14:textId="77777777" w:rsidTr="00CD17A5">
        <w:tc>
          <w:tcPr>
            <w:tcW w:w="3336" w:type="dxa"/>
          </w:tcPr>
          <w:p w14:paraId="7614F7CA" w14:textId="77777777" w:rsidR="005F7B75" w:rsidRPr="008C3FF8" w:rsidRDefault="005F7B75" w:rsidP="00CD17A5">
            <w:pPr>
              <w:rPr>
                <w:sz w:val="18"/>
                <w:szCs w:val="18"/>
              </w:rPr>
            </w:pPr>
            <w:r w:rsidRPr="008C3FF8">
              <w:rPr>
                <w:sz w:val="18"/>
                <w:szCs w:val="18"/>
              </w:rPr>
              <w:t>Overhalla</w:t>
            </w:r>
          </w:p>
        </w:tc>
        <w:tc>
          <w:tcPr>
            <w:tcW w:w="1242" w:type="dxa"/>
          </w:tcPr>
          <w:p w14:paraId="1D72FA5E" w14:textId="77777777" w:rsidR="005F7B75" w:rsidRPr="008C3FF8" w:rsidRDefault="005F7B75" w:rsidP="00CD17A5">
            <w:pPr>
              <w:rPr>
                <w:sz w:val="18"/>
                <w:szCs w:val="18"/>
              </w:rPr>
            </w:pPr>
            <w:r w:rsidRPr="008C3FF8">
              <w:rPr>
                <w:sz w:val="18"/>
                <w:szCs w:val="18"/>
              </w:rPr>
              <w:t>Nei</w:t>
            </w:r>
          </w:p>
        </w:tc>
        <w:tc>
          <w:tcPr>
            <w:tcW w:w="1481" w:type="dxa"/>
          </w:tcPr>
          <w:p w14:paraId="5EFBB6E6" w14:textId="77777777" w:rsidR="005F7B75" w:rsidRPr="008C3FF8" w:rsidRDefault="005F7B75" w:rsidP="00CD17A5">
            <w:pPr>
              <w:rPr>
                <w:sz w:val="18"/>
                <w:szCs w:val="18"/>
              </w:rPr>
            </w:pPr>
            <w:r w:rsidRPr="008C3FF8">
              <w:rPr>
                <w:sz w:val="18"/>
                <w:szCs w:val="18"/>
              </w:rPr>
              <w:t>Nei</w:t>
            </w:r>
          </w:p>
        </w:tc>
        <w:tc>
          <w:tcPr>
            <w:tcW w:w="1555" w:type="dxa"/>
          </w:tcPr>
          <w:p w14:paraId="79A46BB8" w14:textId="77777777" w:rsidR="005F7B75" w:rsidRPr="008C3FF8" w:rsidRDefault="005F7B75" w:rsidP="00CD17A5">
            <w:pPr>
              <w:rPr>
                <w:sz w:val="18"/>
                <w:szCs w:val="18"/>
              </w:rPr>
            </w:pPr>
            <w:r w:rsidRPr="008C3FF8">
              <w:rPr>
                <w:sz w:val="18"/>
                <w:szCs w:val="18"/>
              </w:rPr>
              <w:t>Ja</w:t>
            </w:r>
          </w:p>
        </w:tc>
        <w:tc>
          <w:tcPr>
            <w:tcW w:w="1402" w:type="dxa"/>
          </w:tcPr>
          <w:p w14:paraId="33C56DB4" w14:textId="77777777" w:rsidR="005F7B75" w:rsidRPr="008C3FF8" w:rsidRDefault="005F7B75" w:rsidP="00CD17A5">
            <w:pPr>
              <w:rPr>
                <w:sz w:val="18"/>
                <w:szCs w:val="18"/>
              </w:rPr>
            </w:pPr>
            <w:r w:rsidRPr="008C3FF8">
              <w:rPr>
                <w:sz w:val="18"/>
                <w:szCs w:val="18"/>
              </w:rPr>
              <w:t>Ja</w:t>
            </w:r>
          </w:p>
        </w:tc>
      </w:tr>
      <w:tr w:rsidR="005F7B75" w14:paraId="72DBCF00" w14:textId="77777777" w:rsidTr="00CD17A5">
        <w:tc>
          <w:tcPr>
            <w:tcW w:w="3336" w:type="dxa"/>
          </w:tcPr>
          <w:p w14:paraId="1810D683" w14:textId="77777777" w:rsidR="005F7B75" w:rsidRPr="008C3FF8" w:rsidRDefault="005F7B75" w:rsidP="00CD17A5">
            <w:pPr>
              <w:rPr>
                <w:sz w:val="18"/>
                <w:szCs w:val="18"/>
              </w:rPr>
            </w:pPr>
            <w:r w:rsidRPr="008C3FF8">
              <w:rPr>
                <w:sz w:val="18"/>
                <w:szCs w:val="18"/>
              </w:rPr>
              <w:t>Flatanger</w:t>
            </w:r>
          </w:p>
        </w:tc>
        <w:tc>
          <w:tcPr>
            <w:tcW w:w="1242" w:type="dxa"/>
          </w:tcPr>
          <w:p w14:paraId="590213F7" w14:textId="77777777" w:rsidR="005F7B75" w:rsidRPr="008C3FF8" w:rsidRDefault="005F7B75" w:rsidP="00CD17A5">
            <w:pPr>
              <w:rPr>
                <w:sz w:val="18"/>
                <w:szCs w:val="18"/>
              </w:rPr>
            </w:pPr>
            <w:r w:rsidRPr="008C3FF8">
              <w:rPr>
                <w:sz w:val="18"/>
                <w:szCs w:val="18"/>
              </w:rPr>
              <w:t>Ja</w:t>
            </w:r>
          </w:p>
        </w:tc>
        <w:tc>
          <w:tcPr>
            <w:tcW w:w="1481" w:type="dxa"/>
          </w:tcPr>
          <w:p w14:paraId="3FC4C34C" w14:textId="77777777" w:rsidR="005F7B75" w:rsidRPr="008C3FF8" w:rsidRDefault="005F7B75" w:rsidP="00CD17A5">
            <w:pPr>
              <w:rPr>
                <w:sz w:val="18"/>
                <w:szCs w:val="18"/>
              </w:rPr>
            </w:pPr>
            <w:r w:rsidRPr="008C3FF8">
              <w:rPr>
                <w:sz w:val="18"/>
                <w:szCs w:val="18"/>
              </w:rPr>
              <w:t>Ja</w:t>
            </w:r>
          </w:p>
        </w:tc>
        <w:tc>
          <w:tcPr>
            <w:tcW w:w="1555" w:type="dxa"/>
          </w:tcPr>
          <w:p w14:paraId="7A8508E8" w14:textId="77777777" w:rsidR="005F7B75" w:rsidRPr="008C3FF8" w:rsidRDefault="005F7B75" w:rsidP="00CD17A5">
            <w:pPr>
              <w:rPr>
                <w:sz w:val="18"/>
                <w:szCs w:val="18"/>
              </w:rPr>
            </w:pPr>
            <w:r w:rsidRPr="008C3FF8">
              <w:rPr>
                <w:sz w:val="18"/>
                <w:szCs w:val="18"/>
              </w:rPr>
              <w:t>Nei</w:t>
            </w:r>
          </w:p>
        </w:tc>
        <w:tc>
          <w:tcPr>
            <w:tcW w:w="1402" w:type="dxa"/>
          </w:tcPr>
          <w:p w14:paraId="5CB3A55D" w14:textId="77777777" w:rsidR="005F7B75" w:rsidRPr="008C3FF8" w:rsidRDefault="005F7B75" w:rsidP="00CD17A5">
            <w:pPr>
              <w:rPr>
                <w:sz w:val="18"/>
                <w:szCs w:val="18"/>
              </w:rPr>
            </w:pPr>
            <w:r w:rsidRPr="008C3FF8">
              <w:rPr>
                <w:sz w:val="18"/>
                <w:szCs w:val="18"/>
              </w:rPr>
              <w:t>Ja</w:t>
            </w:r>
          </w:p>
        </w:tc>
      </w:tr>
      <w:tr w:rsidR="005F7B75" w14:paraId="36A46AD3" w14:textId="77777777" w:rsidTr="00CD17A5">
        <w:tc>
          <w:tcPr>
            <w:tcW w:w="3336" w:type="dxa"/>
          </w:tcPr>
          <w:p w14:paraId="75A13A9E" w14:textId="77777777" w:rsidR="005F7B75" w:rsidRPr="008C3FF8" w:rsidRDefault="005F7B75" w:rsidP="00CD17A5">
            <w:pPr>
              <w:rPr>
                <w:sz w:val="18"/>
                <w:szCs w:val="18"/>
              </w:rPr>
            </w:pPr>
            <w:r w:rsidRPr="008C3FF8">
              <w:rPr>
                <w:sz w:val="18"/>
                <w:szCs w:val="18"/>
              </w:rPr>
              <w:t>Inderøy</w:t>
            </w:r>
          </w:p>
        </w:tc>
        <w:tc>
          <w:tcPr>
            <w:tcW w:w="1242" w:type="dxa"/>
          </w:tcPr>
          <w:p w14:paraId="4552B6E9" w14:textId="77777777" w:rsidR="005F7B75" w:rsidRPr="008C3FF8" w:rsidRDefault="005F7B75" w:rsidP="00CD17A5">
            <w:pPr>
              <w:rPr>
                <w:sz w:val="18"/>
                <w:szCs w:val="18"/>
              </w:rPr>
            </w:pPr>
            <w:r w:rsidRPr="008C3FF8">
              <w:rPr>
                <w:sz w:val="18"/>
                <w:szCs w:val="18"/>
              </w:rPr>
              <w:t>Ja</w:t>
            </w:r>
          </w:p>
        </w:tc>
        <w:tc>
          <w:tcPr>
            <w:tcW w:w="1481" w:type="dxa"/>
          </w:tcPr>
          <w:p w14:paraId="113FD7B2" w14:textId="77777777" w:rsidR="005F7B75" w:rsidRPr="008C3FF8" w:rsidRDefault="005F7B75" w:rsidP="00CD17A5">
            <w:pPr>
              <w:rPr>
                <w:sz w:val="18"/>
                <w:szCs w:val="18"/>
              </w:rPr>
            </w:pPr>
            <w:r w:rsidRPr="008C3FF8">
              <w:rPr>
                <w:sz w:val="18"/>
                <w:szCs w:val="18"/>
              </w:rPr>
              <w:t>Ja</w:t>
            </w:r>
          </w:p>
        </w:tc>
        <w:tc>
          <w:tcPr>
            <w:tcW w:w="1555" w:type="dxa"/>
          </w:tcPr>
          <w:p w14:paraId="59429357" w14:textId="77777777" w:rsidR="005F7B75" w:rsidRPr="008C3FF8" w:rsidRDefault="005F7B75" w:rsidP="00CD17A5">
            <w:pPr>
              <w:rPr>
                <w:sz w:val="18"/>
                <w:szCs w:val="18"/>
              </w:rPr>
            </w:pPr>
            <w:r w:rsidRPr="008C3FF8">
              <w:rPr>
                <w:sz w:val="18"/>
                <w:szCs w:val="18"/>
              </w:rPr>
              <w:t>Ja</w:t>
            </w:r>
          </w:p>
        </w:tc>
        <w:tc>
          <w:tcPr>
            <w:tcW w:w="1402" w:type="dxa"/>
          </w:tcPr>
          <w:p w14:paraId="6A1B5BFA" w14:textId="77777777" w:rsidR="005F7B75" w:rsidRPr="008C3FF8" w:rsidRDefault="005F7B75" w:rsidP="00CD17A5">
            <w:pPr>
              <w:rPr>
                <w:sz w:val="18"/>
                <w:szCs w:val="18"/>
              </w:rPr>
            </w:pPr>
            <w:r w:rsidRPr="008C3FF8">
              <w:rPr>
                <w:sz w:val="18"/>
                <w:szCs w:val="18"/>
              </w:rPr>
              <w:t>Ja</w:t>
            </w:r>
          </w:p>
        </w:tc>
      </w:tr>
      <w:tr w:rsidR="005F7B75" w14:paraId="7FC107A7" w14:textId="77777777" w:rsidTr="00CD17A5">
        <w:tc>
          <w:tcPr>
            <w:tcW w:w="3336" w:type="dxa"/>
          </w:tcPr>
          <w:p w14:paraId="5CA2F4CC" w14:textId="77777777" w:rsidR="005F7B75" w:rsidRPr="008C3FF8" w:rsidRDefault="005F7B75" w:rsidP="00CD17A5">
            <w:pPr>
              <w:rPr>
                <w:sz w:val="18"/>
                <w:szCs w:val="18"/>
              </w:rPr>
            </w:pPr>
            <w:r w:rsidRPr="008C3FF8">
              <w:rPr>
                <w:sz w:val="18"/>
                <w:szCs w:val="18"/>
              </w:rPr>
              <w:t>Indre Fosen</w:t>
            </w:r>
          </w:p>
        </w:tc>
        <w:tc>
          <w:tcPr>
            <w:tcW w:w="1242" w:type="dxa"/>
          </w:tcPr>
          <w:p w14:paraId="72960F45" w14:textId="77777777" w:rsidR="005F7B75" w:rsidRPr="008C3FF8" w:rsidRDefault="005F7B75" w:rsidP="00CD17A5">
            <w:pPr>
              <w:rPr>
                <w:sz w:val="18"/>
                <w:szCs w:val="18"/>
              </w:rPr>
            </w:pPr>
            <w:r w:rsidRPr="008C3FF8">
              <w:rPr>
                <w:sz w:val="18"/>
                <w:szCs w:val="18"/>
              </w:rPr>
              <w:t>Nei</w:t>
            </w:r>
          </w:p>
        </w:tc>
        <w:tc>
          <w:tcPr>
            <w:tcW w:w="1481" w:type="dxa"/>
          </w:tcPr>
          <w:p w14:paraId="01D4D01E" w14:textId="77777777" w:rsidR="005F7B75" w:rsidRPr="008C3FF8" w:rsidRDefault="005F7B75" w:rsidP="00CD17A5">
            <w:pPr>
              <w:rPr>
                <w:sz w:val="18"/>
                <w:szCs w:val="18"/>
              </w:rPr>
            </w:pPr>
            <w:r w:rsidRPr="008C3FF8">
              <w:rPr>
                <w:sz w:val="18"/>
                <w:szCs w:val="18"/>
              </w:rPr>
              <w:t>Ja</w:t>
            </w:r>
          </w:p>
        </w:tc>
        <w:tc>
          <w:tcPr>
            <w:tcW w:w="1555" w:type="dxa"/>
          </w:tcPr>
          <w:p w14:paraId="5C40C0B9" w14:textId="77777777" w:rsidR="005F7B75" w:rsidRPr="008C3FF8" w:rsidRDefault="005F7B75" w:rsidP="00CD17A5">
            <w:pPr>
              <w:rPr>
                <w:sz w:val="18"/>
                <w:szCs w:val="18"/>
              </w:rPr>
            </w:pPr>
            <w:r w:rsidRPr="008C3FF8">
              <w:rPr>
                <w:sz w:val="18"/>
                <w:szCs w:val="18"/>
              </w:rPr>
              <w:t>Ja</w:t>
            </w:r>
          </w:p>
        </w:tc>
        <w:tc>
          <w:tcPr>
            <w:tcW w:w="1402" w:type="dxa"/>
          </w:tcPr>
          <w:p w14:paraId="3B2E7165" w14:textId="77777777" w:rsidR="005F7B75" w:rsidRPr="008C3FF8" w:rsidRDefault="005F7B75" w:rsidP="00CD17A5">
            <w:pPr>
              <w:rPr>
                <w:sz w:val="18"/>
                <w:szCs w:val="18"/>
              </w:rPr>
            </w:pPr>
            <w:r w:rsidRPr="008C3FF8">
              <w:rPr>
                <w:sz w:val="18"/>
                <w:szCs w:val="18"/>
              </w:rPr>
              <w:t>Ja</w:t>
            </w:r>
          </w:p>
        </w:tc>
      </w:tr>
      <w:tr w:rsidR="005F7B75" w14:paraId="52AD8A09" w14:textId="77777777" w:rsidTr="00CD17A5">
        <w:tc>
          <w:tcPr>
            <w:tcW w:w="3336" w:type="dxa"/>
          </w:tcPr>
          <w:p w14:paraId="2B4F9B50" w14:textId="77777777" w:rsidR="005F7B75" w:rsidRPr="008C3FF8" w:rsidRDefault="005F7B75" w:rsidP="00CD17A5">
            <w:pPr>
              <w:rPr>
                <w:sz w:val="18"/>
                <w:szCs w:val="18"/>
              </w:rPr>
            </w:pPr>
            <w:r w:rsidRPr="008C3FF8">
              <w:rPr>
                <w:sz w:val="18"/>
                <w:szCs w:val="18"/>
              </w:rPr>
              <w:t>Heim</w:t>
            </w:r>
          </w:p>
        </w:tc>
        <w:tc>
          <w:tcPr>
            <w:tcW w:w="1242" w:type="dxa"/>
          </w:tcPr>
          <w:p w14:paraId="28061977" w14:textId="77777777" w:rsidR="005F7B75" w:rsidRPr="008C3FF8" w:rsidRDefault="005F7B75" w:rsidP="00CD17A5">
            <w:pPr>
              <w:rPr>
                <w:sz w:val="18"/>
                <w:szCs w:val="18"/>
              </w:rPr>
            </w:pPr>
            <w:r w:rsidRPr="008C3FF8">
              <w:rPr>
                <w:sz w:val="18"/>
                <w:szCs w:val="18"/>
              </w:rPr>
              <w:t>Ja</w:t>
            </w:r>
          </w:p>
        </w:tc>
        <w:tc>
          <w:tcPr>
            <w:tcW w:w="1481" w:type="dxa"/>
          </w:tcPr>
          <w:p w14:paraId="0D0BB610" w14:textId="77777777" w:rsidR="005F7B75" w:rsidRPr="008C3FF8" w:rsidRDefault="005F7B75" w:rsidP="00CD17A5">
            <w:pPr>
              <w:rPr>
                <w:sz w:val="18"/>
                <w:szCs w:val="18"/>
              </w:rPr>
            </w:pPr>
            <w:r w:rsidRPr="008C3FF8">
              <w:rPr>
                <w:sz w:val="18"/>
                <w:szCs w:val="18"/>
              </w:rPr>
              <w:t>Ja</w:t>
            </w:r>
          </w:p>
        </w:tc>
        <w:tc>
          <w:tcPr>
            <w:tcW w:w="1555" w:type="dxa"/>
          </w:tcPr>
          <w:p w14:paraId="15543066" w14:textId="77777777" w:rsidR="005F7B75" w:rsidRPr="008C3FF8" w:rsidRDefault="005F7B75" w:rsidP="00CD17A5">
            <w:pPr>
              <w:rPr>
                <w:sz w:val="18"/>
                <w:szCs w:val="18"/>
              </w:rPr>
            </w:pPr>
            <w:r w:rsidRPr="008C3FF8">
              <w:rPr>
                <w:sz w:val="18"/>
                <w:szCs w:val="18"/>
              </w:rPr>
              <w:t>Ja</w:t>
            </w:r>
          </w:p>
        </w:tc>
        <w:tc>
          <w:tcPr>
            <w:tcW w:w="1402" w:type="dxa"/>
          </w:tcPr>
          <w:p w14:paraId="59D16F74" w14:textId="77777777" w:rsidR="005F7B75" w:rsidRPr="008C3FF8" w:rsidRDefault="005F7B75" w:rsidP="00CD17A5">
            <w:pPr>
              <w:rPr>
                <w:sz w:val="18"/>
                <w:szCs w:val="18"/>
              </w:rPr>
            </w:pPr>
            <w:r w:rsidRPr="008C3FF8">
              <w:rPr>
                <w:sz w:val="18"/>
                <w:szCs w:val="18"/>
              </w:rPr>
              <w:t>Ja</w:t>
            </w:r>
          </w:p>
        </w:tc>
      </w:tr>
      <w:tr w:rsidR="005F7B75" w14:paraId="53FF6490" w14:textId="77777777" w:rsidTr="00CD17A5">
        <w:tc>
          <w:tcPr>
            <w:tcW w:w="3336" w:type="dxa"/>
          </w:tcPr>
          <w:p w14:paraId="66954D64" w14:textId="77777777" w:rsidR="005F7B75" w:rsidRPr="008C3FF8" w:rsidRDefault="005F7B75" w:rsidP="00CD17A5">
            <w:pPr>
              <w:rPr>
                <w:sz w:val="18"/>
                <w:szCs w:val="18"/>
              </w:rPr>
            </w:pPr>
            <w:r w:rsidRPr="008C3FF8">
              <w:rPr>
                <w:sz w:val="18"/>
                <w:szCs w:val="18"/>
              </w:rPr>
              <w:t>Hitra</w:t>
            </w:r>
          </w:p>
        </w:tc>
        <w:tc>
          <w:tcPr>
            <w:tcW w:w="1242" w:type="dxa"/>
          </w:tcPr>
          <w:p w14:paraId="08C6D22B" w14:textId="77777777" w:rsidR="005F7B75" w:rsidRPr="008C3FF8" w:rsidRDefault="005F7B75" w:rsidP="00CD17A5">
            <w:pPr>
              <w:rPr>
                <w:sz w:val="18"/>
                <w:szCs w:val="18"/>
              </w:rPr>
            </w:pPr>
            <w:r w:rsidRPr="008C3FF8">
              <w:rPr>
                <w:sz w:val="18"/>
                <w:szCs w:val="18"/>
              </w:rPr>
              <w:t>Ja</w:t>
            </w:r>
          </w:p>
        </w:tc>
        <w:tc>
          <w:tcPr>
            <w:tcW w:w="1481" w:type="dxa"/>
          </w:tcPr>
          <w:p w14:paraId="4E79711F" w14:textId="77777777" w:rsidR="005F7B75" w:rsidRPr="008C3FF8" w:rsidRDefault="005F7B75" w:rsidP="00CD17A5">
            <w:pPr>
              <w:rPr>
                <w:sz w:val="18"/>
                <w:szCs w:val="18"/>
              </w:rPr>
            </w:pPr>
            <w:r w:rsidRPr="008C3FF8">
              <w:rPr>
                <w:sz w:val="18"/>
                <w:szCs w:val="18"/>
              </w:rPr>
              <w:t>Ja</w:t>
            </w:r>
          </w:p>
        </w:tc>
        <w:tc>
          <w:tcPr>
            <w:tcW w:w="1555" w:type="dxa"/>
          </w:tcPr>
          <w:p w14:paraId="23F58044" w14:textId="77777777" w:rsidR="005F7B75" w:rsidRPr="008C3FF8" w:rsidRDefault="005F7B75" w:rsidP="00CD17A5">
            <w:pPr>
              <w:rPr>
                <w:sz w:val="18"/>
                <w:szCs w:val="18"/>
              </w:rPr>
            </w:pPr>
            <w:r w:rsidRPr="008C3FF8">
              <w:rPr>
                <w:sz w:val="18"/>
                <w:szCs w:val="18"/>
              </w:rPr>
              <w:t>Ja</w:t>
            </w:r>
          </w:p>
        </w:tc>
        <w:tc>
          <w:tcPr>
            <w:tcW w:w="1402" w:type="dxa"/>
          </w:tcPr>
          <w:p w14:paraId="1C46678E" w14:textId="77777777" w:rsidR="005F7B75" w:rsidRPr="008C3FF8" w:rsidRDefault="005F7B75" w:rsidP="00CD17A5">
            <w:pPr>
              <w:rPr>
                <w:sz w:val="18"/>
                <w:szCs w:val="18"/>
              </w:rPr>
            </w:pPr>
            <w:r w:rsidRPr="008C3FF8">
              <w:rPr>
                <w:sz w:val="18"/>
                <w:szCs w:val="18"/>
              </w:rPr>
              <w:t>Ja</w:t>
            </w:r>
          </w:p>
        </w:tc>
      </w:tr>
      <w:tr w:rsidR="005F7B75" w14:paraId="0B61FCB9" w14:textId="77777777" w:rsidTr="00CD17A5">
        <w:tc>
          <w:tcPr>
            <w:tcW w:w="3336" w:type="dxa"/>
          </w:tcPr>
          <w:p w14:paraId="07C1C813" w14:textId="77777777" w:rsidR="005F7B75" w:rsidRPr="008C3FF8" w:rsidRDefault="005F7B75" w:rsidP="00CD17A5">
            <w:pPr>
              <w:rPr>
                <w:sz w:val="18"/>
                <w:szCs w:val="18"/>
              </w:rPr>
            </w:pPr>
            <w:r>
              <w:rPr>
                <w:sz w:val="18"/>
                <w:szCs w:val="18"/>
              </w:rPr>
              <w:t>Åfjord</w:t>
            </w:r>
          </w:p>
        </w:tc>
        <w:tc>
          <w:tcPr>
            <w:tcW w:w="1242" w:type="dxa"/>
          </w:tcPr>
          <w:p w14:paraId="302539A0" w14:textId="77777777" w:rsidR="005F7B75" w:rsidRPr="008C3FF8" w:rsidRDefault="005F7B75" w:rsidP="00CD17A5">
            <w:pPr>
              <w:rPr>
                <w:sz w:val="18"/>
                <w:szCs w:val="18"/>
              </w:rPr>
            </w:pPr>
            <w:r>
              <w:rPr>
                <w:sz w:val="18"/>
                <w:szCs w:val="18"/>
              </w:rPr>
              <w:t>Ja</w:t>
            </w:r>
          </w:p>
        </w:tc>
        <w:tc>
          <w:tcPr>
            <w:tcW w:w="1481" w:type="dxa"/>
          </w:tcPr>
          <w:p w14:paraId="1F2075DC" w14:textId="77777777" w:rsidR="005F7B75" w:rsidRPr="008C3FF8" w:rsidRDefault="005F7B75" w:rsidP="00CD17A5">
            <w:pPr>
              <w:rPr>
                <w:sz w:val="18"/>
                <w:szCs w:val="18"/>
              </w:rPr>
            </w:pPr>
            <w:r>
              <w:rPr>
                <w:sz w:val="18"/>
                <w:szCs w:val="18"/>
              </w:rPr>
              <w:t>Ja</w:t>
            </w:r>
          </w:p>
        </w:tc>
        <w:tc>
          <w:tcPr>
            <w:tcW w:w="1555" w:type="dxa"/>
          </w:tcPr>
          <w:p w14:paraId="3B563E62" w14:textId="77777777" w:rsidR="005F7B75" w:rsidRPr="008C3FF8" w:rsidRDefault="005F7B75" w:rsidP="00CD17A5">
            <w:pPr>
              <w:rPr>
                <w:sz w:val="18"/>
                <w:szCs w:val="18"/>
              </w:rPr>
            </w:pPr>
            <w:r>
              <w:rPr>
                <w:sz w:val="18"/>
                <w:szCs w:val="18"/>
              </w:rPr>
              <w:t>Ja</w:t>
            </w:r>
          </w:p>
        </w:tc>
        <w:tc>
          <w:tcPr>
            <w:tcW w:w="1402" w:type="dxa"/>
          </w:tcPr>
          <w:p w14:paraId="76A3F7AF" w14:textId="77777777" w:rsidR="005F7B75" w:rsidRPr="008C3FF8" w:rsidRDefault="005F7B75" w:rsidP="00CD17A5">
            <w:pPr>
              <w:rPr>
                <w:sz w:val="18"/>
                <w:szCs w:val="18"/>
              </w:rPr>
            </w:pPr>
            <w:r>
              <w:rPr>
                <w:sz w:val="18"/>
                <w:szCs w:val="18"/>
              </w:rPr>
              <w:t>Ja</w:t>
            </w:r>
          </w:p>
        </w:tc>
      </w:tr>
      <w:tr w:rsidR="005F7B75" w14:paraId="5DAC32B3" w14:textId="77777777" w:rsidTr="00CD17A5">
        <w:tc>
          <w:tcPr>
            <w:tcW w:w="3336" w:type="dxa"/>
          </w:tcPr>
          <w:p w14:paraId="4928FA55" w14:textId="77777777" w:rsidR="005F7B75" w:rsidRPr="008C3FF8" w:rsidRDefault="005F7B75" w:rsidP="00CD17A5">
            <w:pPr>
              <w:rPr>
                <w:sz w:val="18"/>
                <w:szCs w:val="18"/>
              </w:rPr>
            </w:pPr>
            <w:r>
              <w:rPr>
                <w:sz w:val="18"/>
                <w:szCs w:val="18"/>
              </w:rPr>
              <w:t>Orkland</w:t>
            </w:r>
          </w:p>
        </w:tc>
        <w:tc>
          <w:tcPr>
            <w:tcW w:w="1242" w:type="dxa"/>
          </w:tcPr>
          <w:p w14:paraId="44186067" w14:textId="77777777" w:rsidR="005F7B75" w:rsidRPr="008C3FF8" w:rsidRDefault="005F7B75" w:rsidP="00CD17A5">
            <w:pPr>
              <w:rPr>
                <w:sz w:val="18"/>
                <w:szCs w:val="18"/>
              </w:rPr>
            </w:pPr>
            <w:r>
              <w:rPr>
                <w:sz w:val="18"/>
                <w:szCs w:val="18"/>
              </w:rPr>
              <w:t>Nei</w:t>
            </w:r>
          </w:p>
        </w:tc>
        <w:tc>
          <w:tcPr>
            <w:tcW w:w="1481" w:type="dxa"/>
          </w:tcPr>
          <w:p w14:paraId="76371ADE" w14:textId="77777777" w:rsidR="005F7B75" w:rsidRPr="008C3FF8" w:rsidRDefault="005F7B75" w:rsidP="00CD17A5">
            <w:pPr>
              <w:rPr>
                <w:sz w:val="18"/>
                <w:szCs w:val="18"/>
              </w:rPr>
            </w:pPr>
            <w:r>
              <w:rPr>
                <w:sz w:val="18"/>
                <w:szCs w:val="18"/>
              </w:rPr>
              <w:t>Ja</w:t>
            </w:r>
          </w:p>
        </w:tc>
        <w:tc>
          <w:tcPr>
            <w:tcW w:w="1555" w:type="dxa"/>
          </w:tcPr>
          <w:p w14:paraId="3B0EB37B" w14:textId="77777777" w:rsidR="005F7B75" w:rsidRPr="008C3FF8" w:rsidRDefault="005F7B75" w:rsidP="00CD17A5">
            <w:pPr>
              <w:rPr>
                <w:sz w:val="18"/>
                <w:szCs w:val="18"/>
              </w:rPr>
            </w:pPr>
            <w:r>
              <w:rPr>
                <w:sz w:val="18"/>
                <w:szCs w:val="18"/>
              </w:rPr>
              <w:t>Nei</w:t>
            </w:r>
          </w:p>
        </w:tc>
        <w:tc>
          <w:tcPr>
            <w:tcW w:w="1402" w:type="dxa"/>
          </w:tcPr>
          <w:p w14:paraId="3E0840D6" w14:textId="77777777" w:rsidR="005F7B75" w:rsidRPr="008C3FF8" w:rsidRDefault="005F7B75" w:rsidP="00CD17A5">
            <w:pPr>
              <w:rPr>
                <w:sz w:val="18"/>
                <w:szCs w:val="18"/>
              </w:rPr>
            </w:pPr>
            <w:r>
              <w:rPr>
                <w:sz w:val="18"/>
                <w:szCs w:val="18"/>
              </w:rPr>
              <w:t>Ja</w:t>
            </w:r>
          </w:p>
        </w:tc>
      </w:tr>
      <w:tr w:rsidR="005F7B75" w14:paraId="4228A878" w14:textId="77777777" w:rsidTr="00CD17A5">
        <w:tc>
          <w:tcPr>
            <w:tcW w:w="3336" w:type="dxa"/>
          </w:tcPr>
          <w:p w14:paraId="3221D884" w14:textId="77777777" w:rsidR="005F7B75" w:rsidRPr="008C3FF8" w:rsidRDefault="005F7B75" w:rsidP="00CD17A5">
            <w:pPr>
              <w:rPr>
                <w:sz w:val="18"/>
                <w:szCs w:val="18"/>
              </w:rPr>
            </w:pPr>
            <w:r>
              <w:rPr>
                <w:sz w:val="18"/>
                <w:szCs w:val="18"/>
              </w:rPr>
              <w:t>Rindal</w:t>
            </w:r>
          </w:p>
        </w:tc>
        <w:tc>
          <w:tcPr>
            <w:tcW w:w="1242" w:type="dxa"/>
          </w:tcPr>
          <w:p w14:paraId="577C1179" w14:textId="77777777" w:rsidR="005F7B75" w:rsidRPr="008C3FF8" w:rsidRDefault="005F7B75" w:rsidP="00CD17A5">
            <w:pPr>
              <w:rPr>
                <w:sz w:val="18"/>
                <w:szCs w:val="18"/>
              </w:rPr>
            </w:pPr>
            <w:r>
              <w:rPr>
                <w:sz w:val="18"/>
                <w:szCs w:val="18"/>
              </w:rPr>
              <w:t>Nei</w:t>
            </w:r>
          </w:p>
        </w:tc>
        <w:tc>
          <w:tcPr>
            <w:tcW w:w="1481" w:type="dxa"/>
          </w:tcPr>
          <w:p w14:paraId="4DB740C6" w14:textId="77777777" w:rsidR="005F7B75" w:rsidRPr="008C3FF8" w:rsidRDefault="005F7B75" w:rsidP="00CD17A5">
            <w:pPr>
              <w:rPr>
                <w:sz w:val="18"/>
                <w:szCs w:val="18"/>
              </w:rPr>
            </w:pPr>
            <w:r>
              <w:rPr>
                <w:sz w:val="18"/>
                <w:szCs w:val="18"/>
              </w:rPr>
              <w:t>Ja</w:t>
            </w:r>
          </w:p>
        </w:tc>
        <w:tc>
          <w:tcPr>
            <w:tcW w:w="1555" w:type="dxa"/>
          </w:tcPr>
          <w:p w14:paraId="0A3CC267" w14:textId="77777777" w:rsidR="005F7B75" w:rsidRPr="008C3FF8" w:rsidRDefault="005F7B75" w:rsidP="00CD17A5">
            <w:pPr>
              <w:rPr>
                <w:sz w:val="18"/>
                <w:szCs w:val="18"/>
              </w:rPr>
            </w:pPr>
            <w:r>
              <w:rPr>
                <w:sz w:val="18"/>
                <w:szCs w:val="18"/>
              </w:rPr>
              <w:t>Ja</w:t>
            </w:r>
          </w:p>
        </w:tc>
        <w:tc>
          <w:tcPr>
            <w:tcW w:w="1402" w:type="dxa"/>
          </w:tcPr>
          <w:p w14:paraId="57FA8E0F" w14:textId="77777777" w:rsidR="005F7B75" w:rsidRPr="008C3FF8" w:rsidRDefault="005F7B75" w:rsidP="00CD17A5">
            <w:pPr>
              <w:rPr>
                <w:sz w:val="18"/>
                <w:szCs w:val="18"/>
              </w:rPr>
            </w:pPr>
            <w:r>
              <w:rPr>
                <w:sz w:val="18"/>
                <w:szCs w:val="18"/>
              </w:rPr>
              <w:t>Ja</w:t>
            </w:r>
          </w:p>
        </w:tc>
      </w:tr>
    </w:tbl>
    <w:p w14:paraId="589C2FFF" w14:textId="77777777" w:rsidR="005F7B75" w:rsidRDefault="005F7B75" w:rsidP="005F7B75">
      <w:pPr>
        <w:pStyle w:val="Undertittel"/>
      </w:pPr>
    </w:p>
    <w:p w14:paraId="6A4F9445" w14:textId="439D7651" w:rsidR="005F7B75" w:rsidRPr="00F67A12" w:rsidRDefault="005F7B75" w:rsidP="005F7B75">
      <w:pPr>
        <w:pStyle w:val="Undertittel"/>
        <w:rPr>
          <w:b/>
          <w:bCs/>
          <w:sz w:val="24"/>
          <w:szCs w:val="24"/>
        </w:rPr>
      </w:pPr>
      <w:r w:rsidRPr="00F67A12">
        <w:rPr>
          <w:b/>
          <w:bCs/>
          <w:sz w:val="24"/>
          <w:szCs w:val="24"/>
        </w:rPr>
        <w:t>Kommentar</w:t>
      </w:r>
    </w:p>
    <w:p w14:paraId="0CFD5612" w14:textId="287987E8" w:rsidR="005F7B75" w:rsidRDefault="005F7B75" w:rsidP="005F7B75">
      <w:pPr>
        <w:pStyle w:val="Undertittel"/>
      </w:pPr>
      <w:r>
        <w:t>88% har utarbeidet skriftlig informasjon om kommunale tjenestetilbud for personer med demens og deres pårørende (Landet 87,5%).</w:t>
      </w:r>
      <w:r w:rsidR="00F67A12">
        <w:t xml:space="preserve"> </w:t>
      </w:r>
      <w:r>
        <w:t>70% har utarbeidet skriftlig informasjon om aktiviteter som tilbys personer med demens og deres pårørende av frivillige organisasjoner (Landet 52,6%).</w:t>
      </w:r>
    </w:p>
    <w:p w14:paraId="6DDBA210" w14:textId="77777777" w:rsidR="005F7B75" w:rsidRDefault="005F7B75" w:rsidP="005F7B75">
      <w:pPr>
        <w:pStyle w:val="Undertittel"/>
      </w:pPr>
      <w:r>
        <w:t>88% Av kommunene har utarbeidet en samlet oversikt over nevnte tjenestetilbud.</w:t>
      </w:r>
    </w:p>
    <w:p w14:paraId="1DE5427D" w14:textId="77777777" w:rsidR="005F7B75" w:rsidRDefault="005F7B75" w:rsidP="005F7B75">
      <w:pPr>
        <w:pStyle w:val="Undertittel"/>
      </w:pPr>
      <w:r>
        <w:t xml:space="preserve">Kun 3 kommuner rapporterer at de ikke har utarbeidet slik informasjon. </w:t>
      </w:r>
    </w:p>
    <w:p w14:paraId="7F3486DB" w14:textId="77777777" w:rsidR="005F7B75" w:rsidRDefault="005F7B75" w:rsidP="005F7B75">
      <w:pPr>
        <w:pStyle w:val="Undertittel"/>
      </w:pPr>
    </w:p>
    <w:p w14:paraId="1D266A69" w14:textId="77777777" w:rsidR="005F7B75" w:rsidRPr="00F67A12" w:rsidRDefault="005F7B75" w:rsidP="005F7B75">
      <w:pPr>
        <w:pStyle w:val="Undertittel"/>
        <w:rPr>
          <w:sz w:val="32"/>
          <w:szCs w:val="32"/>
        </w:rPr>
      </w:pPr>
      <w:r w:rsidRPr="00F67A12">
        <w:rPr>
          <w:sz w:val="32"/>
          <w:szCs w:val="32"/>
        </w:rPr>
        <w:lastRenderedPageBreak/>
        <w:t>Kommunenes opplæring om demens for ansatte</w:t>
      </w:r>
    </w:p>
    <w:p w14:paraId="65CCF284" w14:textId="77777777" w:rsidR="005F7B75" w:rsidRDefault="005F7B75" w:rsidP="005F7B75">
      <w:pPr>
        <w:pStyle w:val="Undertittel"/>
      </w:pPr>
      <w:r>
        <w:t xml:space="preserve">Arbeidsmiljøloven har generelle krav til opplæring på arbeidsplassen. Arbeidsgiver skal sørge for at alle arbeidstakere får den opplæringen, øvelsen og instruksjonen de trenger for å utføre arbeidet på en sikker måte og for å kunne mestre arbeidsoppgavene sine. </w:t>
      </w:r>
    </w:p>
    <w:p w14:paraId="7B001D58" w14:textId="77777777" w:rsidR="00F67A12" w:rsidRDefault="00F67A12" w:rsidP="005F7B75">
      <w:pPr>
        <w:pStyle w:val="Undertittel"/>
      </w:pPr>
    </w:p>
    <w:p w14:paraId="0280B0E3" w14:textId="2A78E544" w:rsidR="005F7B75" w:rsidRDefault="005F7B75" w:rsidP="005F7B75">
      <w:pPr>
        <w:pStyle w:val="Undertittel"/>
      </w:pPr>
      <w:r>
        <w:t>For å møte dagens og fremtidens utfordringer må helse- og omsorgssektoren ha kontinuerlig oppmerksomhet rettet mot forbedring og utvikling av tjenestene. Gode helse- og omsorgstjenester skapes når pasienten og brukeren møter personell med høy faglig kompetanse og faglig bredde, og når det er et godt samspill mellom pasienten/brukeren og personellet, der pasienten/brukeren føler trygghet og verdighet. Dette krever kontinuerlig oppmerksomhet på kompetanse og kompetanseutvikling.</w:t>
      </w:r>
    </w:p>
    <w:p w14:paraId="1FD53A27" w14:textId="77777777" w:rsidR="00F67A12" w:rsidRDefault="00F67A12" w:rsidP="005F7B75">
      <w:pPr>
        <w:pStyle w:val="Undertittel"/>
      </w:pPr>
    </w:p>
    <w:p w14:paraId="3192EE24" w14:textId="52249B78" w:rsidR="005F7B75" w:rsidRDefault="005F7B75" w:rsidP="005F7B75">
      <w:pPr>
        <w:pStyle w:val="Undertittel"/>
      </w:pPr>
      <w:r>
        <w:t>Det er et sentralt mål i Demensplan 2025 å styrke kompetansen om demens hos ansatte i helse- og omsorgstjenestene. Derfor videreføres blant annet satsingen på Demensomsorgens ABC fra forrige demensplan. De to ABC-opplæringene, Demensomsorgens ABC og Eldreomsorgens ABC, tilbys av Aldring og helse på oppdrag fra Helsedirektoratet. Opplæringsmateriellet er organisert i ABC-permer med ulike faghefter.</w:t>
      </w:r>
    </w:p>
    <w:p w14:paraId="36182599" w14:textId="77777777" w:rsidR="00F67A12" w:rsidRDefault="00F67A12" w:rsidP="005F7B75">
      <w:pPr>
        <w:pStyle w:val="Undertittel"/>
      </w:pPr>
    </w:p>
    <w:p w14:paraId="6CC6B9EF" w14:textId="616D385D" w:rsidR="005F7B75" w:rsidRDefault="005F7B75" w:rsidP="005F7B75">
      <w:pPr>
        <w:pStyle w:val="Undertittel"/>
      </w:pPr>
      <w:r>
        <w:t>Nasjonal faglig retningslinje for demens slår fast at helseinstitusjoner skal legge til rette for at helse- og omsorgstjenester er personsentrerte.</w:t>
      </w:r>
    </w:p>
    <w:p w14:paraId="40C5B94C" w14:textId="77777777" w:rsidR="005F7B75" w:rsidRDefault="005F7B75" w:rsidP="005F7B75">
      <w:pPr>
        <w:pStyle w:val="Undertittel"/>
      </w:pPr>
      <w:r>
        <w:tab/>
      </w:r>
    </w:p>
    <w:tbl>
      <w:tblPr>
        <w:tblStyle w:val="Tabellrutenett"/>
        <w:tblW w:w="0" w:type="auto"/>
        <w:tblLook w:val="04A0" w:firstRow="1" w:lastRow="0" w:firstColumn="1" w:lastColumn="0" w:noHBand="0" w:noVBand="1"/>
      </w:tblPr>
      <w:tblGrid>
        <w:gridCol w:w="1782"/>
        <w:gridCol w:w="1854"/>
        <w:gridCol w:w="2042"/>
        <w:gridCol w:w="1791"/>
      </w:tblGrid>
      <w:tr w:rsidR="005F7B75" w:rsidRPr="008C3FF8" w14:paraId="3B2F86A5" w14:textId="77777777" w:rsidTr="00CD17A5">
        <w:tc>
          <w:tcPr>
            <w:tcW w:w="1782" w:type="dxa"/>
          </w:tcPr>
          <w:p w14:paraId="7C628181" w14:textId="77777777" w:rsidR="005F7B75" w:rsidRPr="004E7E2C" w:rsidRDefault="005F7B75" w:rsidP="00CD17A5">
            <w:pPr>
              <w:rPr>
                <w:sz w:val="16"/>
                <w:szCs w:val="16"/>
              </w:rPr>
            </w:pPr>
          </w:p>
        </w:tc>
        <w:tc>
          <w:tcPr>
            <w:tcW w:w="1802" w:type="dxa"/>
          </w:tcPr>
          <w:p w14:paraId="6A0F3D74" w14:textId="77777777" w:rsidR="005F7B75" w:rsidRPr="008C3FF8" w:rsidRDefault="005F7B75" w:rsidP="00CD17A5">
            <w:pPr>
              <w:rPr>
                <w:sz w:val="18"/>
                <w:szCs w:val="18"/>
              </w:rPr>
            </w:pPr>
            <w:r>
              <w:rPr>
                <w:sz w:val="18"/>
                <w:szCs w:val="18"/>
              </w:rPr>
              <w:t>Har kommunen ansatte i helse- og omsorgstjenesten som i 2021 – 2022 har deltatt i Demensomsorgens ABC og/eller Eldreomsorgens ABC</w:t>
            </w:r>
          </w:p>
        </w:tc>
        <w:tc>
          <w:tcPr>
            <w:tcW w:w="1897" w:type="dxa"/>
          </w:tcPr>
          <w:p w14:paraId="65B57443" w14:textId="77777777" w:rsidR="005F7B75" w:rsidRPr="008C3FF8" w:rsidRDefault="005F7B75" w:rsidP="00CD17A5">
            <w:pPr>
              <w:rPr>
                <w:sz w:val="18"/>
                <w:szCs w:val="18"/>
              </w:rPr>
            </w:pPr>
            <w:r>
              <w:rPr>
                <w:sz w:val="18"/>
                <w:szCs w:val="18"/>
              </w:rPr>
              <w:t>Har kommunen i 2021 – 2022 arrangert opplæring til ansatte om tvungen helsehjelp for personer med demens (pasient- og brukerrettighetsloven Kap. 4A</w:t>
            </w:r>
          </w:p>
        </w:tc>
        <w:tc>
          <w:tcPr>
            <w:tcW w:w="1791" w:type="dxa"/>
          </w:tcPr>
          <w:p w14:paraId="7D3A2878" w14:textId="77777777" w:rsidR="005F7B75" w:rsidRPr="008C3FF8" w:rsidRDefault="005F7B75" w:rsidP="00CD17A5">
            <w:pPr>
              <w:rPr>
                <w:sz w:val="18"/>
                <w:szCs w:val="18"/>
              </w:rPr>
            </w:pPr>
            <w:r>
              <w:rPr>
                <w:sz w:val="18"/>
                <w:szCs w:val="18"/>
              </w:rPr>
              <w:t>Har kommunen rutiner for opplæring og innføring av arbeidsmetoder for personsentrert omsorg og miljøbehandling</w:t>
            </w:r>
          </w:p>
        </w:tc>
      </w:tr>
      <w:tr w:rsidR="005F7B75" w:rsidRPr="008C3FF8" w14:paraId="33998EAE" w14:textId="77777777" w:rsidTr="00CD17A5">
        <w:tc>
          <w:tcPr>
            <w:tcW w:w="1782" w:type="dxa"/>
          </w:tcPr>
          <w:p w14:paraId="294D35F2" w14:textId="77777777" w:rsidR="005F7B75" w:rsidRPr="008C3FF8" w:rsidRDefault="005F7B75" w:rsidP="00CD17A5">
            <w:pPr>
              <w:rPr>
                <w:sz w:val="18"/>
                <w:szCs w:val="18"/>
              </w:rPr>
            </w:pPr>
            <w:r w:rsidRPr="008C3FF8">
              <w:rPr>
                <w:sz w:val="18"/>
                <w:szCs w:val="18"/>
              </w:rPr>
              <w:t>Trondheim</w:t>
            </w:r>
          </w:p>
        </w:tc>
        <w:tc>
          <w:tcPr>
            <w:tcW w:w="1802" w:type="dxa"/>
          </w:tcPr>
          <w:p w14:paraId="121B3BC4" w14:textId="77777777" w:rsidR="005F7B75" w:rsidRPr="008C3FF8" w:rsidRDefault="005F7B75" w:rsidP="00CD17A5">
            <w:pPr>
              <w:rPr>
                <w:sz w:val="18"/>
                <w:szCs w:val="18"/>
              </w:rPr>
            </w:pPr>
            <w:r>
              <w:rPr>
                <w:sz w:val="18"/>
                <w:szCs w:val="18"/>
              </w:rPr>
              <w:t>Ja</w:t>
            </w:r>
          </w:p>
        </w:tc>
        <w:tc>
          <w:tcPr>
            <w:tcW w:w="1897" w:type="dxa"/>
          </w:tcPr>
          <w:p w14:paraId="39D0802E" w14:textId="77777777" w:rsidR="005F7B75" w:rsidRPr="008C3FF8" w:rsidRDefault="005F7B75" w:rsidP="00CD17A5">
            <w:pPr>
              <w:rPr>
                <w:sz w:val="18"/>
                <w:szCs w:val="18"/>
              </w:rPr>
            </w:pPr>
            <w:r>
              <w:rPr>
                <w:sz w:val="18"/>
                <w:szCs w:val="18"/>
              </w:rPr>
              <w:t>Ja</w:t>
            </w:r>
          </w:p>
        </w:tc>
        <w:tc>
          <w:tcPr>
            <w:tcW w:w="1791" w:type="dxa"/>
          </w:tcPr>
          <w:p w14:paraId="0ED24479" w14:textId="77777777" w:rsidR="005F7B75" w:rsidRPr="008C3FF8" w:rsidRDefault="005F7B75" w:rsidP="00CD17A5">
            <w:pPr>
              <w:rPr>
                <w:sz w:val="18"/>
                <w:szCs w:val="18"/>
              </w:rPr>
            </w:pPr>
            <w:r>
              <w:rPr>
                <w:sz w:val="18"/>
                <w:szCs w:val="18"/>
              </w:rPr>
              <w:t>Ja</w:t>
            </w:r>
          </w:p>
        </w:tc>
      </w:tr>
      <w:tr w:rsidR="005F7B75" w:rsidRPr="008C3FF8" w14:paraId="47D60038" w14:textId="77777777" w:rsidTr="00CD17A5">
        <w:tc>
          <w:tcPr>
            <w:tcW w:w="1782" w:type="dxa"/>
          </w:tcPr>
          <w:p w14:paraId="25036FF2" w14:textId="77777777" w:rsidR="005F7B75" w:rsidRPr="008C3FF8" w:rsidRDefault="005F7B75" w:rsidP="00CD17A5">
            <w:pPr>
              <w:rPr>
                <w:sz w:val="18"/>
                <w:szCs w:val="18"/>
              </w:rPr>
            </w:pPr>
            <w:r w:rsidRPr="008C3FF8">
              <w:rPr>
                <w:sz w:val="18"/>
                <w:szCs w:val="18"/>
              </w:rPr>
              <w:t>Namsos</w:t>
            </w:r>
          </w:p>
        </w:tc>
        <w:tc>
          <w:tcPr>
            <w:tcW w:w="1802" w:type="dxa"/>
          </w:tcPr>
          <w:p w14:paraId="0FEA5C60" w14:textId="77777777" w:rsidR="005F7B75" w:rsidRPr="008C3FF8" w:rsidRDefault="005F7B75" w:rsidP="00CD17A5">
            <w:pPr>
              <w:rPr>
                <w:sz w:val="18"/>
                <w:szCs w:val="18"/>
              </w:rPr>
            </w:pPr>
            <w:r>
              <w:rPr>
                <w:sz w:val="18"/>
                <w:szCs w:val="18"/>
              </w:rPr>
              <w:t>Ja</w:t>
            </w:r>
          </w:p>
        </w:tc>
        <w:tc>
          <w:tcPr>
            <w:tcW w:w="1897" w:type="dxa"/>
          </w:tcPr>
          <w:p w14:paraId="2CE690F7" w14:textId="77777777" w:rsidR="005F7B75" w:rsidRPr="008C3FF8" w:rsidRDefault="005F7B75" w:rsidP="00CD17A5">
            <w:pPr>
              <w:rPr>
                <w:sz w:val="18"/>
                <w:szCs w:val="18"/>
              </w:rPr>
            </w:pPr>
            <w:r>
              <w:rPr>
                <w:sz w:val="18"/>
                <w:szCs w:val="18"/>
              </w:rPr>
              <w:t>Nei</w:t>
            </w:r>
          </w:p>
        </w:tc>
        <w:tc>
          <w:tcPr>
            <w:tcW w:w="1791" w:type="dxa"/>
          </w:tcPr>
          <w:p w14:paraId="24540F27" w14:textId="77777777" w:rsidR="005F7B75" w:rsidRPr="008C3FF8" w:rsidRDefault="005F7B75" w:rsidP="00CD17A5">
            <w:pPr>
              <w:rPr>
                <w:sz w:val="18"/>
                <w:szCs w:val="18"/>
              </w:rPr>
            </w:pPr>
            <w:r>
              <w:rPr>
                <w:sz w:val="18"/>
                <w:szCs w:val="18"/>
              </w:rPr>
              <w:t>Nei</w:t>
            </w:r>
          </w:p>
        </w:tc>
      </w:tr>
      <w:tr w:rsidR="005F7B75" w:rsidRPr="008C3FF8" w14:paraId="4B931072" w14:textId="77777777" w:rsidTr="00CD17A5">
        <w:tc>
          <w:tcPr>
            <w:tcW w:w="1782" w:type="dxa"/>
          </w:tcPr>
          <w:p w14:paraId="77D32EE5" w14:textId="77777777" w:rsidR="005F7B75" w:rsidRPr="008C3FF8" w:rsidRDefault="005F7B75" w:rsidP="00CD17A5">
            <w:pPr>
              <w:rPr>
                <w:sz w:val="18"/>
                <w:szCs w:val="18"/>
              </w:rPr>
            </w:pPr>
            <w:r w:rsidRPr="008C3FF8">
              <w:rPr>
                <w:sz w:val="18"/>
                <w:szCs w:val="18"/>
              </w:rPr>
              <w:t>Steinkjer</w:t>
            </w:r>
          </w:p>
        </w:tc>
        <w:tc>
          <w:tcPr>
            <w:tcW w:w="1802" w:type="dxa"/>
          </w:tcPr>
          <w:p w14:paraId="7BBAFD20" w14:textId="77777777" w:rsidR="005F7B75" w:rsidRPr="008C3FF8" w:rsidRDefault="005F7B75" w:rsidP="00CD17A5">
            <w:pPr>
              <w:rPr>
                <w:sz w:val="18"/>
                <w:szCs w:val="18"/>
              </w:rPr>
            </w:pPr>
            <w:r>
              <w:rPr>
                <w:sz w:val="18"/>
                <w:szCs w:val="18"/>
              </w:rPr>
              <w:t>Ja</w:t>
            </w:r>
          </w:p>
        </w:tc>
        <w:tc>
          <w:tcPr>
            <w:tcW w:w="1897" w:type="dxa"/>
          </w:tcPr>
          <w:p w14:paraId="4F8DB13B" w14:textId="77777777" w:rsidR="005F7B75" w:rsidRPr="008C3FF8" w:rsidRDefault="005F7B75" w:rsidP="00CD17A5">
            <w:pPr>
              <w:rPr>
                <w:sz w:val="18"/>
                <w:szCs w:val="18"/>
              </w:rPr>
            </w:pPr>
            <w:r>
              <w:rPr>
                <w:sz w:val="18"/>
                <w:szCs w:val="18"/>
              </w:rPr>
              <w:t>Ja</w:t>
            </w:r>
          </w:p>
        </w:tc>
        <w:tc>
          <w:tcPr>
            <w:tcW w:w="1791" w:type="dxa"/>
          </w:tcPr>
          <w:p w14:paraId="09D500F9" w14:textId="77777777" w:rsidR="005F7B75" w:rsidRPr="008C3FF8" w:rsidRDefault="005F7B75" w:rsidP="00CD17A5">
            <w:pPr>
              <w:rPr>
                <w:sz w:val="18"/>
                <w:szCs w:val="18"/>
              </w:rPr>
            </w:pPr>
            <w:r>
              <w:rPr>
                <w:sz w:val="18"/>
                <w:szCs w:val="18"/>
              </w:rPr>
              <w:t>Nei</w:t>
            </w:r>
          </w:p>
        </w:tc>
      </w:tr>
      <w:tr w:rsidR="005F7B75" w:rsidRPr="008C3FF8" w14:paraId="6181C2A4" w14:textId="77777777" w:rsidTr="00CD17A5">
        <w:tc>
          <w:tcPr>
            <w:tcW w:w="1782" w:type="dxa"/>
          </w:tcPr>
          <w:p w14:paraId="63EAC3E6" w14:textId="77777777" w:rsidR="005F7B75" w:rsidRPr="008C3FF8" w:rsidRDefault="005F7B75" w:rsidP="00CD17A5">
            <w:pPr>
              <w:rPr>
                <w:sz w:val="18"/>
                <w:szCs w:val="18"/>
              </w:rPr>
            </w:pPr>
            <w:r w:rsidRPr="008C3FF8">
              <w:rPr>
                <w:sz w:val="18"/>
                <w:szCs w:val="18"/>
              </w:rPr>
              <w:t>Frøya</w:t>
            </w:r>
          </w:p>
        </w:tc>
        <w:tc>
          <w:tcPr>
            <w:tcW w:w="1802" w:type="dxa"/>
          </w:tcPr>
          <w:p w14:paraId="406A2A44" w14:textId="77777777" w:rsidR="005F7B75" w:rsidRPr="008C3FF8" w:rsidRDefault="005F7B75" w:rsidP="00CD17A5">
            <w:pPr>
              <w:rPr>
                <w:sz w:val="18"/>
                <w:szCs w:val="18"/>
              </w:rPr>
            </w:pPr>
            <w:r>
              <w:rPr>
                <w:sz w:val="18"/>
                <w:szCs w:val="18"/>
              </w:rPr>
              <w:t>Ja</w:t>
            </w:r>
          </w:p>
        </w:tc>
        <w:tc>
          <w:tcPr>
            <w:tcW w:w="1897" w:type="dxa"/>
          </w:tcPr>
          <w:p w14:paraId="43E45921" w14:textId="77777777" w:rsidR="005F7B75" w:rsidRPr="008C3FF8" w:rsidRDefault="005F7B75" w:rsidP="00CD17A5">
            <w:pPr>
              <w:rPr>
                <w:sz w:val="18"/>
                <w:szCs w:val="18"/>
              </w:rPr>
            </w:pPr>
            <w:r>
              <w:rPr>
                <w:sz w:val="18"/>
                <w:szCs w:val="18"/>
              </w:rPr>
              <w:t>Ja</w:t>
            </w:r>
          </w:p>
        </w:tc>
        <w:tc>
          <w:tcPr>
            <w:tcW w:w="1791" w:type="dxa"/>
          </w:tcPr>
          <w:p w14:paraId="2A3C2C71" w14:textId="77777777" w:rsidR="005F7B75" w:rsidRPr="008C3FF8" w:rsidRDefault="005F7B75" w:rsidP="00CD17A5">
            <w:pPr>
              <w:rPr>
                <w:sz w:val="18"/>
                <w:szCs w:val="18"/>
              </w:rPr>
            </w:pPr>
            <w:r>
              <w:rPr>
                <w:sz w:val="18"/>
                <w:szCs w:val="18"/>
              </w:rPr>
              <w:t>Nei</w:t>
            </w:r>
          </w:p>
        </w:tc>
      </w:tr>
      <w:tr w:rsidR="005F7B75" w:rsidRPr="008C3FF8" w14:paraId="2A12D4E4" w14:textId="77777777" w:rsidTr="00CD17A5">
        <w:tc>
          <w:tcPr>
            <w:tcW w:w="1782" w:type="dxa"/>
          </w:tcPr>
          <w:p w14:paraId="4A14F461" w14:textId="77777777" w:rsidR="005F7B75" w:rsidRPr="008C3FF8" w:rsidRDefault="005F7B75" w:rsidP="00CD17A5">
            <w:pPr>
              <w:rPr>
                <w:sz w:val="18"/>
                <w:szCs w:val="18"/>
              </w:rPr>
            </w:pPr>
            <w:r w:rsidRPr="008C3FF8">
              <w:rPr>
                <w:sz w:val="18"/>
                <w:szCs w:val="18"/>
              </w:rPr>
              <w:t>Osen</w:t>
            </w:r>
          </w:p>
        </w:tc>
        <w:tc>
          <w:tcPr>
            <w:tcW w:w="1802" w:type="dxa"/>
          </w:tcPr>
          <w:p w14:paraId="20F00F2C" w14:textId="77777777" w:rsidR="005F7B75" w:rsidRPr="008C3FF8" w:rsidRDefault="005F7B75" w:rsidP="00CD17A5">
            <w:pPr>
              <w:rPr>
                <w:sz w:val="18"/>
                <w:szCs w:val="18"/>
              </w:rPr>
            </w:pPr>
            <w:r>
              <w:rPr>
                <w:sz w:val="18"/>
                <w:szCs w:val="18"/>
              </w:rPr>
              <w:t>Ja</w:t>
            </w:r>
          </w:p>
        </w:tc>
        <w:tc>
          <w:tcPr>
            <w:tcW w:w="1897" w:type="dxa"/>
          </w:tcPr>
          <w:p w14:paraId="3482CDF9" w14:textId="77777777" w:rsidR="005F7B75" w:rsidRPr="008C3FF8" w:rsidRDefault="005F7B75" w:rsidP="00CD17A5">
            <w:pPr>
              <w:rPr>
                <w:sz w:val="18"/>
                <w:szCs w:val="18"/>
              </w:rPr>
            </w:pPr>
            <w:r>
              <w:rPr>
                <w:sz w:val="18"/>
                <w:szCs w:val="18"/>
              </w:rPr>
              <w:t>Nei</w:t>
            </w:r>
          </w:p>
        </w:tc>
        <w:tc>
          <w:tcPr>
            <w:tcW w:w="1791" w:type="dxa"/>
          </w:tcPr>
          <w:p w14:paraId="19248BC5" w14:textId="77777777" w:rsidR="005F7B75" w:rsidRPr="008C3FF8" w:rsidRDefault="005F7B75" w:rsidP="00CD17A5">
            <w:pPr>
              <w:rPr>
                <w:sz w:val="18"/>
                <w:szCs w:val="18"/>
              </w:rPr>
            </w:pPr>
            <w:r>
              <w:rPr>
                <w:sz w:val="18"/>
                <w:szCs w:val="18"/>
              </w:rPr>
              <w:t>Nei</w:t>
            </w:r>
          </w:p>
        </w:tc>
      </w:tr>
      <w:tr w:rsidR="005F7B75" w:rsidRPr="008C3FF8" w14:paraId="541D0A2B" w14:textId="77777777" w:rsidTr="00CD17A5">
        <w:tc>
          <w:tcPr>
            <w:tcW w:w="1782" w:type="dxa"/>
          </w:tcPr>
          <w:p w14:paraId="2F7DFDE1" w14:textId="77777777" w:rsidR="005F7B75" w:rsidRPr="008C3FF8" w:rsidRDefault="005F7B75" w:rsidP="00CD17A5">
            <w:pPr>
              <w:rPr>
                <w:sz w:val="18"/>
                <w:szCs w:val="18"/>
              </w:rPr>
            </w:pPr>
            <w:r w:rsidRPr="008C3FF8">
              <w:rPr>
                <w:sz w:val="18"/>
                <w:szCs w:val="18"/>
              </w:rPr>
              <w:t>Oppdal</w:t>
            </w:r>
          </w:p>
        </w:tc>
        <w:tc>
          <w:tcPr>
            <w:tcW w:w="1802" w:type="dxa"/>
          </w:tcPr>
          <w:p w14:paraId="0F816C6B" w14:textId="77777777" w:rsidR="005F7B75" w:rsidRPr="008C3FF8" w:rsidRDefault="005F7B75" w:rsidP="00CD17A5">
            <w:pPr>
              <w:rPr>
                <w:sz w:val="18"/>
                <w:szCs w:val="18"/>
              </w:rPr>
            </w:pPr>
            <w:r>
              <w:rPr>
                <w:sz w:val="18"/>
                <w:szCs w:val="18"/>
              </w:rPr>
              <w:t>Nei</w:t>
            </w:r>
          </w:p>
        </w:tc>
        <w:tc>
          <w:tcPr>
            <w:tcW w:w="1897" w:type="dxa"/>
          </w:tcPr>
          <w:p w14:paraId="732909E1" w14:textId="77777777" w:rsidR="005F7B75" w:rsidRPr="008C3FF8" w:rsidRDefault="005F7B75" w:rsidP="00CD17A5">
            <w:pPr>
              <w:rPr>
                <w:sz w:val="18"/>
                <w:szCs w:val="18"/>
              </w:rPr>
            </w:pPr>
            <w:r>
              <w:rPr>
                <w:sz w:val="18"/>
                <w:szCs w:val="18"/>
              </w:rPr>
              <w:t>Ja</w:t>
            </w:r>
          </w:p>
        </w:tc>
        <w:tc>
          <w:tcPr>
            <w:tcW w:w="1791" w:type="dxa"/>
          </w:tcPr>
          <w:p w14:paraId="086CE1BF" w14:textId="77777777" w:rsidR="005F7B75" w:rsidRPr="008C3FF8" w:rsidRDefault="005F7B75" w:rsidP="00CD17A5">
            <w:pPr>
              <w:rPr>
                <w:sz w:val="18"/>
                <w:szCs w:val="18"/>
              </w:rPr>
            </w:pPr>
            <w:r>
              <w:rPr>
                <w:sz w:val="18"/>
                <w:szCs w:val="18"/>
              </w:rPr>
              <w:t>Ja</w:t>
            </w:r>
          </w:p>
        </w:tc>
      </w:tr>
      <w:tr w:rsidR="005F7B75" w:rsidRPr="008C3FF8" w14:paraId="690A7D9A" w14:textId="77777777" w:rsidTr="00CD17A5">
        <w:tc>
          <w:tcPr>
            <w:tcW w:w="1782" w:type="dxa"/>
          </w:tcPr>
          <w:p w14:paraId="791BECC8" w14:textId="77777777" w:rsidR="005F7B75" w:rsidRPr="008C3FF8" w:rsidRDefault="005F7B75" w:rsidP="00CD17A5">
            <w:pPr>
              <w:rPr>
                <w:sz w:val="18"/>
                <w:szCs w:val="18"/>
              </w:rPr>
            </w:pPr>
            <w:r w:rsidRPr="008C3FF8">
              <w:rPr>
                <w:sz w:val="18"/>
                <w:szCs w:val="18"/>
              </w:rPr>
              <w:t>Rennebu</w:t>
            </w:r>
          </w:p>
        </w:tc>
        <w:tc>
          <w:tcPr>
            <w:tcW w:w="1802" w:type="dxa"/>
          </w:tcPr>
          <w:p w14:paraId="3F57BAB4" w14:textId="77777777" w:rsidR="005F7B75" w:rsidRPr="008C3FF8" w:rsidRDefault="005F7B75" w:rsidP="00CD17A5">
            <w:pPr>
              <w:rPr>
                <w:sz w:val="18"/>
                <w:szCs w:val="18"/>
              </w:rPr>
            </w:pPr>
            <w:r>
              <w:rPr>
                <w:sz w:val="18"/>
                <w:szCs w:val="18"/>
              </w:rPr>
              <w:t>Nei</w:t>
            </w:r>
          </w:p>
        </w:tc>
        <w:tc>
          <w:tcPr>
            <w:tcW w:w="1897" w:type="dxa"/>
          </w:tcPr>
          <w:p w14:paraId="23A26395" w14:textId="77777777" w:rsidR="005F7B75" w:rsidRPr="008C3FF8" w:rsidRDefault="005F7B75" w:rsidP="00CD17A5">
            <w:pPr>
              <w:rPr>
                <w:sz w:val="18"/>
                <w:szCs w:val="18"/>
              </w:rPr>
            </w:pPr>
            <w:r>
              <w:rPr>
                <w:sz w:val="18"/>
                <w:szCs w:val="18"/>
              </w:rPr>
              <w:t>Nei</w:t>
            </w:r>
          </w:p>
        </w:tc>
        <w:tc>
          <w:tcPr>
            <w:tcW w:w="1791" w:type="dxa"/>
          </w:tcPr>
          <w:p w14:paraId="27D31CF4" w14:textId="77777777" w:rsidR="005F7B75" w:rsidRPr="008C3FF8" w:rsidRDefault="005F7B75" w:rsidP="00CD17A5">
            <w:pPr>
              <w:rPr>
                <w:sz w:val="18"/>
                <w:szCs w:val="18"/>
              </w:rPr>
            </w:pPr>
            <w:r>
              <w:rPr>
                <w:sz w:val="18"/>
                <w:szCs w:val="18"/>
              </w:rPr>
              <w:t>Nei</w:t>
            </w:r>
          </w:p>
        </w:tc>
      </w:tr>
      <w:tr w:rsidR="005F7B75" w:rsidRPr="008C3FF8" w14:paraId="00A6D3F1" w14:textId="77777777" w:rsidTr="00CD17A5">
        <w:tc>
          <w:tcPr>
            <w:tcW w:w="1782" w:type="dxa"/>
          </w:tcPr>
          <w:p w14:paraId="5281694A" w14:textId="77777777" w:rsidR="005F7B75" w:rsidRPr="008C3FF8" w:rsidRDefault="005F7B75" w:rsidP="00CD17A5">
            <w:pPr>
              <w:rPr>
                <w:sz w:val="18"/>
                <w:szCs w:val="18"/>
              </w:rPr>
            </w:pPr>
            <w:r w:rsidRPr="008C3FF8">
              <w:rPr>
                <w:sz w:val="18"/>
                <w:szCs w:val="18"/>
              </w:rPr>
              <w:t>Røros</w:t>
            </w:r>
          </w:p>
        </w:tc>
        <w:tc>
          <w:tcPr>
            <w:tcW w:w="1802" w:type="dxa"/>
          </w:tcPr>
          <w:p w14:paraId="49B12EBF" w14:textId="77777777" w:rsidR="005F7B75" w:rsidRPr="008C3FF8" w:rsidRDefault="005F7B75" w:rsidP="00CD17A5">
            <w:pPr>
              <w:rPr>
                <w:sz w:val="18"/>
                <w:szCs w:val="18"/>
              </w:rPr>
            </w:pPr>
            <w:r>
              <w:rPr>
                <w:sz w:val="18"/>
                <w:szCs w:val="18"/>
              </w:rPr>
              <w:t>Nei</w:t>
            </w:r>
          </w:p>
        </w:tc>
        <w:tc>
          <w:tcPr>
            <w:tcW w:w="1897" w:type="dxa"/>
          </w:tcPr>
          <w:p w14:paraId="2D5B40AF" w14:textId="77777777" w:rsidR="005F7B75" w:rsidRPr="008C3FF8" w:rsidRDefault="005F7B75" w:rsidP="00CD17A5">
            <w:pPr>
              <w:rPr>
                <w:sz w:val="18"/>
                <w:szCs w:val="18"/>
              </w:rPr>
            </w:pPr>
            <w:r>
              <w:rPr>
                <w:sz w:val="18"/>
                <w:szCs w:val="18"/>
              </w:rPr>
              <w:t>Ja</w:t>
            </w:r>
          </w:p>
        </w:tc>
        <w:tc>
          <w:tcPr>
            <w:tcW w:w="1791" w:type="dxa"/>
          </w:tcPr>
          <w:p w14:paraId="20CD579D" w14:textId="77777777" w:rsidR="005F7B75" w:rsidRPr="008C3FF8" w:rsidRDefault="005F7B75" w:rsidP="00CD17A5">
            <w:pPr>
              <w:rPr>
                <w:sz w:val="18"/>
                <w:szCs w:val="18"/>
              </w:rPr>
            </w:pPr>
            <w:r>
              <w:rPr>
                <w:sz w:val="18"/>
                <w:szCs w:val="18"/>
              </w:rPr>
              <w:t>Nei</w:t>
            </w:r>
          </w:p>
        </w:tc>
      </w:tr>
      <w:tr w:rsidR="005F7B75" w:rsidRPr="008C3FF8" w14:paraId="0D7C4467" w14:textId="77777777" w:rsidTr="00CD17A5">
        <w:tc>
          <w:tcPr>
            <w:tcW w:w="1782" w:type="dxa"/>
          </w:tcPr>
          <w:p w14:paraId="1B1D76FB" w14:textId="77777777" w:rsidR="005F7B75" w:rsidRPr="008C3FF8" w:rsidRDefault="005F7B75" w:rsidP="00CD17A5">
            <w:pPr>
              <w:rPr>
                <w:sz w:val="18"/>
                <w:szCs w:val="18"/>
              </w:rPr>
            </w:pPr>
            <w:r w:rsidRPr="008C3FF8">
              <w:rPr>
                <w:sz w:val="18"/>
                <w:szCs w:val="18"/>
              </w:rPr>
              <w:t>Melhus</w:t>
            </w:r>
          </w:p>
        </w:tc>
        <w:tc>
          <w:tcPr>
            <w:tcW w:w="1802" w:type="dxa"/>
          </w:tcPr>
          <w:p w14:paraId="546A3807" w14:textId="77777777" w:rsidR="005F7B75" w:rsidRPr="008C3FF8" w:rsidRDefault="005F7B75" w:rsidP="00CD17A5">
            <w:pPr>
              <w:rPr>
                <w:sz w:val="18"/>
                <w:szCs w:val="18"/>
              </w:rPr>
            </w:pPr>
            <w:r>
              <w:rPr>
                <w:sz w:val="18"/>
                <w:szCs w:val="18"/>
              </w:rPr>
              <w:t>Nei</w:t>
            </w:r>
          </w:p>
        </w:tc>
        <w:tc>
          <w:tcPr>
            <w:tcW w:w="1897" w:type="dxa"/>
          </w:tcPr>
          <w:p w14:paraId="09F43668" w14:textId="77777777" w:rsidR="005F7B75" w:rsidRPr="008C3FF8" w:rsidRDefault="005F7B75" w:rsidP="00CD17A5">
            <w:pPr>
              <w:rPr>
                <w:sz w:val="18"/>
                <w:szCs w:val="18"/>
              </w:rPr>
            </w:pPr>
            <w:r>
              <w:rPr>
                <w:sz w:val="18"/>
                <w:szCs w:val="18"/>
              </w:rPr>
              <w:t>Nei</w:t>
            </w:r>
          </w:p>
        </w:tc>
        <w:tc>
          <w:tcPr>
            <w:tcW w:w="1791" w:type="dxa"/>
          </w:tcPr>
          <w:p w14:paraId="78D7E515" w14:textId="77777777" w:rsidR="005F7B75" w:rsidRPr="008C3FF8" w:rsidRDefault="005F7B75" w:rsidP="00CD17A5">
            <w:pPr>
              <w:rPr>
                <w:sz w:val="18"/>
                <w:szCs w:val="18"/>
              </w:rPr>
            </w:pPr>
            <w:r>
              <w:rPr>
                <w:sz w:val="18"/>
                <w:szCs w:val="18"/>
              </w:rPr>
              <w:t>Nei</w:t>
            </w:r>
          </w:p>
        </w:tc>
      </w:tr>
      <w:tr w:rsidR="005F7B75" w:rsidRPr="008C3FF8" w14:paraId="375F5095" w14:textId="77777777" w:rsidTr="00CD17A5">
        <w:tc>
          <w:tcPr>
            <w:tcW w:w="1782" w:type="dxa"/>
          </w:tcPr>
          <w:p w14:paraId="7358DAF0" w14:textId="77777777" w:rsidR="005F7B75" w:rsidRPr="008C3FF8" w:rsidRDefault="005F7B75" w:rsidP="00CD17A5">
            <w:pPr>
              <w:rPr>
                <w:sz w:val="18"/>
                <w:szCs w:val="18"/>
              </w:rPr>
            </w:pPr>
            <w:r w:rsidRPr="008C3FF8">
              <w:rPr>
                <w:sz w:val="18"/>
                <w:szCs w:val="18"/>
              </w:rPr>
              <w:t>Skaun</w:t>
            </w:r>
          </w:p>
        </w:tc>
        <w:tc>
          <w:tcPr>
            <w:tcW w:w="1802" w:type="dxa"/>
          </w:tcPr>
          <w:p w14:paraId="32D419E1" w14:textId="77777777" w:rsidR="005F7B75" w:rsidRPr="008C3FF8" w:rsidRDefault="005F7B75" w:rsidP="00CD17A5">
            <w:pPr>
              <w:rPr>
                <w:sz w:val="18"/>
                <w:szCs w:val="18"/>
              </w:rPr>
            </w:pPr>
            <w:r>
              <w:rPr>
                <w:sz w:val="18"/>
                <w:szCs w:val="18"/>
              </w:rPr>
              <w:t>Ja</w:t>
            </w:r>
          </w:p>
        </w:tc>
        <w:tc>
          <w:tcPr>
            <w:tcW w:w="1897" w:type="dxa"/>
          </w:tcPr>
          <w:p w14:paraId="0DF1ADC6" w14:textId="77777777" w:rsidR="005F7B75" w:rsidRPr="008C3FF8" w:rsidRDefault="005F7B75" w:rsidP="00CD17A5">
            <w:pPr>
              <w:rPr>
                <w:sz w:val="18"/>
                <w:szCs w:val="18"/>
              </w:rPr>
            </w:pPr>
            <w:r>
              <w:rPr>
                <w:sz w:val="18"/>
                <w:szCs w:val="18"/>
              </w:rPr>
              <w:t>Ja</w:t>
            </w:r>
          </w:p>
        </w:tc>
        <w:tc>
          <w:tcPr>
            <w:tcW w:w="1791" w:type="dxa"/>
          </w:tcPr>
          <w:p w14:paraId="0BA44107" w14:textId="77777777" w:rsidR="005F7B75" w:rsidRPr="008C3FF8" w:rsidRDefault="005F7B75" w:rsidP="00CD17A5">
            <w:pPr>
              <w:rPr>
                <w:sz w:val="18"/>
                <w:szCs w:val="18"/>
              </w:rPr>
            </w:pPr>
            <w:r>
              <w:rPr>
                <w:sz w:val="18"/>
                <w:szCs w:val="18"/>
              </w:rPr>
              <w:t>Nei</w:t>
            </w:r>
          </w:p>
        </w:tc>
      </w:tr>
      <w:tr w:rsidR="005F7B75" w:rsidRPr="008C3FF8" w14:paraId="350B5C2A" w14:textId="77777777" w:rsidTr="00CD17A5">
        <w:tc>
          <w:tcPr>
            <w:tcW w:w="1782" w:type="dxa"/>
          </w:tcPr>
          <w:p w14:paraId="5EA32FF4" w14:textId="77777777" w:rsidR="005F7B75" w:rsidRPr="008C3FF8" w:rsidRDefault="005F7B75" w:rsidP="00CD17A5">
            <w:pPr>
              <w:rPr>
                <w:sz w:val="18"/>
                <w:szCs w:val="18"/>
              </w:rPr>
            </w:pPr>
            <w:r w:rsidRPr="008C3FF8">
              <w:rPr>
                <w:sz w:val="18"/>
                <w:szCs w:val="18"/>
              </w:rPr>
              <w:t>Malvik</w:t>
            </w:r>
          </w:p>
        </w:tc>
        <w:tc>
          <w:tcPr>
            <w:tcW w:w="1802" w:type="dxa"/>
          </w:tcPr>
          <w:p w14:paraId="35739CF3" w14:textId="77777777" w:rsidR="005F7B75" w:rsidRPr="008C3FF8" w:rsidRDefault="005F7B75" w:rsidP="00CD17A5">
            <w:pPr>
              <w:rPr>
                <w:sz w:val="18"/>
                <w:szCs w:val="18"/>
              </w:rPr>
            </w:pPr>
            <w:r>
              <w:rPr>
                <w:sz w:val="18"/>
                <w:szCs w:val="18"/>
              </w:rPr>
              <w:t>Ja</w:t>
            </w:r>
          </w:p>
        </w:tc>
        <w:tc>
          <w:tcPr>
            <w:tcW w:w="1897" w:type="dxa"/>
          </w:tcPr>
          <w:p w14:paraId="2F58F30A" w14:textId="77777777" w:rsidR="005F7B75" w:rsidRPr="008C3FF8" w:rsidRDefault="005F7B75" w:rsidP="00CD17A5">
            <w:pPr>
              <w:rPr>
                <w:sz w:val="18"/>
                <w:szCs w:val="18"/>
              </w:rPr>
            </w:pPr>
            <w:r>
              <w:rPr>
                <w:sz w:val="18"/>
                <w:szCs w:val="18"/>
              </w:rPr>
              <w:t>Nei</w:t>
            </w:r>
          </w:p>
        </w:tc>
        <w:tc>
          <w:tcPr>
            <w:tcW w:w="1791" w:type="dxa"/>
          </w:tcPr>
          <w:p w14:paraId="02709B88" w14:textId="77777777" w:rsidR="005F7B75" w:rsidRPr="008C3FF8" w:rsidRDefault="005F7B75" w:rsidP="00CD17A5">
            <w:pPr>
              <w:rPr>
                <w:sz w:val="18"/>
                <w:szCs w:val="18"/>
              </w:rPr>
            </w:pPr>
            <w:r>
              <w:rPr>
                <w:sz w:val="18"/>
                <w:szCs w:val="18"/>
              </w:rPr>
              <w:t>Ikke svart</w:t>
            </w:r>
          </w:p>
        </w:tc>
      </w:tr>
      <w:tr w:rsidR="005F7B75" w:rsidRPr="008C3FF8" w14:paraId="6F3CA81D" w14:textId="77777777" w:rsidTr="00CD17A5">
        <w:tc>
          <w:tcPr>
            <w:tcW w:w="1782" w:type="dxa"/>
          </w:tcPr>
          <w:p w14:paraId="0FDB9419" w14:textId="77777777" w:rsidR="005F7B75" w:rsidRPr="008C3FF8" w:rsidRDefault="005F7B75" w:rsidP="00CD17A5">
            <w:pPr>
              <w:rPr>
                <w:sz w:val="18"/>
                <w:szCs w:val="18"/>
              </w:rPr>
            </w:pPr>
            <w:r w:rsidRPr="008C3FF8">
              <w:rPr>
                <w:sz w:val="18"/>
                <w:szCs w:val="18"/>
              </w:rPr>
              <w:t>Selbu</w:t>
            </w:r>
          </w:p>
        </w:tc>
        <w:tc>
          <w:tcPr>
            <w:tcW w:w="1802" w:type="dxa"/>
          </w:tcPr>
          <w:p w14:paraId="75CD4F95" w14:textId="77777777" w:rsidR="005F7B75" w:rsidRPr="008C3FF8" w:rsidRDefault="005F7B75" w:rsidP="00CD17A5">
            <w:pPr>
              <w:rPr>
                <w:sz w:val="18"/>
                <w:szCs w:val="18"/>
              </w:rPr>
            </w:pPr>
            <w:r>
              <w:rPr>
                <w:sz w:val="18"/>
                <w:szCs w:val="18"/>
              </w:rPr>
              <w:t>Nei</w:t>
            </w:r>
          </w:p>
        </w:tc>
        <w:tc>
          <w:tcPr>
            <w:tcW w:w="1897" w:type="dxa"/>
          </w:tcPr>
          <w:p w14:paraId="6072F26D" w14:textId="77777777" w:rsidR="005F7B75" w:rsidRPr="008C3FF8" w:rsidRDefault="005F7B75" w:rsidP="00CD17A5">
            <w:pPr>
              <w:rPr>
                <w:sz w:val="18"/>
                <w:szCs w:val="18"/>
              </w:rPr>
            </w:pPr>
            <w:r>
              <w:rPr>
                <w:sz w:val="18"/>
                <w:szCs w:val="18"/>
              </w:rPr>
              <w:t>Ja</w:t>
            </w:r>
          </w:p>
        </w:tc>
        <w:tc>
          <w:tcPr>
            <w:tcW w:w="1791" w:type="dxa"/>
          </w:tcPr>
          <w:p w14:paraId="34CB1DA2" w14:textId="77777777" w:rsidR="005F7B75" w:rsidRPr="008C3FF8" w:rsidRDefault="005F7B75" w:rsidP="00CD17A5">
            <w:pPr>
              <w:rPr>
                <w:sz w:val="18"/>
                <w:szCs w:val="18"/>
              </w:rPr>
            </w:pPr>
            <w:r>
              <w:rPr>
                <w:sz w:val="18"/>
                <w:szCs w:val="18"/>
              </w:rPr>
              <w:t>Nei</w:t>
            </w:r>
          </w:p>
        </w:tc>
      </w:tr>
      <w:tr w:rsidR="005F7B75" w:rsidRPr="008C3FF8" w14:paraId="3F59DD09" w14:textId="77777777" w:rsidTr="00CD17A5">
        <w:tc>
          <w:tcPr>
            <w:tcW w:w="1782" w:type="dxa"/>
          </w:tcPr>
          <w:p w14:paraId="050A5FB1" w14:textId="77777777" w:rsidR="005F7B75" w:rsidRPr="008C3FF8" w:rsidRDefault="005F7B75" w:rsidP="00CD17A5">
            <w:pPr>
              <w:rPr>
                <w:sz w:val="18"/>
                <w:szCs w:val="18"/>
              </w:rPr>
            </w:pPr>
            <w:r w:rsidRPr="008C3FF8">
              <w:rPr>
                <w:sz w:val="18"/>
                <w:szCs w:val="18"/>
              </w:rPr>
              <w:t>Tydal</w:t>
            </w:r>
          </w:p>
        </w:tc>
        <w:tc>
          <w:tcPr>
            <w:tcW w:w="1802" w:type="dxa"/>
          </w:tcPr>
          <w:p w14:paraId="7A05C637" w14:textId="77777777" w:rsidR="005F7B75" w:rsidRPr="008C3FF8" w:rsidRDefault="005F7B75" w:rsidP="00CD17A5">
            <w:pPr>
              <w:rPr>
                <w:sz w:val="18"/>
                <w:szCs w:val="18"/>
              </w:rPr>
            </w:pPr>
            <w:r>
              <w:rPr>
                <w:sz w:val="18"/>
                <w:szCs w:val="18"/>
              </w:rPr>
              <w:t>Ja</w:t>
            </w:r>
          </w:p>
        </w:tc>
        <w:tc>
          <w:tcPr>
            <w:tcW w:w="1897" w:type="dxa"/>
          </w:tcPr>
          <w:p w14:paraId="4A921FAB" w14:textId="77777777" w:rsidR="005F7B75" w:rsidRPr="008C3FF8" w:rsidRDefault="005F7B75" w:rsidP="00CD17A5">
            <w:pPr>
              <w:rPr>
                <w:sz w:val="18"/>
                <w:szCs w:val="18"/>
              </w:rPr>
            </w:pPr>
            <w:r>
              <w:rPr>
                <w:sz w:val="18"/>
                <w:szCs w:val="18"/>
              </w:rPr>
              <w:t>Ja</w:t>
            </w:r>
          </w:p>
        </w:tc>
        <w:tc>
          <w:tcPr>
            <w:tcW w:w="1791" w:type="dxa"/>
          </w:tcPr>
          <w:p w14:paraId="62D5CE57" w14:textId="77777777" w:rsidR="005F7B75" w:rsidRPr="008C3FF8" w:rsidRDefault="005F7B75" w:rsidP="00CD17A5">
            <w:pPr>
              <w:rPr>
                <w:sz w:val="18"/>
                <w:szCs w:val="18"/>
              </w:rPr>
            </w:pPr>
            <w:r>
              <w:rPr>
                <w:sz w:val="18"/>
                <w:szCs w:val="18"/>
              </w:rPr>
              <w:t>Nei</w:t>
            </w:r>
          </w:p>
        </w:tc>
      </w:tr>
      <w:tr w:rsidR="005F7B75" w:rsidRPr="008C3FF8" w14:paraId="3AD68041" w14:textId="77777777" w:rsidTr="00CD17A5">
        <w:tc>
          <w:tcPr>
            <w:tcW w:w="1782" w:type="dxa"/>
          </w:tcPr>
          <w:p w14:paraId="75817EA7" w14:textId="77777777" w:rsidR="005F7B75" w:rsidRPr="008C3FF8" w:rsidRDefault="005F7B75" w:rsidP="00CD17A5">
            <w:pPr>
              <w:rPr>
                <w:sz w:val="18"/>
                <w:szCs w:val="18"/>
              </w:rPr>
            </w:pPr>
            <w:r w:rsidRPr="008C3FF8">
              <w:rPr>
                <w:sz w:val="18"/>
                <w:szCs w:val="18"/>
              </w:rPr>
              <w:t>Meråker</w:t>
            </w:r>
          </w:p>
        </w:tc>
        <w:tc>
          <w:tcPr>
            <w:tcW w:w="1802" w:type="dxa"/>
          </w:tcPr>
          <w:p w14:paraId="03E4CB73" w14:textId="77777777" w:rsidR="005F7B75" w:rsidRPr="008C3FF8" w:rsidRDefault="005F7B75" w:rsidP="00CD17A5">
            <w:pPr>
              <w:rPr>
                <w:sz w:val="18"/>
                <w:szCs w:val="18"/>
              </w:rPr>
            </w:pPr>
            <w:r>
              <w:rPr>
                <w:sz w:val="18"/>
                <w:szCs w:val="18"/>
              </w:rPr>
              <w:t>Ja</w:t>
            </w:r>
          </w:p>
        </w:tc>
        <w:tc>
          <w:tcPr>
            <w:tcW w:w="1897" w:type="dxa"/>
          </w:tcPr>
          <w:p w14:paraId="7B5DBB23" w14:textId="77777777" w:rsidR="005F7B75" w:rsidRPr="008C3FF8" w:rsidRDefault="005F7B75" w:rsidP="00CD17A5">
            <w:pPr>
              <w:rPr>
                <w:sz w:val="18"/>
                <w:szCs w:val="18"/>
              </w:rPr>
            </w:pPr>
            <w:r>
              <w:rPr>
                <w:sz w:val="18"/>
                <w:szCs w:val="18"/>
              </w:rPr>
              <w:t>Ja</w:t>
            </w:r>
          </w:p>
        </w:tc>
        <w:tc>
          <w:tcPr>
            <w:tcW w:w="1791" w:type="dxa"/>
          </w:tcPr>
          <w:p w14:paraId="55E12F0A" w14:textId="77777777" w:rsidR="005F7B75" w:rsidRPr="008C3FF8" w:rsidRDefault="005F7B75" w:rsidP="00CD17A5">
            <w:pPr>
              <w:rPr>
                <w:sz w:val="18"/>
                <w:szCs w:val="18"/>
              </w:rPr>
            </w:pPr>
            <w:r>
              <w:rPr>
                <w:sz w:val="18"/>
                <w:szCs w:val="18"/>
              </w:rPr>
              <w:t>Nei</w:t>
            </w:r>
          </w:p>
        </w:tc>
      </w:tr>
      <w:tr w:rsidR="005F7B75" w:rsidRPr="008C3FF8" w14:paraId="6A3A3C66" w14:textId="77777777" w:rsidTr="00CD17A5">
        <w:tc>
          <w:tcPr>
            <w:tcW w:w="1782" w:type="dxa"/>
          </w:tcPr>
          <w:p w14:paraId="52030D7C" w14:textId="77777777" w:rsidR="005F7B75" w:rsidRPr="008C3FF8" w:rsidRDefault="005F7B75" w:rsidP="00CD17A5">
            <w:pPr>
              <w:rPr>
                <w:sz w:val="18"/>
                <w:szCs w:val="18"/>
              </w:rPr>
            </w:pPr>
            <w:r w:rsidRPr="008C3FF8">
              <w:rPr>
                <w:sz w:val="18"/>
                <w:szCs w:val="18"/>
              </w:rPr>
              <w:t>Stjørdal</w:t>
            </w:r>
          </w:p>
        </w:tc>
        <w:tc>
          <w:tcPr>
            <w:tcW w:w="1802" w:type="dxa"/>
          </w:tcPr>
          <w:p w14:paraId="5A294003" w14:textId="77777777" w:rsidR="005F7B75" w:rsidRPr="008C3FF8" w:rsidRDefault="005F7B75" w:rsidP="00CD17A5">
            <w:pPr>
              <w:rPr>
                <w:sz w:val="18"/>
                <w:szCs w:val="18"/>
              </w:rPr>
            </w:pPr>
            <w:r>
              <w:rPr>
                <w:sz w:val="18"/>
                <w:szCs w:val="18"/>
              </w:rPr>
              <w:t>Ja</w:t>
            </w:r>
          </w:p>
        </w:tc>
        <w:tc>
          <w:tcPr>
            <w:tcW w:w="1897" w:type="dxa"/>
          </w:tcPr>
          <w:p w14:paraId="7B89977E" w14:textId="77777777" w:rsidR="005F7B75" w:rsidRPr="008C3FF8" w:rsidRDefault="005F7B75" w:rsidP="00CD17A5">
            <w:pPr>
              <w:rPr>
                <w:sz w:val="18"/>
                <w:szCs w:val="18"/>
              </w:rPr>
            </w:pPr>
            <w:r>
              <w:rPr>
                <w:sz w:val="18"/>
                <w:szCs w:val="18"/>
              </w:rPr>
              <w:t>Nei</w:t>
            </w:r>
          </w:p>
        </w:tc>
        <w:tc>
          <w:tcPr>
            <w:tcW w:w="1791" w:type="dxa"/>
          </w:tcPr>
          <w:p w14:paraId="6885A5E5" w14:textId="77777777" w:rsidR="005F7B75" w:rsidRPr="008C3FF8" w:rsidRDefault="005F7B75" w:rsidP="00CD17A5">
            <w:pPr>
              <w:rPr>
                <w:sz w:val="18"/>
                <w:szCs w:val="18"/>
              </w:rPr>
            </w:pPr>
            <w:r>
              <w:rPr>
                <w:sz w:val="18"/>
                <w:szCs w:val="18"/>
              </w:rPr>
              <w:t>Nei</w:t>
            </w:r>
          </w:p>
        </w:tc>
      </w:tr>
      <w:tr w:rsidR="005F7B75" w:rsidRPr="008C3FF8" w14:paraId="23BEAFFF" w14:textId="77777777" w:rsidTr="00CD17A5">
        <w:tc>
          <w:tcPr>
            <w:tcW w:w="1782" w:type="dxa"/>
          </w:tcPr>
          <w:p w14:paraId="572BF8B5" w14:textId="77777777" w:rsidR="005F7B75" w:rsidRPr="008C3FF8" w:rsidRDefault="005F7B75" w:rsidP="00CD17A5">
            <w:pPr>
              <w:rPr>
                <w:sz w:val="18"/>
                <w:szCs w:val="18"/>
              </w:rPr>
            </w:pPr>
            <w:r w:rsidRPr="008C3FF8">
              <w:rPr>
                <w:sz w:val="18"/>
                <w:szCs w:val="18"/>
              </w:rPr>
              <w:t>Frosta</w:t>
            </w:r>
          </w:p>
        </w:tc>
        <w:tc>
          <w:tcPr>
            <w:tcW w:w="1802" w:type="dxa"/>
          </w:tcPr>
          <w:p w14:paraId="4CF127EC" w14:textId="77777777" w:rsidR="005F7B75" w:rsidRPr="008C3FF8" w:rsidRDefault="005F7B75" w:rsidP="00CD17A5">
            <w:pPr>
              <w:rPr>
                <w:sz w:val="18"/>
                <w:szCs w:val="18"/>
              </w:rPr>
            </w:pPr>
            <w:r>
              <w:rPr>
                <w:sz w:val="18"/>
                <w:szCs w:val="18"/>
              </w:rPr>
              <w:t>Ja</w:t>
            </w:r>
          </w:p>
        </w:tc>
        <w:tc>
          <w:tcPr>
            <w:tcW w:w="1897" w:type="dxa"/>
          </w:tcPr>
          <w:p w14:paraId="5A955F5A" w14:textId="77777777" w:rsidR="005F7B75" w:rsidRPr="008C3FF8" w:rsidRDefault="005F7B75" w:rsidP="00CD17A5">
            <w:pPr>
              <w:rPr>
                <w:sz w:val="18"/>
                <w:szCs w:val="18"/>
              </w:rPr>
            </w:pPr>
            <w:r>
              <w:rPr>
                <w:sz w:val="18"/>
                <w:szCs w:val="18"/>
              </w:rPr>
              <w:t>Ja</w:t>
            </w:r>
          </w:p>
        </w:tc>
        <w:tc>
          <w:tcPr>
            <w:tcW w:w="1791" w:type="dxa"/>
          </w:tcPr>
          <w:p w14:paraId="2F77D8A3" w14:textId="77777777" w:rsidR="005F7B75" w:rsidRPr="008C3FF8" w:rsidRDefault="005F7B75" w:rsidP="00CD17A5">
            <w:pPr>
              <w:rPr>
                <w:sz w:val="18"/>
                <w:szCs w:val="18"/>
              </w:rPr>
            </w:pPr>
            <w:r>
              <w:rPr>
                <w:sz w:val="18"/>
                <w:szCs w:val="18"/>
              </w:rPr>
              <w:t>Ja</w:t>
            </w:r>
          </w:p>
        </w:tc>
      </w:tr>
      <w:tr w:rsidR="005F7B75" w:rsidRPr="008C3FF8" w14:paraId="1A7D74A5" w14:textId="77777777" w:rsidTr="00CD17A5">
        <w:tc>
          <w:tcPr>
            <w:tcW w:w="1782" w:type="dxa"/>
          </w:tcPr>
          <w:p w14:paraId="657287C0" w14:textId="77777777" w:rsidR="005F7B75" w:rsidRPr="008C3FF8" w:rsidRDefault="005F7B75" w:rsidP="00CD17A5">
            <w:pPr>
              <w:rPr>
                <w:sz w:val="18"/>
                <w:szCs w:val="18"/>
              </w:rPr>
            </w:pPr>
            <w:r w:rsidRPr="008C3FF8">
              <w:rPr>
                <w:sz w:val="18"/>
                <w:szCs w:val="18"/>
              </w:rPr>
              <w:t>Levanger</w:t>
            </w:r>
          </w:p>
        </w:tc>
        <w:tc>
          <w:tcPr>
            <w:tcW w:w="1802" w:type="dxa"/>
          </w:tcPr>
          <w:p w14:paraId="75CEC0D7" w14:textId="77777777" w:rsidR="005F7B75" w:rsidRPr="008C3FF8" w:rsidRDefault="005F7B75" w:rsidP="00CD17A5">
            <w:pPr>
              <w:rPr>
                <w:sz w:val="18"/>
                <w:szCs w:val="18"/>
              </w:rPr>
            </w:pPr>
            <w:r>
              <w:rPr>
                <w:sz w:val="18"/>
                <w:szCs w:val="18"/>
              </w:rPr>
              <w:t>Ja</w:t>
            </w:r>
          </w:p>
        </w:tc>
        <w:tc>
          <w:tcPr>
            <w:tcW w:w="1897" w:type="dxa"/>
          </w:tcPr>
          <w:p w14:paraId="17C8EE1F" w14:textId="77777777" w:rsidR="005F7B75" w:rsidRPr="008C3FF8" w:rsidRDefault="005F7B75" w:rsidP="00CD17A5">
            <w:pPr>
              <w:rPr>
                <w:sz w:val="18"/>
                <w:szCs w:val="18"/>
              </w:rPr>
            </w:pPr>
            <w:r>
              <w:rPr>
                <w:sz w:val="18"/>
                <w:szCs w:val="18"/>
              </w:rPr>
              <w:t>Ja</w:t>
            </w:r>
          </w:p>
        </w:tc>
        <w:tc>
          <w:tcPr>
            <w:tcW w:w="1791" w:type="dxa"/>
          </w:tcPr>
          <w:p w14:paraId="1263D20A" w14:textId="77777777" w:rsidR="005F7B75" w:rsidRPr="008C3FF8" w:rsidRDefault="005F7B75" w:rsidP="00CD17A5">
            <w:pPr>
              <w:rPr>
                <w:sz w:val="18"/>
                <w:szCs w:val="18"/>
              </w:rPr>
            </w:pPr>
            <w:r>
              <w:rPr>
                <w:sz w:val="18"/>
                <w:szCs w:val="18"/>
              </w:rPr>
              <w:t>Nei</w:t>
            </w:r>
          </w:p>
        </w:tc>
      </w:tr>
      <w:tr w:rsidR="005F7B75" w:rsidRPr="008C3FF8" w14:paraId="3B50AF5F" w14:textId="77777777" w:rsidTr="00CD17A5">
        <w:tc>
          <w:tcPr>
            <w:tcW w:w="1782" w:type="dxa"/>
          </w:tcPr>
          <w:p w14:paraId="59F09B75" w14:textId="77777777" w:rsidR="005F7B75" w:rsidRPr="008C3FF8" w:rsidRDefault="005F7B75" w:rsidP="00CD17A5">
            <w:pPr>
              <w:rPr>
                <w:sz w:val="18"/>
                <w:szCs w:val="18"/>
              </w:rPr>
            </w:pPr>
            <w:r w:rsidRPr="008C3FF8">
              <w:rPr>
                <w:sz w:val="18"/>
                <w:szCs w:val="18"/>
              </w:rPr>
              <w:t>Verdal</w:t>
            </w:r>
          </w:p>
        </w:tc>
        <w:tc>
          <w:tcPr>
            <w:tcW w:w="1802" w:type="dxa"/>
          </w:tcPr>
          <w:p w14:paraId="7E88B636" w14:textId="77777777" w:rsidR="005F7B75" w:rsidRPr="008C3FF8" w:rsidRDefault="005F7B75" w:rsidP="00CD17A5">
            <w:pPr>
              <w:rPr>
                <w:sz w:val="18"/>
                <w:szCs w:val="18"/>
              </w:rPr>
            </w:pPr>
            <w:r>
              <w:rPr>
                <w:sz w:val="18"/>
                <w:szCs w:val="18"/>
              </w:rPr>
              <w:t>Nei</w:t>
            </w:r>
          </w:p>
        </w:tc>
        <w:tc>
          <w:tcPr>
            <w:tcW w:w="1897" w:type="dxa"/>
          </w:tcPr>
          <w:p w14:paraId="5DC3263C" w14:textId="77777777" w:rsidR="005F7B75" w:rsidRPr="008C3FF8" w:rsidRDefault="005F7B75" w:rsidP="00CD17A5">
            <w:pPr>
              <w:rPr>
                <w:sz w:val="18"/>
                <w:szCs w:val="18"/>
              </w:rPr>
            </w:pPr>
            <w:r>
              <w:rPr>
                <w:sz w:val="18"/>
                <w:szCs w:val="18"/>
              </w:rPr>
              <w:t>Ja</w:t>
            </w:r>
          </w:p>
        </w:tc>
        <w:tc>
          <w:tcPr>
            <w:tcW w:w="1791" w:type="dxa"/>
          </w:tcPr>
          <w:p w14:paraId="229EA5F0" w14:textId="77777777" w:rsidR="005F7B75" w:rsidRPr="008C3FF8" w:rsidRDefault="005F7B75" w:rsidP="00CD17A5">
            <w:pPr>
              <w:rPr>
                <w:sz w:val="18"/>
                <w:szCs w:val="18"/>
              </w:rPr>
            </w:pPr>
            <w:r>
              <w:rPr>
                <w:sz w:val="18"/>
                <w:szCs w:val="18"/>
              </w:rPr>
              <w:t>Ja</w:t>
            </w:r>
          </w:p>
        </w:tc>
      </w:tr>
      <w:tr w:rsidR="005F7B75" w:rsidRPr="008C3FF8" w14:paraId="51E7A5C8" w14:textId="77777777" w:rsidTr="00CD17A5">
        <w:tc>
          <w:tcPr>
            <w:tcW w:w="1782" w:type="dxa"/>
          </w:tcPr>
          <w:p w14:paraId="2164986B" w14:textId="77777777" w:rsidR="005F7B75" w:rsidRPr="008C3FF8" w:rsidRDefault="005F7B75" w:rsidP="00CD17A5">
            <w:pPr>
              <w:rPr>
                <w:sz w:val="18"/>
                <w:szCs w:val="18"/>
              </w:rPr>
            </w:pPr>
            <w:r w:rsidRPr="008C3FF8">
              <w:rPr>
                <w:sz w:val="18"/>
                <w:szCs w:val="18"/>
              </w:rPr>
              <w:t>Snåsa</w:t>
            </w:r>
          </w:p>
        </w:tc>
        <w:tc>
          <w:tcPr>
            <w:tcW w:w="1802" w:type="dxa"/>
          </w:tcPr>
          <w:p w14:paraId="2B381099" w14:textId="77777777" w:rsidR="005F7B75" w:rsidRPr="008C3FF8" w:rsidRDefault="005F7B75" w:rsidP="00CD17A5">
            <w:pPr>
              <w:rPr>
                <w:sz w:val="18"/>
                <w:szCs w:val="18"/>
              </w:rPr>
            </w:pPr>
            <w:r>
              <w:rPr>
                <w:sz w:val="18"/>
                <w:szCs w:val="18"/>
              </w:rPr>
              <w:t>Ja</w:t>
            </w:r>
          </w:p>
        </w:tc>
        <w:tc>
          <w:tcPr>
            <w:tcW w:w="1897" w:type="dxa"/>
          </w:tcPr>
          <w:p w14:paraId="20E17B40" w14:textId="77777777" w:rsidR="005F7B75" w:rsidRPr="008C3FF8" w:rsidRDefault="005F7B75" w:rsidP="00CD17A5">
            <w:pPr>
              <w:rPr>
                <w:sz w:val="18"/>
                <w:szCs w:val="18"/>
              </w:rPr>
            </w:pPr>
            <w:r>
              <w:rPr>
                <w:sz w:val="18"/>
                <w:szCs w:val="18"/>
              </w:rPr>
              <w:t>Nei</w:t>
            </w:r>
          </w:p>
        </w:tc>
        <w:tc>
          <w:tcPr>
            <w:tcW w:w="1791" w:type="dxa"/>
          </w:tcPr>
          <w:p w14:paraId="05420C89" w14:textId="77777777" w:rsidR="005F7B75" w:rsidRPr="008C3FF8" w:rsidRDefault="005F7B75" w:rsidP="00CD17A5">
            <w:pPr>
              <w:rPr>
                <w:sz w:val="18"/>
                <w:szCs w:val="18"/>
              </w:rPr>
            </w:pPr>
            <w:r>
              <w:rPr>
                <w:sz w:val="18"/>
                <w:szCs w:val="18"/>
              </w:rPr>
              <w:t>Ja</w:t>
            </w:r>
          </w:p>
        </w:tc>
      </w:tr>
      <w:tr w:rsidR="005F7B75" w:rsidRPr="008C3FF8" w14:paraId="6D25F240" w14:textId="77777777" w:rsidTr="00CD17A5">
        <w:tc>
          <w:tcPr>
            <w:tcW w:w="1782" w:type="dxa"/>
          </w:tcPr>
          <w:p w14:paraId="3ECFC478" w14:textId="77777777" w:rsidR="005F7B75" w:rsidRPr="008C3FF8" w:rsidRDefault="005F7B75" w:rsidP="00CD17A5">
            <w:pPr>
              <w:rPr>
                <w:sz w:val="18"/>
                <w:szCs w:val="18"/>
              </w:rPr>
            </w:pPr>
            <w:r w:rsidRPr="008C3FF8">
              <w:rPr>
                <w:sz w:val="18"/>
                <w:szCs w:val="18"/>
              </w:rPr>
              <w:t>Lierne</w:t>
            </w:r>
          </w:p>
        </w:tc>
        <w:tc>
          <w:tcPr>
            <w:tcW w:w="1802" w:type="dxa"/>
          </w:tcPr>
          <w:p w14:paraId="43B10F21" w14:textId="77777777" w:rsidR="005F7B75" w:rsidRPr="008C3FF8" w:rsidRDefault="005F7B75" w:rsidP="00CD17A5">
            <w:pPr>
              <w:rPr>
                <w:sz w:val="18"/>
                <w:szCs w:val="18"/>
              </w:rPr>
            </w:pPr>
            <w:r>
              <w:rPr>
                <w:sz w:val="18"/>
                <w:szCs w:val="18"/>
              </w:rPr>
              <w:t>Nei</w:t>
            </w:r>
          </w:p>
        </w:tc>
        <w:tc>
          <w:tcPr>
            <w:tcW w:w="1897" w:type="dxa"/>
          </w:tcPr>
          <w:p w14:paraId="7A9E2F2A" w14:textId="77777777" w:rsidR="005F7B75" w:rsidRPr="008C3FF8" w:rsidRDefault="005F7B75" w:rsidP="00CD17A5">
            <w:pPr>
              <w:rPr>
                <w:sz w:val="18"/>
                <w:szCs w:val="18"/>
              </w:rPr>
            </w:pPr>
            <w:r>
              <w:rPr>
                <w:sz w:val="18"/>
                <w:szCs w:val="18"/>
              </w:rPr>
              <w:t>Nei</w:t>
            </w:r>
          </w:p>
        </w:tc>
        <w:tc>
          <w:tcPr>
            <w:tcW w:w="1791" w:type="dxa"/>
          </w:tcPr>
          <w:p w14:paraId="218457B8" w14:textId="77777777" w:rsidR="005F7B75" w:rsidRPr="008C3FF8" w:rsidRDefault="005F7B75" w:rsidP="00CD17A5">
            <w:pPr>
              <w:rPr>
                <w:sz w:val="18"/>
                <w:szCs w:val="18"/>
              </w:rPr>
            </w:pPr>
            <w:r>
              <w:rPr>
                <w:sz w:val="18"/>
                <w:szCs w:val="18"/>
              </w:rPr>
              <w:t>Ja</w:t>
            </w:r>
          </w:p>
        </w:tc>
      </w:tr>
      <w:tr w:rsidR="005F7B75" w:rsidRPr="008C3FF8" w14:paraId="1CE8D6C7" w14:textId="77777777" w:rsidTr="00CD17A5">
        <w:tc>
          <w:tcPr>
            <w:tcW w:w="1782" w:type="dxa"/>
          </w:tcPr>
          <w:p w14:paraId="63CB7B3B" w14:textId="77777777" w:rsidR="005F7B75" w:rsidRPr="008C3FF8" w:rsidRDefault="005F7B75" w:rsidP="00CD17A5">
            <w:pPr>
              <w:rPr>
                <w:sz w:val="18"/>
                <w:szCs w:val="18"/>
              </w:rPr>
            </w:pPr>
            <w:r w:rsidRPr="008C3FF8">
              <w:rPr>
                <w:sz w:val="18"/>
                <w:szCs w:val="18"/>
              </w:rPr>
              <w:t>Røyrvik</w:t>
            </w:r>
          </w:p>
        </w:tc>
        <w:tc>
          <w:tcPr>
            <w:tcW w:w="1802" w:type="dxa"/>
          </w:tcPr>
          <w:p w14:paraId="10437B8D" w14:textId="77777777" w:rsidR="005F7B75" w:rsidRPr="008C3FF8" w:rsidRDefault="005F7B75" w:rsidP="00CD17A5">
            <w:pPr>
              <w:rPr>
                <w:sz w:val="18"/>
                <w:szCs w:val="18"/>
              </w:rPr>
            </w:pPr>
            <w:r>
              <w:rPr>
                <w:sz w:val="18"/>
                <w:szCs w:val="18"/>
              </w:rPr>
              <w:t>Ja</w:t>
            </w:r>
          </w:p>
        </w:tc>
        <w:tc>
          <w:tcPr>
            <w:tcW w:w="1897" w:type="dxa"/>
          </w:tcPr>
          <w:p w14:paraId="07E78008" w14:textId="77777777" w:rsidR="005F7B75" w:rsidRPr="008C3FF8" w:rsidRDefault="005F7B75" w:rsidP="00CD17A5">
            <w:pPr>
              <w:rPr>
                <w:sz w:val="18"/>
                <w:szCs w:val="18"/>
              </w:rPr>
            </w:pPr>
            <w:r>
              <w:rPr>
                <w:sz w:val="18"/>
                <w:szCs w:val="18"/>
              </w:rPr>
              <w:t>Nei</w:t>
            </w:r>
          </w:p>
        </w:tc>
        <w:tc>
          <w:tcPr>
            <w:tcW w:w="1791" w:type="dxa"/>
          </w:tcPr>
          <w:p w14:paraId="57276209" w14:textId="77777777" w:rsidR="005F7B75" w:rsidRPr="008C3FF8" w:rsidRDefault="005F7B75" w:rsidP="00CD17A5">
            <w:pPr>
              <w:rPr>
                <w:sz w:val="18"/>
                <w:szCs w:val="18"/>
              </w:rPr>
            </w:pPr>
            <w:r>
              <w:rPr>
                <w:sz w:val="18"/>
                <w:szCs w:val="18"/>
              </w:rPr>
              <w:t>Nei</w:t>
            </w:r>
          </w:p>
        </w:tc>
      </w:tr>
      <w:tr w:rsidR="005F7B75" w:rsidRPr="008C3FF8" w14:paraId="18121EDC" w14:textId="77777777" w:rsidTr="00CD17A5">
        <w:tc>
          <w:tcPr>
            <w:tcW w:w="1782" w:type="dxa"/>
          </w:tcPr>
          <w:p w14:paraId="2B844C2A" w14:textId="77777777" w:rsidR="005F7B75" w:rsidRPr="008C3FF8" w:rsidRDefault="005F7B75" w:rsidP="00CD17A5">
            <w:pPr>
              <w:rPr>
                <w:sz w:val="18"/>
                <w:szCs w:val="18"/>
              </w:rPr>
            </w:pPr>
            <w:r w:rsidRPr="008C3FF8">
              <w:rPr>
                <w:sz w:val="18"/>
                <w:szCs w:val="18"/>
              </w:rPr>
              <w:t>Namsskogan</w:t>
            </w:r>
          </w:p>
        </w:tc>
        <w:tc>
          <w:tcPr>
            <w:tcW w:w="1802" w:type="dxa"/>
          </w:tcPr>
          <w:p w14:paraId="0D6A9FC2" w14:textId="77777777" w:rsidR="005F7B75" w:rsidRPr="008C3FF8" w:rsidRDefault="005F7B75" w:rsidP="00CD17A5">
            <w:pPr>
              <w:rPr>
                <w:sz w:val="18"/>
                <w:szCs w:val="18"/>
              </w:rPr>
            </w:pPr>
            <w:r>
              <w:rPr>
                <w:sz w:val="18"/>
                <w:szCs w:val="18"/>
              </w:rPr>
              <w:t>Nei</w:t>
            </w:r>
          </w:p>
        </w:tc>
        <w:tc>
          <w:tcPr>
            <w:tcW w:w="1897" w:type="dxa"/>
          </w:tcPr>
          <w:p w14:paraId="4E7F874E" w14:textId="77777777" w:rsidR="005F7B75" w:rsidRPr="008C3FF8" w:rsidRDefault="005F7B75" w:rsidP="00CD17A5">
            <w:pPr>
              <w:rPr>
                <w:sz w:val="18"/>
                <w:szCs w:val="18"/>
              </w:rPr>
            </w:pPr>
            <w:r>
              <w:rPr>
                <w:sz w:val="18"/>
                <w:szCs w:val="18"/>
              </w:rPr>
              <w:t>Ja</w:t>
            </w:r>
          </w:p>
        </w:tc>
        <w:tc>
          <w:tcPr>
            <w:tcW w:w="1791" w:type="dxa"/>
          </w:tcPr>
          <w:p w14:paraId="0D768D29" w14:textId="77777777" w:rsidR="005F7B75" w:rsidRPr="008C3FF8" w:rsidRDefault="005F7B75" w:rsidP="00CD17A5">
            <w:pPr>
              <w:rPr>
                <w:sz w:val="18"/>
                <w:szCs w:val="18"/>
              </w:rPr>
            </w:pPr>
            <w:r>
              <w:rPr>
                <w:sz w:val="18"/>
                <w:szCs w:val="18"/>
              </w:rPr>
              <w:t>Nei</w:t>
            </w:r>
          </w:p>
        </w:tc>
      </w:tr>
      <w:tr w:rsidR="005F7B75" w:rsidRPr="008C3FF8" w14:paraId="4050D91E" w14:textId="77777777" w:rsidTr="00CD17A5">
        <w:tc>
          <w:tcPr>
            <w:tcW w:w="1782" w:type="dxa"/>
          </w:tcPr>
          <w:p w14:paraId="0A36A3E9" w14:textId="77777777" w:rsidR="005F7B75" w:rsidRPr="008C3FF8" w:rsidRDefault="005F7B75" w:rsidP="00CD17A5">
            <w:pPr>
              <w:rPr>
                <w:sz w:val="18"/>
                <w:szCs w:val="18"/>
              </w:rPr>
            </w:pPr>
            <w:r w:rsidRPr="008C3FF8">
              <w:rPr>
                <w:sz w:val="18"/>
                <w:szCs w:val="18"/>
              </w:rPr>
              <w:t>Grong</w:t>
            </w:r>
          </w:p>
        </w:tc>
        <w:tc>
          <w:tcPr>
            <w:tcW w:w="1802" w:type="dxa"/>
          </w:tcPr>
          <w:p w14:paraId="6D3AC7C8" w14:textId="77777777" w:rsidR="005F7B75" w:rsidRPr="008C3FF8" w:rsidRDefault="005F7B75" w:rsidP="00CD17A5">
            <w:pPr>
              <w:rPr>
                <w:sz w:val="18"/>
                <w:szCs w:val="18"/>
              </w:rPr>
            </w:pPr>
            <w:r>
              <w:rPr>
                <w:sz w:val="18"/>
                <w:szCs w:val="18"/>
              </w:rPr>
              <w:t>Nei</w:t>
            </w:r>
          </w:p>
        </w:tc>
        <w:tc>
          <w:tcPr>
            <w:tcW w:w="1897" w:type="dxa"/>
          </w:tcPr>
          <w:p w14:paraId="030F2EF5" w14:textId="77777777" w:rsidR="005F7B75" w:rsidRPr="008C3FF8" w:rsidRDefault="005F7B75" w:rsidP="00CD17A5">
            <w:pPr>
              <w:rPr>
                <w:sz w:val="18"/>
                <w:szCs w:val="18"/>
              </w:rPr>
            </w:pPr>
            <w:r>
              <w:rPr>
                <w:sz w:val="18"/>
                <w:szCs w:val="18"/>
              </w:rPr>
              <w:t>Ja</w:t>
            </w:r>
          </w:p>
        </w:tc>
        <w:tc>
          <w:tcPr>
            <w:tcW w:w="1791" w:type="dxa"/>
          </w:tcPr>
          <w:p w14:paraId="788924AC" w14:textId="77777777" w:rsidR="005F7B75" w:rsidRPr="008C3FF8" w:rsidRDefault="005F7B75" w:rsidP="00CD17A5">
            <w:pPr>
              <w:rPr>
                <w:sz w:val="18"/>
                <w:szCs w:val="18"/>
              </w:rPr>
            </w:pPr>
            <w:r>
              <w:rPr>
                <w:sz w:val="18"/>
                <w:szCs w:val="18"/>
              </w:rPr>
              <w:t>Nei</w:t>
            </w:r>
          </w:p>
        </w:tc>
      </w:tr>
      <w:tr w:rsidR="005F7B75" w:rsidRPr="008C3FF8" w14:paraId="258F4A8F" w14:textId="77777777" w:rsidTr="00CD17A5">
        <w:tc>
          <w:tcPr>
            <w:tcW w:w="1782" w:type="dxa"/>
          </w:tcPr>
          <w:p w14:paraId="78A61D66" w14:textId="77777777" w:rsidR="005F7B75" w:rsidRPr="008C3FF8" w:rsidRDefault="005F7B75" w:rsidP="00CD17A5">
            <w:pPr>
              <w:rPr>
                <w:sz w:val="18"/>
                <w:szCs w:val="18"/>
              </w:rPr>
            </w:pPr>
            <w:r w:rsidRPr="008C3FF8">
              <w:rPr>
                <w:sz w:val="18"/>
                <w:szCs w:val="18"/>
              </w:rPr>
              <w:lastRenderedPageBreak/>
              <w:t>Høylandet</w:t>
            </w:r>
          </w:p>
        </w:tc>
        <w:tc>
          <w:tcPr>
            <w:tcW w:w="1802" w:type="dxa"/>
          </w:tcPr>
          <w:p w14:paraId="17C2D987" w14:textId="77777777" w:rsidR="005F7B75" w:rsidRPr="008C3FF8" w:rsidRDefault="005F7B75" w:rsidP="00CD17A5">
            <w:pPr>
              <w:rPr>
                <w:sz w:val="18"/>
                <w:szCs w:val="18"/>
              </w:rPr>
            </w:pPr>
            <w:r>
              <w:rPr>
                <w:sz w:val="18"/>
                <w:szCs w:val="18"/>
              </w:rPr>
              <w:t>Nei</w:t>
            </w:r>
          </w:p>
        </w:tc>
        <w:tc>
          <w:tcPr>
            <w:tcW w:w="1897" w:type="dxa"/>
          </w:tcPr>
          <w:p w14:paraId="291FD31B" w14:textId="77777777" w:rsidR="005F7B75" w:rsidRPr="008C3FF8" w:rsidRDefault="005F7B75" w:rsidP="00CD17A5">
            <w:pPr>
              <w:rPr>
                <w:sz w:val="18"/>
                <w:szCs w:val="18"/>
              </w:rPr>
            </w:pPr>
            <w:r>
              <w:rPr>
                <w:sz w:val="18"/>
                <w:szCs w:val="18"/>
              </w:rPr>
              <w:t>Nei</w:t>
            </w:r>
          </w:p>
        </w:tc>
        <w:tc>
          <w:tcPr>
            <w:tcW w:w="1791" w:type="dxa"/>
          </w:tcPr>
          <w:p w14:paraId="44F27C17" w14:textId="77777777" w:rsidR="005F7B75" w:rsidRPr="008C3FF8" w:rsidRDefault="005F7B75" w:rsidP="00CD17A5">
            <w:pPr>
              <w:rPr>
                <w:sz w:val="18"/>
                <w:szCs w:val="18"/>
              </w:rPr>
            </w:pPr>
            <w:r>
              <w:rPr>
                <w:sz w:val="18"/>
                <w:szCs w:val="18"/>
              </w:rPr>
              <w:t>Nei</w:t>
            </w:r>
          </w:p>
        </w:tc>
      </w:tr>
      <w:tr w:rsidR="005F7B75" w:rsidRPr="008C3FF8" w14:paraId="131DC253" w14:textId="77777777" w:rsidTr="00CD17A5">
        <w:tc>
          <w:tcPr>
            <w:tcW w:w="1782" w:type="dxa"/>
          </w:tcPr>
          <w:p w14:paraId="052C1F61" w14:textId="77777777" w:rsidR="005F7B75" w:rsidRPr="008C3FF8" w:rsidRDefault="005F7B75" w:rsidP="00CD17A5">
            <w:pPr>
              <w:rPr>
                <w:sz w:val="18"/>
                <w:szCs w:val="18"/>
              </w:rPr>
            </w:pPr>
            <w:r w:rsidRPr="008C3FF8">
              <w:rPr>
                <w:sz w:val="18"/>
                <w:szCs w:val="18"/>
              </w:rPr>
              <w:t>Overhalla</w:t>
            </w:r>
          </w:p>
        </w:tc>
        <w:tc>
          <w:tcPr>
            <w:tcW w:w="1802" w:type="dxa"/>
          </w:tcPr>
          <w:p w14:paraId="08BC6E09" w14:textId="77777777" w:rsidR="005F7B75" w:rsidRPr="008C3FF8" w:rsidRDefault="005F7B75" w:rsidP="00CD17A5">
            <w:pPr>
              <w:rPr>
                <w:sz w:val="18"/>
                <w:szCs w:val="18"/>
              </w:rPr>
            </w:pPr>
            <w:r>
              <w:rPr>
                <w:sz w:val="18"/>
                <w:szCs w:val="18"/>
              </w:rPr>
              <w:t>Ja</w:t>
            </w:r>
          </w:p>
        </w:tc>
        <w:tc>
          <w:tcPr>
            <w:tcW w:w="1897" w:type="dxa"/>
          </w:tcPr>
          <w:p w14:paraId="3FD5FFAC" w14:textId="77777777" w:rsidR="005F7B75" w:rsidRPr="008C3FF8" w:rsidRDefault="005F7B75" w:rsidP="00CD17A5">
            <w:pPr>
              <w:rPr>
                <w:sz w:val="18"/>
                <w:szCs w:val="18"/>
              </w:rPr>
            </w:pPr>
            <w:r>
              <w:rPr>
                <w:sz w:val="18"/>
                <w:szCs w:val="18"/>
              </w:rPr>
              <w:t>Ja</w:t>
            </w:r>
          </w:p>
        </w:tc>
        <w:tc>
          <w:tcPr>
            <w:tcW w:w="1791" w:type="dxa"/>
          </w:tcPr>
          <w:p w14:paraId="0FBE505D" w14:textId="77777777" w:rsidR="005F7B75" w:rsidRPr="008C3FF8" w:rsidRDefault="005F7B75" w:rsidP="00CD17A5">
            <w:pPr>
              <w:rPr>
                <w:sz w:val="18"/>
                <w:szCs w:val="18"/>
              </w:rPr>
            </w:pPr>
            <w:r>
              <w:rPr>
                <w:sz w:val="18"/>
                <w:szCs w:val="18"/>
              </w:rPr>
              <w:t>Nei</w:t>
            </w:r>
          </w:p>
        </w:tc>
      </w:tr>
      <w:tr w:rsidR="005F7B75" w:rsidRPr="008C3FF8" w14:paraId="6EE17A01" w14:textId="77777777" w:rsidTr="00CD17A5">
        <w:tc>
          <w:tcPr>
            <w:tcW w:w="1782" w:type="dxa"/>
          </w:tcPr>
          <w:p w14:paraId="77B4A904" w14:textId="77777777" w:rsidR="005F7B75" w:rsidRPr="008C3FF8" w:rsidRDefault="005F7B75" w:rsidP="00CD17A5">
            <w:pPr>
              <w:rPr>
                <w:sz w:val="18"/>
                <w:szCs w:val="18"/>
              </w:rPr>
            </w:pPr>
            <w:r w:rsidRPr="008C3FF8">
              <w:rPr>
                <w:sz w:val="18"/>
                <w:szCs w:val="18"/>
              </w:rPr>
              <w:t>Flatanger</w:t>
            </w:r>
          </w:p>
        </w:tc>
        <w:tc>
          <w:tcPr>
            <w:tcW w:w="1802" w:type="dxa"/>
          </w:tcPr>
          <w:p w14:paraId="68C4E780" w14:textId="77777777" w:rsidR="005F7B75" w:rsidRPr="008C3FF8" w:rsidRDefault="005F7B75" w:rsidP="00CD17A5">
            <w:pPr>
              <w:rPr>
                <w:sz w:val="18"/>
                <w:szCs w:val="18"/>
              </w:rPr>
            </w:pPr>
            <w:r>
              <w:rPr>
                <w:sz w:val="18"/>
                <w:szCs w:val="18"/>
              </w:rPr>
              <w:t>Ja</w:t>
            </w:r>
          </w:p>
        </w:tc>
        <w:tc>
          <w:tcPr>
            <w:tcW w:w="1897" w:type="dxa"/>
          </w:tcPr>
          <w:p w14:paraId="64F20CD0" w14:textId="77777777" w:rsidR="005F7B75" w:rsidRPr="008C3FF8" w:rsidRDefault="005F7B75" w:rsidP="00CD17A5">
            <w:pPr>
              <w:rPr>
                <w:sz w:val="18"/>
                <w:szCs w:val="18"/>
              </w:rPr>
            </w:pPr>
            <w:r>
              <w:rPr>
                <w:sz w:val="18"/>
                <w:szCs w:val="18"/>
              </w:rPr>
              <w:t>Nei</w:t>
            </w:r>
          </w:p>
        </w:tc>
        <w:tc>
          <w:tcPr>
            <w:tcW w:w="1791" w:type="dxa"/>
          </w:tcPr>
          <w:p w14:paraId="34E2764F" w14:textId="77777777" w:rsidR="005F7B75" w:rsidRPr="008C3FF8" w:rsidRDefault="005F7B75" w:rsidP="00CD17A5">
            <w:pPr>
              <w:rPr>
                <w:sz w:val="18"/>
                <w:szCs w:val="18"/>
              </w:rPr>
            </w:pPr>
            <w:r>
              <w:rPr>
                <w:sz w:val="18"/>
                <w:szCs w:val="18"/>
              </w:rPr>
              <w:t>Nei</w:t>
            </w:r>
          </w:p>
        </w:tc>
      </w:tr>
      <w:tr w:rsidR="005F7B75" w:rsidRPr="008C3FF8" w14:paraId="17386624" w14:textId="77777777" w:rsidTr="00CD17A5">
        <w:tc>
          <w:tcPr>
            <w:tcW w:w="1782" w:type="dxa"/>
          </w:tcPr>
          <w:p w14:paraId="5B12793D" w14:textId="77777777" w:rsidR="005F7B75" w:rsidRPr="008C3FF8" w:rsidRDefault="005F7B75" w:rsidP="00CD17A5">
            <w:pPr>
              <w:rPr>
                <w:sz w:val="18"/>
                <w:szCs w:val="18"/>
              </w:rPr>
            </w:pPr>
            <w:r w:rsidRPr="008C3FF8">
              <w:rPr>
                <w:sz w:val="18"/>
                <w:szCs w:val="18"/>
              </w:rPr>
              <w:t>Inderøy</w:t>
            </w:r>
          </w:p>
        </w:tc>
        <w:tc>
          <w:tcPr>
            <w:tcW w:w="1802" w:type="dxa"/>
          </w:tcPr>
          <w:p w14:paraId="6EC2032E" w14:textId="77777777" w:rsidR="005F7B75" w:rsidRPr="008C3FF8" w:rsidRDefault="005F7B75" w:rsidP="00CD17A5">
            <w:pPr>
              <w:rPr>
                <w:sz w:val="18"/>
                <w:szCs w:val="18"/>
              </w:rPr>
            </w:pPr>
            <w:r>
              <w:rPr>
                <w:sz w:val="18"/>
                <w:szCs w:val="18"/>
              </w:rPr>
              <w:t>Nei</w:t>
            </w:r>
          </w:p>
        </w:tc>
        <w:tc>
          <w:tcPr>
            <w:tcW w:w="1897" w:type="dxa"/>
          </w:tcPr>
          <w:p w14:paraId="2400FCBD" w14:textId="77777777" w:rsidR="005F7B75" w:rsidRPr="008C3FF8" w:rsidRDefault="005F7B75" w:rsidP="00CD17A5">
            <w:pPr>
              <w:rPr>
                <w:sz w:val="18"/>
                <w:szCs w:val="18"/>
              </w:rPr>
            </w:pPr>
            <w:r>
              <w:rPr>
                <w:sz w:val="18"/>
                <w:szCs w:val="18"/>
              </w:rPr>
              <w:t>Nei</w:t>
            </w:r>
          </w:p>
        </w:tc>
        <w:tc>
          <w:tcPr>
            <w:tcW w:w="1791" w:type="dxa"/>
          </w:tcPr>
          <w:p w14:paraId="54ECB068" w14:textId="77777777" w:rsidR="005F7B75" w:rsidRPr="008C3FF8" w:rsidRDefault="005F7B75" w:rsidP="00CD17A5">
            <w:pPr>
              <w:rPr>
                <w:sz w:val="18"/>
                <w:szCs w:val="18"/>
              </w:rPr>
            </w:pPr>
            <w:r>
              <w:rPr>
                <w:sz w:val="18"/>
                <w:szCs w:val="18"/>
              </w:rPr>
              <w:t>Nei</w:t>
            </w:r>
          </w:p>
        </w:tc>
      </w:tr>
      <w:tr w:rsidR="005F7B75" w:rsidRPr="008C3FF8" w14:paraId="3A97FC11" w14:textId="77777777" w:rsidTr="00CD17A5">
        <w:tc>
          <w:tcPr>
            <w:tcW w:w="1782" w:type="dxa"/>
          </w:tcPr>
          <w:p w14:paraId="69B33D2E" w14:textId="77777777" w:rsidR="005F7B75" w:rsidRPr="008C3FF8" w:rsidRDefault="005F7B75" w:rsidP="00CD17A5">
            <w:pPr>
              <w:rPr>
                <w:sz w:val="18"/>
                <w:szCs w:val="18"/>
              </w:rPr>
            </w:pPr>
            <w:r w:rsidRPr="008C3FF8">
              <w:rPr>
                <w:sz w:val="18"/>
                <w:szCs w:val="18"/>
              </w:rPr>
              <w:t>Indre Fosen</w:t>
            </w:r>
          </w:p>
        </w:tc>
        <w:tc>
          <w:tcPr>
            <w:tcW w:w="1802" w:type="dxa"/>
          </w:tcPr>
          <w:p w14:paraId="1C3F0034" w14:textId="77777777" w:rsidR="005F7B75" w:rsidRPr="008C3FF8" w:rsidRDefault="005F7B75" w:rsidP="00CD17A5">
            <w:pPr>
              <w:rPr>
                <w:sz w:val="18"/>
                <w:szCs w:val="18"/>
              </w:rPr>
            </w:pPr>
            <w:r>
              <w:rPr>
                <w:sz w:val="18"/>
                <w:szCs w:val="18"/>
              </w:rPr>
              <w:t>Ja</w:t>
            </w:r>
          </w:p>
        </w:tc>
        <w:tc>
          <w:tcPr>
            <w:tcW w:w="1897" w:type="dxa"/>
          </w:tcPr>
          <w:p w14:paraId="37F79359" w14:textId="77777777" w:rsidR="005F7B75" w:rsidRPr="008C3FF8" w:rsidRDefault="005F7B75" w:rsidP="00CD17A5">
            <w:pPr>
              <w:rPr>
                <w:sz w:val="18"/>
                <w:szCs w:val="18"/>
              </w:rPr>
            </w:pPr>
            <w:r>
              <w:rPr>
                <w:sz w:val="18"/>
                <w:szCs w:val="18"/>
              </w:rPr>
              <w:t>Ja</w:t>
            </w:r>
          </w:p>
        </w:tc>
        <w:tc>
          <w:tcPr>
            <w:tcW w:w="1791" w:type="dxa"/>
          </w:tcPr>
          <w:p w14:paraId="2FDC899C" w14:textId="77777777" w:rsidR="005F7B75" w:rsidRPr="008C3FF8" w:rsidRDefault="005F7B75" w:rsidP="00CD17A5">
            <w:pPr>
              <w:rPr>
                <w:sz w:val="18"/>
                <w:szCs w:val="18"/>
              </w:rPr>
            </w:pPr>
            <w:r>
              <w:rPr>
                <w:sz w:val="18"/>
                <w:szCs w:val="18"/>
              </w:rPr>
              <w:t>Nei</w:t>
            </w:r>
          </w:p>
        </w:tc>
      </w:tr>
      <w:tr w:rsidR="005F7B75" w:rsidRPr="008C3FF8" w14:paraId="15AAF95A" w14:textId="77777777" w:rsidTr="00CD17A5">
        <w:tc>
          <w:tcPr>
            <w:tcW w:w="1782" w:type="dxa"/>
          </w:tcPr>
          <w:p w14:paraId="73ADDC35" w14:textId="77777777" w:rsidR="005F7B75" w:rsidRPr="008C3FF8" w:rsidRDefault="005F7B75" w:rsidP="00CD17A5">
            <w:pPr>
              <w:rPr>
                <w:sz w:val="18"/>
                <w:szCs w:val="18"/>
              </w:rPr>
            </w:pPr>
            <w:r w:rsidRPr="008C3FF8">
              <w:rPr>
                <w:sz w:val="18"/>
                <w:szCs w:val="18"/>
              </w:rPr>
              <w:t>Heim</w:t>
            </w:r>
          </w:p>
        </w:tc>
        <w:tc>
          <w:tcPr>
            <w:tcW w:w="1802" w:type="dxa"/>
          </w:tcPr>
          <w:p w14:paraId="6FE5DAC2" w14:textId="77777777" w:rsidR="005F7B75" w:rsidRPr="008C3FF8" w:rsidRDefault="005F7B75" w:rsidP="00CD17A5">
            <w:pPr>
              <w:rPr>
                <w:sz w:val="18"/>
                <w:szCs w:val="18"/>
              </w:rPr>
            </w:pPr>
            <w:r>
              <w:rPr>
                <w:sz w:val="18"/>
                <w:szCs w:val="18"/>
              </w:rPr>
              <w:t>Ja</w:t>
            </w:r>
          </w:p>
        </w:tc>
        <w:tc>
          <w:tcPr>
            <w:tcW w:w="1897" w:type="dxa"/>
          </w:tcPr>
          <w:p w14:paraId="600627E8" w14:textId="77777777" w:rsidR="005F7B75" w:rsidRPr="008C3FF8" w:rsidRDefault="005F7B75" w:rsidP="00CD17A5">
            <w:pPr>
              <w:rPr>
                <w:sz w:val="18"/>
                <w:szCs w:val="18"/>
              </w:rPr>
            </w:pPr>
            <w:r>
              <w:rPr>
                <w:sz w:val="18"/>
                <w:szCs w:val="18"/>
              </w:rPr>
              <w:t>Ja</w:t>
            </w:r>
          </w:p>
        </w:tc>
        <w:tc>
          <w:tcPr>
            <w:tcW w:w="1791" w:type="dxa"/>
          </w:tcPr>
          <w:p w14:paraId="6735CA9E" w14:textId="77777777" w:rsidR="005F7B75" w:rsidRPr="008C3FF8" w:rsidRDefault="005F7B75" w:rsidP="00CD17A5">
            <w:pPr>
              <w:rPr>
                <w:sz w:val="18"/>
                <w:szCs w:val="18"/>
              </w:rPr>
            </w:pPr>
            <w:r>
              <w:rPr>
                <w:sz w:val="18"/>
                <w:szCs w:val="18"/>
              </w:rPr>
              <w:t>Nei</w:t>
            </w:r>
          </w:p>
        </w:tc>
      </w:tr>
      <w:tr w:rsidR="005F7B75" w:rsidRPr="008C3FF8" w14:paraId="4236DF5D" w14:textId="77777777" w:rsidTr="00CD17A5">
        <w:tc>
          <w:tcPr>
            <w:tcW w:w="1782" w:type="dxa"/>
          </w:tcPr>
          <w:p w14:paraId="5B2C9F07" w14:textId="77777777" w:rsidR="005F7B75" w:rsidRPr="008C3FF8" w:rsidRDefault="005F7B75" w:rsidP="00CD17A5">
            <w:pPr>
              <w:rPr>
                <w:sz w:val="18"/>
                <w:szCs w:val="18"/>
              </w:rPr>
            </w:pPr>
            <w:r w:rsidRPr="008C3FF8">
              <w:rPr>
                <w:sz w:val="18"/>
                <w:szCs w:val="18"/>
              </w:rPr>
              <w:t>Hitra</w:t>
            </w:r>
          </w:p>
        </w:tc>
        <w:tc>
          <w:tcPr>
            <w:tcW w:w="1802" w:type="dxa"/>
          </w:tcPr>
          <w:p w14:paraId="59DDA542" w14:textId="77777777" w:rsidR="005F7B75" w:rsidRPr="008C3FF8" w:rsidRDefault="005F7B75" w:rsidP="00CD17A5">
            <w:pPr>
              <w:rPr>
                <w:sz w:val="18"/>
                <w:szCs w:val="18"/>
              </w:rPr>
            </w:pPr>
            <w:r>
              <w:rPr>
                <w:sz w:val="18"/>
                <w:szCs w:val="18"/>
              </w:rPr>
              <w:t>Ja</w:t>
            </w:r>
          </w:p>
        </w:tc>
        <w:tc>
          <w:tcPr>
            <w:tcW w:w="1897" w:type="dxa"/>
          </w:tcPr>
          <w:p w14:paraId="2719CD63" w14:textId="77777777" w:rsidR="005F7B75" w:rsidRPr="008C3FF8" w:rsidRDefault="005F7B75" w:rsidP="00CD17A5">
            <w:pPr>
              <w:rPr>
                <w:sz w:val="18"/>
                <w:szCs w:val="18"/>
              </w:rPr>
            </w:pPr>
            <w:r>
              <w:rPr>
                <w:sz w:val="18"/>
                <w:szCs w:val="18"/>
              </w:rPr>
              <w:t>Ja</w:t>
            </w:r>
          </w:p>
        </w:tc>
        <w:tc>
          <w:tcPr>
            <w:tcW w:w="1791" w:type="dxa"/>
          </w:tcPr>
          <w:p w14:paraId="23E924D6" w14:textId="77777777" w:rsidR="005F7B75" w:rsidRPr="008C3FF8" w:rsidRDefault="005F7B75" w:rsidP="00CD17A5">
            <w:pPr>
              <w:rPr>
                <w:sz w:val="18"/>
                <w:szCs w:val="18"/>
              </w:rPr>
            </w:pPr>
            <w:r>
              <w:rPr>
                <w:sz w:val="18"/>
                <w:szCs w:val="18"/>
              </w:rPr>
              <w:t>Ja</w:t>
            </w:r>
          </w:p>
        </w:tc>
      </w:tr>
      <w:tr w:rsidR="005F7B75" w:rsidRPr="008C3FF8" w14:paraId="7E799C2C" w14:textId="77777777" w:rsidTr="00CD17A5">
        <w:tc>
          <w:tcPr>
            <w:tcW w:w="1782" w:type="dxa"/>
          </w:tcPr>
          <w:p w14:paraId="4E23C069" w14:textId="77777777" w:rsidR="005F7B75" w:rsidRPr="008C3FF8" w:rsidRDefault="005F7B75" w:rsidP="00CD17A5">
            <w:pPr>
              <w:rPr>
                <w:sz w:val="18"/>
                <w:szCs w:val="18"/>
              </w:rPr>
            </w:pPr>
            <w:r>
              <w:rPr>
                <w:sz w:val="18"/>
                <w:szCs w:val="18"/>
              </w:rPr>
              <w:t>Åfjord</w:t>
            </w:r>
          </w:p>
        </w:tc>
        <w:tc>
          <w:tcPr>
            <w:tcW w:w="1802" w:type="dxa"/>
          </w:tcPr>
          <w:p w14:paraId="4C995CE0" w14:textId="77777777" w:rsidR="005F7B75" w:rsidRDefault="005F7B75" w:rsidP="00CD17A5">
            <w:pPr>
              <w:rPr>
                <w:sz w:val="18"/>
                <w:szCs w:val="18"/>
              </w:rPr>
            </w:pPr>
            <w:r>
              <w:rPr>
                <w:sz w:val="18"/>
                <w:szCs w:val="18"/>
              </w:rPr>
              <w:t>Ja</w:t>
            </w:r>
          </w:p>
        </w:tc>
        <w:tc>
          <w:tcPr>
            <w:tcW w:w="1897" w:type="dxa"/>
          </w:tcPr>
          <w:p w14:paraId="328CEA52" w14:textId="77777777" w:rsidR="005F7B75" w:rsidRDefault="005F7B75" w:rsidP="00CD17A5">
            <w:pPr>
              <w:rPr>
                <w:sz w:val="18"/>
                <w:szCs w:val="18"/>
              </w:rPr>
            </w:pPr>
            <w:r>
              <w:rPr>
                <w:sz w:val="18"/>
                <w:szCs w:val="18"/>
              </w:rPr>
              <w:t>Nei</w:t>
            </w:r>
          </w:p>
        </w:tc>
        <w:tc>
          <w:tcPr>
            <w:tcW w:w="1791" w:type="dxa"/>
          </w:tcPr>
          <w:p w14:paraId="630629AC" w14:textId="77777777" w:rsidR="005F7B75" w:rsidRDefault="005F7B75" w:rsidP="00CD17A5">
            <w:pPr>
              <w:rPr>
                <w:sz w:val="18"/>
                <w:szCs w:val="18"/>
              </w:rPr>
            </w:pPr>
            <w:r>
              <w:rPr>
                <w:sz w:val="18"/>
                <w:szCs w:val="18"/>
              </w:rPr>
              <w:t>Nei</w:t>
            </w:r>
          </w:p>
        </w:tc>
      </w:tr>
      <w:tr w:rsidR="005F7B75" w:rsidRPr="008C3FF8" w14:paraId="28515D97" w14:textId="77777777" w:rsidTr="00CD17A5">
        <w:tc>
          <w:tcPr>
            <w:tcW w:w="1782" w:type="dxa"/>
          </w:tcPr>
          <w:p w14:paraId="1A694B62" w14:textId="77777777" w:rsidR="005F7B75" w:rsidRPr="008C3FF8" w:rsidRDefault="005F7B75" w:rsidP="00CD17A5">
            <w:pPr>
              <w:rPr>
                <w:sz w:val="18"/>
                <w:szCs w:val="18"/>
              </w:rPr>
            </w:pPr>
            <w:r>
              <w:rPr>
                <w:sz w:val="18"/>
                <w:szCs w:val="18"/>
              </w:rPr>
              <w:t>Orkland</w:t>
            </w:r>
          </w:p>
        </w:tc>
        <w:tc>
          <w:tcPr>
            <w:tcW w:w="1802" w:type="dxa"/>
          </w:tcPr>
          <w:p w14:paraId="547DAAC5" w14:textId="77777777" w:rsidR="005F7B75" w:rsidRDefault="005F7B75" w:rsidP="00CD17A5">
            <w:pPr>
              <w:rPr>
                <w:sz w:val="18"/>
                <w:szCs w:val="18"/>
              </w:rPr>
            </w:pPr>
            <w:r>
              <w:rPr>
                <w:sz w:val="18"/>
                <w:szCs w:val="18"/>
              </w:rPr>
              <w:t>Ja</w:t>
            </w:r>
          </w:p>
        </w:tc>
        <w:tc>
          <w:tcPr>
            <w:tcW w:w="1897" w:type="dxa"/>
          </w:tcPr>
          <w:p w14:paraId="740D1BEF" w14:textId="77777777" w:rsidR="005F7B75" w:rsidRDefault="005F7B75" w:rsidP="00CD17A5">
            <w:pPr>
              <w:rPr>
                <w:sz w:val="18"/>
                <w:szCs w:val="18"/>
              </w:rPr>
            </w:pPr>
            <w:r>
              <w:rPr>
                <w:sz w:val="18"/>
                <w:szCs w:val="18"/>
              </w:rPr>
              <w:t>Ja</w:t>
            </w:r>
          </w:p>
        </w:tc>
        <w:tc>
          <w:tcPr>
            <w:tcW w:w="1791" w:type="dxa"/>
          </w:tcPr>
          <w:p w14:paraId="35F58DE5" w14:textId="77777777" w:rsidR="005F7B75" w:rsidRDefault="005F7B75" w:rsidP="00CD17A5">
            <w:pPr>
              <w:rPr>
                <w:sz w:val="18"/>
                <w:szCs w:val="18"/>
              </w:rPr>
            </w:pPr>
            <w:r>
              <w:rPr>
                <w:sz w:val="18"/>
                <w:szCs w:val="18"/>
              </w:rPr>
              <w:t>Nei</w:t>
            </w:r>
          </w:p>
        </w:tc>
      </w:tr>
      <w:tr w:rsidR="005F7B75" w:rsidRPr="008C3FF8" w14:paraId="2940F689" w14:textId="77777777" w:rsidTr="00CD17A5">
        <w:tc>
          <w:tcPr>
            <w:tcW w:w="1782" w:type="dxa"/>
          </w:tcPr>
          <w:p w14:paraId="548023B3" w14:textId="77777777" w:rsidR="005F7B75" w:rsidRPr="008C3FF8" w:rsidRDefault="005F7B75" w:rsidP="00CD17A5">
            <w:pPr>
              <w:rPr>
                <w:sz w:val="18"/>
                <w:szCs w:val="18"/>
              </w:rPr>
            </w:pPr>
            <w:r>
              <w:rPr>
                <w:sz w:val="18"/>
                <w:szCs w:val="18"/>
              </w:rPr>
              <w:t>Rindal</w:t>
            </w:r>
          </w:p>
        </w:tc>
        <w:tc>
          <w:tcPr>
            <w:tcW w:w="1802" w:type="dxa"/>
          </w:tcPr>
          <w:p w14:paraId="52E66C8F" w14:textId="77777777" w:rsidR="005F7B75" w:rsidRDefault="005F7B75" w:rsidP="00CD17A5">
            <w:pPr>
              <w:rPr>
                <w:sz w:val="18"/>
                <w:szCs w:val="18"/>
              </w:rPr>
            </w:pPr>
            <w:r>
              <w:rPr>
                <w:sz w:val="18"/>
                <w:szCs w:val="18"/>
              </w:rPr>
              <w:t>Ja</w:t>
            </w:r>
          </w:p>
        </w:tc>
        <w:tc>
          <w:tcPr>
            <w:tcW w:w="1897" w:type="dxa"/>
          </w:tcPr>
          <w:p w14:paraId="6CDF7E51" w14:textId="77777777" w:rsidR="005F7B75" w:rsidRDefault="005F7B75" w:rsidP="00CD17A5">
            <w:pPr>
              <w:rPr>
                <w:sz w:val="18"/>
                <w:szCs w:val="18"/>
              </w:rPr>
            </w:pPr>
            <w:r>
              <w:rPr>
                <w:sz w:val="18"/>
                <w:szCs w:val="18"/>
              </w:rPr>
              <w:t>Nei</w:t>
            </w:r>
          </w:p>
        </w:tc>
        <w:tc>
          <w:tcPr>
            <w:tcW w:w="1791" w:type="dxa"/>
          </w:tcPr>
          <w:p w14:paraId="54FDD77F" w14:textId="77777777" w:rsidR="005F7B75" w:rsidRDefault="005F7B75" w:rsidP="00CD17A5">
            <w:pPr>
              <w:rPr>
                <w:sz w:val="18"/>
                <w:szCs w:val="18"/>
              </w:rPr>
            </w:pPr>
            <w:r>
              <w:rPr>
                <w:sz w:val="18"/>
                <w:szCs w:val="18"/>
              </w:rPr>
              <w:t>Ja</w:t>
            </w:r>
          </w:p>
        </w:tc>
      </w:tr>
    </w:tbl>
    <w:p w14:paraId="74CF2255" w14:textId="1C749D5D" w:rsidR="005F7B75" w:rsidRDefault="005F7B75" w:rsidP="005F7B75">
      <w:pPr>
        <w:pStyle w:val="Undertittel"/>
      </w:pPr>
    </w:p>
    <w:p w14:paraId="49651D4D" w14:textId="77777777" w:rsidR="005F7B75" w:rsidRPr="00F67A12" w:rsidRDefault="005F7B75" w:rsidP="005F7B75">
      <w:pPr>
        <w:pStyle w:val="Undertittel"/>
        <w:rPr>
          <w:b/>
          <w:bCs/>
          <w:sz w:val="24"/>
          <w:szCs w:val="24"/>
        </w:rPr>
      </w:pPr>
      <w:r w:rsidRPr="00F67A12">
        <w:rPr>
          <w:b/>
          <w:bCs/>
          <w:sz w:val="24"/>
          <w:szCs w:val="24"/>
        </w:rPr>
        <w:t>Kommentar</w:t>
      </w:r>
    </w:p>
    <w:p w14:paraId="4721E7B7" w14:textId="77777777" w:rsidR="005F7B75" w:rsidRDefault="005F7B75" w:rsidP="005F7B75">
      <w:pPr>
        <w:pStyle w:val="Undertittel"/>
      </w:pPr>
      <w:r>
        <w:t xml:space="preserve">67% av kommunene svarer at de har ansatte i helse- og omsorgstjenesten som i perioden 2021 – 2022 har deltatt i Demensomsorgens ABC og/eller Eldreomsorgens ABC (Landet 64%). </w:t>
      </w:r>
    </w:p>
    <w:p w14:paraId="6B727D56" w14:textId="77777777" w:rsidR="00F67A12" w:rsidRDefault="00F67A12" w:rsidP="005F7B75">
      <w:pPr>
        <w:pStyle w:val="Undertittel"/>
      </w:pPr>
    </w:p>
    <w:p w14:paraId="7AC34206" w14:textId="368A1C75" w:rsidR="005F7B75" w:rsidRDefault="005F7B75" w:rsidP="005F7B75">
      <w:pPr>
        <w:pStyle w:val="Undertittel"/>
      </w:pPr>
      <w:r>
        <w:t>58% av kommunene svarer at de i perioden 2021 – 2022 har arrangert opplæring til ansatte om tvungen helsehjelp for personer med demens (pasient- og brukerrettighetsloven Kap. 4A). (Landet 58,7%).</w:t>
      </w:r>
    </w:p>
    <w:p w14:paraId="6C87DB3B" w14:textId="77777777" w:rsidR="00F67A12" w:rsidRDefault="00F67A12" w:rsidP="005F7B75">
      <w:pPr>
        <w:pStyle w:val="Undertittel"/>
      </w:pPr>
    </w:p>
    <w:p w14:paraId="4A040DF3" w14:textId="1791F5F6" w:rsidR="005F7B75" w:rsidRDefault="005F7B75" w:rsidP="005F7B75">
      <w:pPr>
        <w:pStyle w:val="Undertittel"/>
      </w:pPr>
      <w:r>
        <w:t>Kun 24% av kommunene svarer at de har rutiner for opplæring og innføring av arbeidsmetoder for personsentrert omsorg og miljøbehandling (Landet 37,6%).</w:t>
      </w:r>
      <w:r w:rsidR="00F67A12">
        <w:t xml:space="preserve"> </w:t>
      </w:r>
      <w:r>
        <w:t>Her ligger et betydelig rom for forbedring, tatt i betraktning Nasjonal faglig retningslinje for demens som slår fast at helseinstitusjoner skal legge til rette for at helse- og omsorgstjenester er personsentrerte.</w:t>
      </w:r>
    </w:p>
    <w:p w14:paraId="1897FF4B" w14:textId="77777777" w:rsidR="005F7B75" w:rsidRDefault="005F7B75" w:rsidP="005F7B75">
      <w:pPr>
        <w:pStyle w:val="Undertittel"/>
      </w:pPr>
    </w:p>
    <w:p w14:paraId="3AA0541A" w14:textId="77777777" w:rsidR="00F67A12" w:rsidRDefault="00F67A12" w:rsidP="005F7B75">
      <w:pPr>
        <w:pStyle w:val="Undertittel"/>
        <w:rPr>
          <w:sz w:val="32"/>
          <w:szCs w:val="32"/>
        </w:rPr>
      </w:pPr>
    </w:p>
    <w:p w14:paraId="1A2995D3" w14:textId="6AA442B7" w:rsidR="005F7B75" w:rsidRPr="00F67A12" w:rsidRDefault="005F7B75" w:rsidP="005F7B75">
      <w:pPr>
        <w:pStyle w:val="Undertittel"/>
        <w:rPr>
          <w:sz w:val="32"/>
          <w:szCs w:val="32"/>
        </w:rPr>
      </w:pPr>
      <w:r w:rsidRPr="00F67A12">
        <w:rPr>
          <w:sz w:val="32"/>
          <w:szCs w:val="32"/>
        </w:rPr>
        <w:t>Utredning av demens i kommunene og tilbud til personer med demens sykdom og pårørende etter at diagnose er satt</w:t>
      </w:r>
    </w:p>
    <w:p w14:paraId="48656E42" w14:textId="77777777" w:rsidR="005F7B75" w:rsidRDefault="005F7B75" w:rsidP="005F7B75">
      <w:pPr>
        <w:pStyle w:val="Undertittel"/>
      </w:pPr>
      <w:r>
        <w:t xml:space="preserve">I Nasjonal faglig retningslinje for demens er det en sterk anbefaling om at fastlege, eventuelt sykehjemslege, tilbyr utredning og diagnostisering når personen selv og/eller omgivelsene mistenker kognitiv svikt og demens. Annet helse- og omsorgspersonell, som hukommelsesteam, hjemmesykepleie og hjemmehjelp med flere, kan ofte ha en viktig rolle i å bidra til at lege gjøres kjent med behovet for demensutredning - så sant personen selv aksepterer dette, slik at utredning kan tilbys. </w:t>
      </w:r>
    </w:p>
    <w:p w14:paraId="7CEECA63" w14:textId="77777777" w:rsidR="00F67A12" w:rsidRDefault="00F67A12" w:rsidP="005F7B75">
      <w:pPr>
        <w:pStyle w:val="Undertittel"/>
      </w:pPr>
    </w:p>
    <w:p w14:paraId="7643B310" w14:textId="33C73952" w:rsidR="005F7B75" w:rsidRDefault="005F7B75" w:rsidP="005F7B75">
      <w:pPr>
        <w:pStyle w:val="Undertittel"/>
      </w:pPr>
      <w:r>
        <w:t>Det er en fordel om legenes utredning foregår i samarbeid med personell fra kommunens helse- og omsorgstjeneste, gjerne tverrfaglig team / hukommelsesteam med kompetanse om demens. Fastlege bør følge opp pasienten med demenssykdom minst hver 6. – 12. måned med spesifisert innhold. Dette gjelder også personer som er utredet av spesialisthelsetjenesten.</w:t>
      </w:r>
    </w:p>
    <w:p w14:paraId="3027E90F" w14:textId="77777777" w:rsidR="00F67A12" w:rsidRDefault="00F67A12" w:rsidP="005F7B75">
      <w:pPr>
        <w:pStyle w:val="Undertittel"/>
      </w:pPr>
    </w:p>
    <w:p w14:paraId="1E396BE5" w14:textId="0624B84C" w:rsidR="005F7B75" w:rsidRDefault="005F7B75" w:rsidP="005F7B75">
      <w:pPr>
        <w:pStyle w:val="Undertittel"/>
      </w:pPr>
      <w:r>
        <w:t>I Demensplan 2025 blir tiden etter at diagnosen er stilt, trukket frem som en utfordring. Den nasjonale kartleggingen i 2018 viste at bare om lag halvparten av kommunene har faste rutiner eller modeller for systematisk oppfølging av hjemmeboende personer med demens sykdom og deres pårørende etter at demensdiagnosen er stilt. Det betyr at mange som nylig er diagnostisert, ikke fanges opp og dermed ikke får noen organisert oppfølging</w:t>
      </w:r>
      <w:r w:rsidR="00F67A12">
        <w:t>.</w:t>
      </w:r>
    </w:p>
    <w:p w14:paraId="3E5F7FB9" w14:textId="77777777" w:rsidR="00F67A12" w:rsidRDefault="00F67A12" w:rsidP="005F7B75">
      <w:pPr>
        <w:pStyle w:val="Undertittel"/>
      </w:pPr>
    </w:p>
    <w:p w14:paraId="1BECE611" w14:textId="49BEF8E7" w:rsidR="005F7B75" w:rsidRDefault="005F7B75" w:rsidP="005F7B75">
      <w:pPr>
        <w:pStyle w:val="Undertittel"/>
      </w:pPr>
      <w:r>
        <w:t xml:space="preserve">Pårørende til personer med demens sykdom skal motta tilrettelagt informasjon og oppfølging, slik det </w:t>
      </w:r>
      <w:proofErr w:type="gramStart"/>
      <w:r>
        <w:t>fremkommer</w:t>
      </w:r>
      <w:proofErr w:type="gramEnd"/>
      <w:r>
        <w:t xml:space="preserve"> av gjeldende rett Pasient- og brukerrettighetsloven med kommentarer - Helsedirektoratet. Det er de tjenestene som yter helse- og omsorgstjenester som skal gi tilrettelagt informasjon og oppfølging. Til personer med særlig tyngende omsorgsarbeid skal kommunen tilby nødvendig pårørendestøtte, blant annet i form av opplæring og veiledning, </w:t>
      </w:r>
      <w:r>
        <w:lastRenderedPageBreak/>
        <w:t xml:space="preserve">avlastningstiltak og omsorgsstønad. </w:t>
      </w:r>
    </w:p>
    <w:p w14:paraId="38E02198" w14:textId="77777777" w:rsidR="00F67A12" w:rsidRDefault="00F67A12" w:rsidP="005F7B75">
      <w:pPr>
        <w:pStyle w:val="Undertittel"/>
      </w:pPr>
    </w:p>
    <w:p w14:paraId="6A42E4A7" w14:textId="70B3B2D2" w:rsidR="005F7B75" w:rsidRDefault="005F7B75" w:rsidP="005F7B75">
      <w:pPr>
        <w:pStyle w:val="Undertittel"/>
      </w:pPr>
      <w:r>
        <w:t>Kommunen og/eller spesialisthelsetjenesten skal sikre at nærmeste pårørende tilbys informasjon og medvirkningsmuligheter sammen med personer med demens før avgjørelser om helsehjelp/tiltak fattes – dersom personen selv ikke har samtykkekompetanse. Se Nasjonal veileder om pårørende i helse- og omsorgstjenesten, som også omfatter pårørende (voksne og barn) til personer med demens sykdom Pårørendeveileder - Helsedirektoratet</w:t>
      </w:r>
    </w:p>
    <w:p w14:paraId="7DFE90FC" w14:textId="77777777" w:rsidR="00F67A12" w:rsidRDefault="00F67A12" w:rsidP="005F7B75">
      <w:pPr>
        <w:pStyle w:val="Undertittel"/>
      </w:pPr>
    </w:p>
    <w:p w14:paraId="234AC9A4" w14:textId="09758F13" w:rsidR="005F7B75" w:rsidRDefault="005F7B75" w:rsidP="005F7B75">
      <w:pPr>
        <w:pStyle w:val="Undertittel"/>
      </w:pPr>
      <w:r>
        <w:t xml:space="preserve">«Pårørendestøtte - demens» fra 2023 er en liten bok av Ane Stavrum og Trine Nordby </w:t>
      </w:r>
      <w:proofErr w:type="spellStart"/>
      <w:r>
        <w:t>Skjellestad</w:t>
      </w:r>
      <w:proofErr w:type="spellEnd"/>
      <w:r>
        <w:t>, sykepleier og pårørendekoordinator i Nasjonalt senter for aldring og helse. Boken er skrevet som en del av Demensplan 2025, på oppdrag fra Helsedirektoratet i samarbeid med Nasjonalforeningen for folkehelsen. Den kan lastes ned som PDF. Helsenorge.no har også en egen oversikt over tilbud til pårørende til personer med demens.</w:t>
      </w:r>
    </w:p>
    <w:p w14:paraId="07264C6F" w14:textId="77777777" w:rsidR="005F7B75" w:rsidRDefault="005F7B75" w:rsidP="005F7B75">
      <w:pPr>
        <w:pStyle w:val="Undertittel"/>
      </w:pPr>
    </w:p>
    <w:p w14:paraId="10748EFC" w14:textId="77777777" w:rsidR="005F7B75" w:rsidRDefault="005F7B75" w:rsidP="005F7B75">
      <w:pPr>
        <w:pStyle w:val="Undertittel"/>
      </w:pPr>
      <w:r>
        <w:tab/>
      </w:r>
    </w:p>
    <w:tbl>
      <w:tblPr>
        <w:tblStyle w:val="Tabellrutenett"/>
        <w:tblW w:w="0" w:type="auto"/>
        <w:tblLook w:val="04A0" w:firstRow="1" w:lastRow="0" w:firstColumn="1" w:lastColumn="0" w:noHBand="0" w:noVBand="1"/>
      </w:tblPr>
      <w:tblGrid>
        <w:gridCol w:w="1583"/>
        <w:gridCol w:w="1669"/>
        <w:gridCol w:w="1538"/>
        <w:gridCol w:w="1191"/>
      </w:tblGrid>
      <w:tr w:rsidR="005F7B75" w:rsidRPr="008C3FF8" w14:paraId="0195539D" w14:textId="77777777" w:rsidTr="00CD17A5">
        <w:tc>
          <w:tcPr>
            <w:tcW w:w="1583" w:type="dxa"/>
          </w:tcPr>
          <w:p w14:paraId="629E2034" w14:textId="77777777" w:rsidR="005F7B75" w:rsidRPr="004E7E2C" w:rsidRDefault="005F7B75" w:rsidP="00CD17A5">
            <w:pPr>
              <w:rPr>
                <w:sz w:val="16"/>
                <w:szCs w:val="16"/>
              </w:rPr>
            </w:pPr>
          </w:p>
        </w:tc>
        <w:tc>
          <w:tcPr>
            <w:tcW w:w="1669" w:type="dxa"/>
          </w:tcPr>
          <w:p w14:paraId="67464FBE" w14:textId="77777777" w:rsidR="005F7B75" w:rsidRPr="008C3FF8" w:rsidRDefault="005F7B75" w:rsidP="00CD17A5">
            <w:pPr>
              <w:rPr>
                <w:sz w:val="18"/>
                <w:szCs w:val="18"/>
              </w:rPr>
            </w:pPr>
            <w:r>
              <w:rPr>
                <w:sz w:val="18"/>
                <w:szCs w:val="18"/>
              </w:rPr>
              <w:t>Rutine om samarbeid med fastleger om diagnostisk utredning</w:t>
            </w:r>
          </w:p>
        </w:tc>
        <w:tc>
          <w:tcPr>
            <w:tcW w:w="1538" w:type="dxa"/>
          </w:tcPr>
          <w:p w14:paraId="0F6E1899" w14:textId="77777777" w:rsidR="005F7B75" w:rsidRPr="008C3FF8" w:rsidRDefault="005F7B75" w:rsidP="00CD17A5">
            <w:pPr>
              <w:rPr>
                <w:sz w:val="18"/>
                <w:szCs w:val="18"/>
              </w:rPr>
            </w:pPr>
            <w:r>
              <w:rPr>
                <w:sz w:val="18"/>
                <w:szCs w:val="18"/>
              </w:rPr>
              <w:t>Rutine om samarbeid med fastleger etter at diagnose er satt</w:t>
            </w:r>
          </w:p>
        </w:tc>
        <w:tc>
          <w:tcPr>
            <w:tcW w:w="1186" w:type="dxa"/>
          </w:tcPr>
          <w:p w14:paraId="0DB260A1" w14:textId="77777777" w:rsidR="005F7B75" w:rsidRDefault="005F7B75" w:rsidP="00CD17A5">
            <w:pPr>
              <w:rPr>
                <w:sz w:val="18"/>
                <w:szCs w:val="18"/>
              </w:rPr>
            </w:pPr>
            <w:r w:rsidRPr="00486B94">
              <w:rPr>
                <w:sz w:val="18"/>
                <w:szCs w:val="18"/>
              </w:rPr>
              <w:t>Kartlegger pårørendes belastning</w:t>
            </w:r>
          </w:p>
          <w:p w14:paraId="0F31B910" w14:textId="77777777" w:rsidR="005F7B75" w:rsidRPr="00486B94" w:rsidRDefault="005F7B75" w:rsidP="00CD17A5">
            <w:pPr>
              <w:rPr>
                <w:sz w:val="18"/>
                <w:szCs w:val="18"/>
              </w:rPr>
            </w:pPr>
          </w:p>
        </w:tc>
      </w:tr>
      <w:tr w:rsidR="005F7B75" w:rsidRPr="008C3FF8" w14:paraId="76D19F37" w14:textId="77777777" w:rsidTr="00CD17A5">
        <w:tc>
          <w:tcPr>
            <w:tcW w:w="1583" w:type="dxa"/>
          </w:tcPr>
          <w:p w14:paraId="58B5555F" w14:textId="77777777" w:rsidR="005F7B75" w:rsidRPr="008C3FF8" w:rsidRDefault="005F7B75" w:rsidP="00CD17A5">
            <w:pPr>
              <w:rPr>
                <w:sz w:val="18"/>
                <w:szCs w:val="18"/>
              </w:rPr>
            </w:pPr>
            <w:r w:rsidRPr="008C3FF8">
              <w:rPr>
                <w:sz w:val="18"/>
                <w:szCs w:val="18"/>
              </w:rPr>
              <w:t>Trondheim</w:t>
            </w:r>
          </w:p>
        </w:tc>
        <w:tc>
          <w:tcPr>
            <w:tcW w:w="1669" w:type="dxa"/>
          </w:tcPr>
          <w:p w14:paraId="3F990537" w14:textId="77777777" w:rsidR="005F7B75" w:rsidRPr="008C3FF8" w:rsidRDefault="005F7B75" w:rsidP="00CD17A5">
            <w:pPr>
              <w:rPr>
                <w:sz w:val="18"/>
                <w:szCs w:val="18"/>
              </w:rPr>
            </w:pPr>
            <w:r>
              <w:rPr>
                <w:sz w:val="18"/>
                <w:szCs w:val="18"/>
              </w:rPr>
              <w:t>Ja</w:t>
            </w:r>
          </w:p>
        </w:tc>
        <w:tc>
          <w:tcPr>
            <w:tcW w:w="1538" w:type="dxa"/>
          </w:tcPr>
          <w:p w14:paraId="6C69DCE7" w14:textId="77777777" w:rsidR="005F7B75" w:rsidRPr="008C3FF8" w:rsidRDefault="005F7B75" w:rsidP="00CD17A5">
            <w:pPr>
              <w:rPr>
                <w:sz w:val="18"/>
                <w:szCs w:val="18"/>
              </w:rPr>
            </w:pPr>
            <w:r>
              <w:rPr>
                <w:sz w:val="18"/>
                <w:szCs w:val="18"/>
              </w:rPr>
              <w:t>Ja</w:t>
            </w:r>
          </w:p>
        </w:tc>
        <w:tc>
          <w:tcPr>
            <w:tcW w:w="1186" w:type="dxa"/>
          </w:tcPr>
          <w:p w14:paraId="344C8686" w14:textId="77777777" w:rsidR="005F7B75" w:rsidRPr="008C3FF8" w:rsidRDefault="005F7B75" w:rsidP="00CD17A5">
            <w:pPr>
              <w:rPr>
                <w:sz w:val="18"/>
                <w:szCs w:val="18"/>
              </w:rPr>
            </w:pPr>
            <w:r>
              <w:rPr>
                <w:sz w:val="18"/>
                <w:szCs w:val="18"/>
              </w:rPr>
              <w:t>Ja</w:t>
            </w:r>
          </w:p>
        </w:tc>
      </w:tr>
      <w:tr w:rsidR="005F7B75" w:rsidRPr="008C3FF8" w14:paraId="28BB912C" w14:textId="77777777" w:rsidTr="00CD17A5">
        <w:tc>
          <w:tcPr>
            <w:tcW w:w="1583" w:type="dxa"/>
          </w:tcPr>
          <w:p w14:paraId="62D5E755" w14:textId="77777777" w:rsidR="005F7B75" w:rsidRPr="008C3FF8" w:rsidRDefault="005F7B75" w:rsidP="00CD17A5">
            <w:pPr>
              <w:rPr>
                <w:sz w:val="18"/>
                <w:szCs w:val="18"/>
              </w:rPr>
            </w:pPr>
            <w:r w:rsidRPr="008C3FF8">
              <w:rPr>
                <w:sz w:val="18"/>
                <w:szCs w:val="18"/>
              </w:rPr>
              <w:t>Namsos</w:t>
            </w:r>
          </w:p>
        </w:tc>
        <w:tc>
          <w:tcPr>
            <w:tcW w:w="1669" w:type="dxa"/>
          </w:tcPr>
          <w:p w14:paraId="43188683" w14:textId="77777777" w:rsidR="005F7B75" w:rsidRPr="008C3FF8" w:rsidRDefault="005F7B75" w:rsidP="00CD17A5">
            <w:pPr>
              <w:rPr>
                <w:sz w:val="18"/>
                <w:szCs w:val="18"/>
              </w:rPr>
            </w:pPr>
            <w:r>
              <w:rPr>
                <w:sz w:val="18"/>
                <w:szCs w:val="18"/>
              </w:rPr>
              <w:t>Nei</w:t>
            </w:r>
          </w:p>
        </w:tc>
        <w:tc>
          <w:tcPr>
            <w:tcW w:w="1538" w:type="dxa"/>
          </w:tcPr>
          <w:p w14:paraId="1EED393E" w14:textId="77777777" w:rsidR="005F7B75" w:rsidRPr="008C3FF8" w:rsidRDefault="005F7B75" w:rsidP="00CD17A5">
            <w:pPr>
              <w:rPr>
                <w:sz w:val="18"/>
                <w:szCs w:val="18"/>
              </w:rPr>
            </w:pPr>
            <w:r>
              <w:rPr>
                <w:sz w:val="18"/>
                <w:szCs w:val="18"/>
              </w:rPr>
              <w:t>Nei</w:t>
            </w:r>
          </w:p>
        </w:tc>
        <w:tc>
          <w:tcPr>
            <w:tcW w:w="1186" w:type="dxa"/>
          </w:tcPr>
          <w:p w14:paraId="0DB9B759" w14:textId="77777777" w:rsidR="005F7B75" w:rsidRPr="008C3FF8" w:rsidRDefault="005F7B75" w:rsidP="00CD17A5">
            <w:pPr>
              <w:rPr>
                <w:sz w:val="18"/>
                <w:szCs w:val="18"/>
              </w:rPr>
            </w:pPr>
            <w:r>
              <w:rPr>
                <w:sz w:val="18"/>
                <w:szCs w:val="18"/>
              </w:rPr>
              <w:t>Ja</w:t>
            </w:r>
          </w:p>
        </w:tc>
      </w:tr>
      <w:tr w:rsidR="005F7B75" w:rsidRPr="008C3FF8" w14:paraId="461BEC26" w14:textId="77777777" w:rsidTr="00CD17A5">
        <w:tc>
          <w:tcPr>
            <w:tcW w:w="1583" w:type="dxa"/>
          </w:tcPr>
          <w:p w14:paraId="3EBD1588" w14:textId="77777777" w:rsidR="005F7B75" w:rsidRPr="008C3FF8" w:rsidRDefault="005F7B75" w:rsidP="00CD17A5">
            <w:pPr>
              <w:rPr>
                <w:sz w:val="18"/>
                <w:szCs w:val="18"/>
              </w:rPr>
            </w:pPr>
            <w:r w:rsidRPr="008C3FF8">
              <w:rPr>
                <w:sz w:val="18"/>
                <w:szCs w:val="18"/>
              </w:rPr>
              <w:t>Steinkjer</w:t>
            </w:r>
          </w:p>
        </w:tc>
        <w:tc>
          <w:tcPr>
            <w:tcW w:w="1669" w:type="dxa"/>
          </w:tcPr>
          <w:p w14:paraId="76EFE65C" w14:textId="77777777" w:rsidR="005F7B75" w:rsidRPr="008C3FF8" w:rsidRDefault="005F7B75" w:rsidP="00CD17A5">
            <w:pPr>
              <w:rPr>
                <w:sz w:val="18"/>
                <w:szCs w:val="18"/>
              </w:rPr>
            </w:pPr>
            <w:r>
              <w:rPr>
                <w:sz w:val="18"/>
                <w:szCs w:val="18"/>
              </w:rPr>
              <w:t>Ja</w:t>
            </w:r>
          </w:p>
        </w:tc>
        <w:tc>
          <w:tcPr>
            <w:tcW w:w="1538" w:type="dxa"/>
          </w:tcPr>
          <w:p w14:paraId="6C653D19" w14:textId="77777777" w:rsidR="005F7B75" w:rsidRPr="008C3FF8" w:rsidRDefault="005F7B75" w:rsidP="00CD17A5">
            <w:pPr>
              <w:rPr>
                <w:sz w:val="18"/>
                <w:szCs w:val="18"/>
              </w:rPr>
            </w:pPr>
            <w:r>
              <w:rPr>
                <w:sz w:val="18"/>
                <w:szCs w:val="18"/>
              </w:rPr>
              <w:t>Ja</w:t>
            </w:r>
          </w:p>
        </w:tc>
        <w:tc>
          <w:tcPr>
            <w:tcW w:w="1186" w:type="dxa"/>
          </w:tcPr>
          <w:p w14:paraId="02E5D4A8" w14:textId="77777777" w:rsidR="005F7B75" w:rsidRPr="008C3FF8" w:rsidRDefault="005F7B75" w:rsidP="00CD17A5">
            <w:pPr>
              <w:rPr>
                <w:sz w:val="18"/>
                <w:szCs w:val="18"/>
              </w:rPr>
            </w:pPr>
            <w:r>
              <w:rPr>
                <w:sz w:val="18"/>
                <w:szCs w:val="18"/>
              </w:rPr>
              <w:t>Ja</w:t>
            </w:r>
          </w:p>
        </w:tc>
      </w:tr>
      <w:tr w:rsidR="005F7B75" w:rsidRPr="008C3FF8" w14:paraId="609FAFEE" w14:textId="77777777" w:rsidTr="00CD17A5">
        <w:tc>
          <w:tcPr>
            <w:tcW w:w="1583" w:type="dxa"/>
          </w:tcPr>
          <w:p w14:paraId="383F53B6" w14:textId="77777777" w:rsidR="005F7B75" w:rsidRPr="008C3FF8" w:rsidRDefault="005F7B75" w:rsidP="00CD17A5">
            <w:pPr>
              <w:rPr>
                <w:sz w:val="18"/>
                <w:szCs w:val="18"/>
              </w:rPr>
            </w:pPr>
            <w:r w:rsidRPr="008C3FF8">
              <w:rPr>
                <w:sz w:val="18"/>
                <w:szCs w:val="18"/>
              </w:rPr>
              <w:t>Frøya</w:t>
            </w:r>
          </w:p>
        </w:tc>
        <w:tc>
          <w:tcPr>
            <w:tcW w:w="1669" w:type="dxa"/>
          </w:tcPr>
          <w:p w14:paraId="707B38CB" w14:textId="77777777" w:rsidR="005F7B75" w:rsidRPr="008C3FF8" w:rsidRDefault="005F7B75" w:rsidP="00CD17A5">
            <w:pPr>
              <w:rPr>
                <w:sz w:val="18"/>
                <w:szCs w:val="18"/>
              </w:rPr>
            </w:pPr>
            <w:r>
              <w:rPr>
                <w:sz w:val="18"/>
                <w:szCs w:val="18"/>
              </w:rPr>
              <w:t>Ja</w:t>
            </w:r>
          </w:p>
        </w:tc>
        <w:tc>
          <w:tcPr>
            <w:tcW w:w="1538" w:type="dxa"/>
          </w:tcPr>
          <w:p w14:paraId="423EAF1E" w14:textId="77777777" w:rsidR="005F7B75" w:rsidRPr="008C3FF8" w:rsidRDefault="005F7B75" w:rsidP="00CD17A5">
            <w:pPr>
              <w:rPr>
                <w:sz w:val="18"/>
                <w:szCs w:val="18"/>
              </w:rPr>
            </w:pPr>
            <w:r>
              <w:rPr>
                <w:sz w:val="18"/>
                <w:szCs w:val="18"/>
              </w:rPr>
              <w:t>Ja</w:t>
            </w:r>
          </w:p>
        </w:tc>
        <w:tc>
          <w:tcPr>
            <w:tcW w:w="1186" w:type="dxa"/>
          </w:tcPr>
          <w:p w14:paraId="79D0F6F9" w14:textId="77777777" w:rsidR="005F7B75" w:rsidRPr="008C3FF8" w:rsidRDefault="005F7B75" w:rsidP="00CD17A5">
            <w:pPr>
              <w:rPr>
                <w:sz w:val="18"/>
                <w:szCs w:val="18"/>
              </w:rPr>
            </w:pPr>
            <w:r>
              <w:rPr>
                <w:sz w:val="18"/>
                <w:szCs w:val="18"/>
              </w:rPr>
              <w:t>Ja</w:t>
            </w:r>
          </w:p>
        </w:tc>
      </w:tr>
      <w:tr w:rsidR="005F7B75" w:rsidRPr="008C3FF8" w14:paraId="041D34E0" w14:textId="77777777" w:rsidTr="00CD17A5">
        <w:tc>
          <w:tcPr>
            <w:tcW w:w="1583" w:type="dxa"/>
          </w:tcPr>
          <w:p w14:paraId="692D38DE" w14:textId="77777777" w:rsidR="005F7B75" w:rsidRPr="008C3FF8" w:rsidRDefault="005F7B75" w:rsidP="00CD17A5">
            <w:pPr>
              <w:rPr>
                <w:sz w:val="18"/>
                <w:szCs w:val="18"/>
              </w:rPr>
            </w:pPr>
            <w:r w:rsidRPr="008C3FF8">
              <w:rPr>
                <w:sz w:val="18"/>
                <w:szCs w:val="18"/>
              </w:rPr>
              <w:t>Osen</w:t>
            </w:r>
          </w:p>
        </w:tc>
        <w:tc>
          <w:tcPr>
            <w:tcW w:w="1669" w:type="dxa"/>
          </w:tcPr>
          <w:p w14:paraId="06EB7CB6" w14:textId="77777777" w:rsidR="005F7B75" w:rsidRPr="008C3FF8" w:rsidRDefault="005F7B75" w:rsidP="00CD17A5">
            <w:pPr>
              <w:rPr>
                <w:sz w:val="18"/>
                <w:szCs w:val="18"/>
              </w:rPr>
            </w:pPr>
            <w:r>
              <w:rPr>
                <w:sz w:val="18"/>
                <w:szCs w:val="18"/>
              </w:rPr>
              <w:t>Ja</w:t>
            </w:r>
          </w:p>
        </w:tc>
        <w:tc>
          <w:tcPr>
            <w:tcW w:w="1538" w:type="dxa"/>
          </w:tcPr>
          <w:p w14:paraId="131C005A" w14:textId="77777777" w:rsidR="005F7B75" w:rsidRPr="008C3FF8" w:rsidRDefault="005F7B75" w:rsidP="00CD17A5">
            <w:pPr>
              <w:rPr>
                <w:sz w:val="18"/>
                <w:szCs w:val="18"/>
              </w:rPr>
            </w:pPr>
            <w:r>
              <w:rPr>
                <w:sz w:val="18"/>
                <w:szCs w:val="18"/>
              </w:rPr>
              <w:t>Ja</w:t>
            </w:r>
          </w:p>
        </w:tc>
        <w:tc>
          <w:tcPr>
            <w:tcW w:w="1186" w:type="dxa"/>
          </w:tcPr>
          <w:p w14:paraId="344632F2" w14:textId="77777777" w:rsidR="005F7B75" w:rsidRPr="008C3FF8" w:rsidRDefault="005F7B75" w:rsidP="00CD17A5">
            <w:pPr>
              <w:rPr>
                <w:sz w:val="18"/>
                <w:szCs w:val="18"/>
              </w:rPr>
            </w:pPr>
            <w:r>
              <w:rPr>
                <w:sz w:val="18"/>
                <w:szCs w:val="18"/>
              </w:rPr>
              <w:t>Ja</w:t>
            </w:r>
          </w:p>
        </w:tc>
      </w:tr>
      <w:tr w:rsidR="005F7B75" w:rsidRPr="008C3FF8" w14:paraId="1CF68C05" w14:textId="77777777" w:rsidTr="00CD17A5">
        <w:tc>
          <w:tcPr>
            <w:tcW w:w="1583" w:type="dxa"/>
          </w:tcPr>
          <w:p w14:paraId="6F82295F" w14:textId="77777777" w:rsidR="005F7B75" w:rsidRPr="008C3FF8" w:rsidRDefault="005F7B75" w:rsidP="00CD17A5">
            <w:pPr>
              <w:rPr>
                <w:sz w:val="18"/>
                <w:szCs w:val="18"/>
              </w:rPr>
            </w:pPr>
            <w:r w:rsidRPr="008C3FF8">
              <w:rPr>
                <w:sz w:val="18"/>
                <w:szCs w:val="18"/>
              </w:rPr>
              <w:t>Oppdal</w:t>
            </w:r>
          </w:p>
        </w:tc>
        <w:tc>
          <w:tcPr>
            <w:tcW w:w="1669" w:type="dxa"/>
          </w:tcPr>
          <w:p w14:paraId="6F7A23F6" w14:textId="77777777" w:rsidR="005F7B75" w:rsidRPr="008C3FF8" w:rsidRDefault="005F7B75" w:rsidP="00CD17A5">
            <w:pPr>
              <w:rPr>
                <w:sz w:val="18"/>
                <w:szCs w:val="18"/>
              </w:rPr>
            </w:pPr>
            <w:r>
              <w:rPr>
                <w:sz w:val="18"/>
                <w:szCs w:val="18"/>
              </w:rPr>
              <w:t>Ja</w:t>
            </w:r>
          </w:p>
        </w:tc>
        <w:tc>
          <w:tcPr>
            <w:tcW w:w="1538" w:type="dxa"/>
          </w:tcPr>
          <w:p w14:paraId="3BC27759" w14:textId="77777777" w:rsidR="005F7B75" w:rsidRPr="008C3FF8" w:rsidRDefault="005F7B75" w:rsidP="00CD17A5">
            <w:pPr>
              <w:rPr>
                <w:sz w:val="18"/>
                <w:szCs w:val="18"/>
              </w:rPr>
            </w:pPr>
            <w:r>
              <w:rPr>
                <w:sz w:val="18"/>
                <w:szCs w:val="18"/>
              </w:rPr>
              <w:t>Ja</w:t>
            </w:r>
          </w:p>
        </w:tc>
        <w:tc>
          <w:tcPr>
            <w:tcW w:w="1186" w:type="dxa"/>
          </w:tcPr>
          <w:p w14:paraId="2E696939" w14:textId="77777777" w:rsidR="005F7B75" w:rsidRPr="008C3FF8" w:rsidRDefault="005F7B75" w:rsidP="00CD17A5">
            <w:pPr>
              <w:rPr>
                <w:sz w:val="18"/>
                <w:szCs w:val="18"/>
              </w:rPr>
            </w:pPr>
            <w:r>
              <w:rPr>
                <w:sz w:val="18"/>
                <w:szCs w:val="18"/>
              </w:rPr>
              <w:t>Ja</w:t>
            </w:r>
          </w:p>
        </w:tc>
      </w:tr>
      <w:tr w:rsidR="005F7B75" w:rsidRPr="008C3FF8" w14:paraId="18F2BB87" w14:textId="77777777" w:rsidTr="00CD17A5">
        <w:tc>
          <w:tcPr>
            <w:tcW w:w="1583" w:type="dxa"/>
          </w:tcPr>
          <w:p w14:paraId="39666D44" w14:textId="77777777" w:rsidR="005F7B75" w:rsidRPr="008C3FF8" w:rsidRDefault="005F7B75" w:rsidP="00CD17A5">
            <w:pPr>
              <w:rPr>
                <w:sz w:val="18"/>
                <w:szCs w:val="18"/>
              </w:rPr>
            </w:pPr>
            <w:r w:rsidRPr="008C3FF8">
              <w:rPr>
                <w:sz w:val="18"/>
                <w:szCs w:val="18"/>
              </w:rPr>
              <w:t>Rennebu</w:t>
            </w:r>
          </w:p>
        </w:tc>
        <w:tc>
          <w:tcPr>
            <w:tcW w:w="1669" w:type="dxa"/>
          </w:tcPr>
          <w:p w14:paraId="297A8E30" w14:textId="77777777" w:rsidR="005F7B75" w:rsidRPr="008C3FF8" w:rsidRDefault="005F7B75" w:rsidP="00CD17A5">
            <w:pPr>
              <w:rPr>
                <w:sz w:val="18"/>
                <w:szCs w:val="18"/>
              </w:rPr>
            </w:pPr>
            <w:r>
              <w:rPr>
                <w:sz w:val="18"/>
                <w:szCs w:val="18"/>
              </w:rPr>
              <w:t>Ja</w:t>
            </w:r>
          </w:p>
        </w:tc>
        <w:tc>
          <w:tcPr>
            <w:tcW w:w="1538" w:type="dxa"/>
          </w:tcPr>
          <w:p w14:paraId="5DADA206" w14:textId="77777777" w:rsidR="005F7B75" w:rsidRPr="008C3FF8" w:rsidRDefault="005F7B75" w:rsidP="00CD17A5">
            <w:pPr>
              <w:rPr>
                <w:sz w:val="18"/>
                <w:szCs w:val="18"/>
              </w:rPr>
            </w:pPr>
            <w:r>
              <w:rPr>
                <w:sz w:val="18"/>
                <w:szCs w:val="18"/>
              </w:rPr>
              <w:t>Nei</w:t>
            </w:r>
          </w:p>
        </w:tc>
        <w:tc>
          <w:tcPr>
            <w:tcW w:w="1186" w:type="dxa"/>
          </w:tcPr>
          <w:p w14:paraId="692DB12B" w14:textId="77777777" w:rsidR="005F7B75" w:rsidRPr="008C3FF8" w:rsidRDefault="005F7B75" w:rsidP="00CD17A5">
            <w:pPr>
              <w:rPr>
                <w:sz w:val="18"/>
                <w:szCs w:val="18"/>
              </w:rPr>
            </w:pPr>
            <w:r>
              <w:rPr>
                <w:sz w:val="18"/>
                <w:szCs w:val="18"/>
              </w:rPr>
              <w:t>Ja</w:t>
            </w:r>
          </w:p>
        </w:tc>
      </w:tr>
      <w:tr w:rsidR="005F7B75" w:rsidRPr="008C3FF8" w14:paraId="0F101277" w14:textId="77777777" w:rsidTr="00CD17A5">
        <w:tc>
          <w:tcPr>
            <w:tcW w:w="1583" w:type="dxa"/>
          </w:tcPr>
          <w:p w14:paraId="3310FC04" w14:textId="77777777" w:rsidR="005F7B75" w:rsidRPr="008C3FF8" w:rsidRDefault="005F7B75" w:rsidP="00CD17A5">
            <w:pPr>
              <w:rPr>
                <w:sz w:val="18"/>
                <w:szCs w:val="18"/>
              </w:rPr>
            </w:pPr>
            <w:r w:rsidRPr="008C3FF8">
              <w:rPr>
                <w:sz w:val="18"/>
                <w:szCs w:val="18"/>
              </w:rPr>
              <w:t>Røros</w:t>
            </w:r>
          </w:p>
        </w:tc>
        <w:tc>
          <w:tcPr>
            <w:tcW w:w="1669" w:type="dxa"/>
          </w:tcPr>
          <w:p w14:paraId="2DA0F45B" w14:textId="77777777" w:rsidR="005F7B75" w:rsidRPr="008C3FF8" w:rsidRDefault="005F7B75" w:rsidP="00CD17A5">
            <w:pPr>
              <w:rPr>
                <w:sz w:val="18"/>
                <w:szCs w:val="18"/>
              </w:rPr>
            </w:pPr>
            <w:r>
              <w:rPr>
                <w:sz w:val="18"/>
                <w:szCs w:val="18"/>
              </w:rPr>
              <w:t>Ja</w:t>
            </w:r>
          </w:p>
        </w:tc>
        <w:tc>
          <w:tcPr>
            <w:tcW w:w="1538" w:type="dxa"/>
          </w:tcPr>
          <w:p w14:paraId="12CB04CD" w14:textId="77777777" w:rsidR="005F7B75" w:rsidRPr="008C3FF8" w:rsidRDefault="005F7B75" w:rsidP="00CD17A5">
            <w:pPr>
              <w:rPr>
                <w:sz w:val="18"/>
                <w:szCs w:val="18"/>
              </w:rPr>
            </w:pPr>
            <w:r>
              <w:rPr>
                <w:sz w:val="18"/>
                <w:szCs w:val="18"/>
              </w:rPr>
              <w:t>Ja</w:t>
            </w:r>
          </w:p>
        </w:tc>
        <w:tc>
          <w:tcPr>
            <w:tcW w:w="1186" w:type="dxa"/>
          </w:tcPr>
          <w:p w14:paraId="1183F9BA" w14:textId="77777777" w:rsidR="005F7B75" w:rsidRPr="008C3FF8" w:rsidRDefault="005F7B75" w:rsidP="00CD17A5">
            <w:pPr>
              <w:rPr>
                <w:sz w:val="18"/>
                <w:szCs w:val="18"/>
              </w:rPr>
            </w:pPr>
            <w:r>
              <w:rPr>
                <w:sz w:val="18"/>
                <w:szCs w:val="18"/>
              </w:rPr>
              <w:t>Ja</w:t>
            </w:r>
          </w:p>
        </w:tc>
      </w:tr>
      <w:tr w:rsidR="005F7B75" w:rsidRPr="008C3FF8" w14:paraId="68CA8C1B" w14:textId="77777777" w:rsidTr="00CD17A5">
        <w:tc>
          <w:tcPr>
            <w:tcW w:w="1583" w:type="dxa"/>
          </w:tcPr>
          <w:p w14:paraId="76A1140D" w14:textId="77777777" w:rsidR="005F7B75" w:rsidRPr="008C3FF8" w:rsidRDefault="005F7B75" w:rsidP="00CD17A5">
            <w:pPr>
              <w:rPr>
                <w:sz w:val="18"/>
                <w:szCs w:val="18"/>
              </w:rPr>
            </w:pPr>
            <w:r w:rsidRPr="008C3FF8">
              <w:rPr>
                <w:sz w:val="18"/>
                <w:szCs w:val="18"/>
              </w:rPr>
              <w:t>Melhus</w:t>
            </w:r>
          </w:p>
        </w:tc>
        <w:tc>
          <w:tcPr>
            <w:tcW w:w="1669" w:type="dxa"/>
          </w:tcPr>
          <w:p w14:paraId="1C8B391A" w14:textId="77777777" w:rsidR="005F7B75" w:rsidRPr="008C3FF8" w:rsidRDefault="005F7B75" w:rsidP="00CD17A5">
            <w:pPr>
              <w:rPr>
                <w:sz w:val="18"/>
                <w:szCs w:val="18"/>
              </w:rPr>
            </w:pPr>
            <w:r>
              <w:rPr>
                <w:sz w:val="18"/>
                <w:szCs w:val="18"/>
              </w:rPr>
              <w:t>Ja</w:t>
            </w:r>
          </w:p>
        </w:tc>
        <w:tc>
          <w:tcPr>
            <w:tcW w:w="1538" w:type="dxa"/>
          </w:tcPr>
          <w:p w14:paraId="241A5005" w14:textId="77777777" w:rsidR="005F7B75" w:rsidRPr="008C3FF8" w:rsidRDefault="005F7B75" w:rsidP="00CD17A5">
            <w:pPr>
              <w:rPr>
                <w:sz w:val="18"/>
                <w:szCs w:val="18"/>
              </w:rPr>
            </w:pPr>
            <w:r>
              <w:rPr>
                <w:sz w:val="18"/>
                <w:szCs w:val="18"/>
              </w:rPr>
              <w:t>Ja</w:t>
            </w:r>
          </w:p>
        </w:tc>
        <w:tc>
          <w:tcPr>
            <w:tcW w:w="1186" w:type="dxa"/>
          </w:tcPr>
          <w:p w14:paraId="207CA4CA" w14:textId="77777777" w:rsidR="005F7B75" w:rsidRPr="008C3FF8" w:rsidRDefault="005F7B75" w:rsidP="00CD17A5">
            <w:pPr>
              <w:rPr>
                <w:sz w:val="18"/>
                <w:szCs w:val="18"/>
              </w:rPr>
            </w:pPr>
            <w:r>
              <w:rPr>
                <w:sz w:val="18"/>
                <w:szCs w:val="18"/>
              </w:rPr>
              <w:t>Ja</w:t>
            </w:r>
          </w:p>
        </w:tc>
      </w:tr>
      <w:tr w:rsidR="005F7B75" w:rsidRPr="008C3FF8" w14:paraId="65DB4F9C" w14:textId="77777777" w:rsidTr="00CD17A5">
        <w:tc>
          <w:tcPr>
            <w:tcW w:w="1583" w:type="dxa"/>
          </w:tcPr>
          <w:p w14:paraId="3D6DE6E3" w14:textId="77777777" w:rsidR="005F7B75" w:rsidRPr="008C3FF8" w:rsidRDefault="005F7B75" w:rsidP="00CD17A5">
            <w:pPr>
              <w:rPr>
                <w:sz w:val="18"/>
                <w:szCs w:val="18"/>
              </w:rPr>
            </w:pPr>
            <w:r w:rsidRPr="008C3FF8">
              <w:rPr>
                <w:sz w:val="18"/>
                <w:szCs w:val="18"/>
              </w:rPr>
              <w:t>Skaun</w:t>
            </w:r>
          </w:p>
        </w:tc>
        <w:tc>
          <w:tcPr>
            <w:tcW w:w="1669" w:type="dxa"/>
          </w:tcPr>
          <w:p w14:paraId="3C3F6EB4" w14:textId="77777777" w:rsidR="005F7B75" w:rsidRPr="008C3FF8" w:rsidRDefault="005F7B75" w:rsidP="00CD17A5">
            <w:pPr>
              <w:rPr>
                <w:sz w:val="18"/>
                <w:szCs w:val="18"/>
              </w:rPr>
            </w:pPr>
            <w:r>
              <w:rPr>
                <w:sz w:val="18"/>
                <w:szCs w:val="18"/>
              </w:rPr>
              <w:t>Ja</w:t>
            </w:r>
          </w:p>
        </w:tc>
        <w:tc>
          <w:tcPr>
            <w:tcW w:w="1538" w:type="dxa"/>
          </w:tcPr>
          <w:p w14:paraId="6886B9DE" w14:textId="77777777" w:rsidR="005F7B75" w:rsidRPr="008C3FF8" w:rsidRDefault="005F7B75" w:rsidP="00CD17A5">
            <w:pPr>
              <w:rPr>
                <w:sz w:val="18"/>
                <w:szCs w:val="18"/>
              </w:rPr>
            </w:pPr>
            <w:r>
              <w:rPr>
                <w:sz w:val="18"/>
                <w:szCs w:val="18"/>
              </w:rPr>
              <w:t>Ja</w:t>
            </w:r>
          </w:p>
        </w:tc>
        <w:tc>
          <w:tcPr>
            <w:tcW w:w="1186" w:type="dxa"/>
          </w:tcPr>
          <w:p w14:paraId="1395689F" w14:textId="77777777" w:rsidR="005F7B75" w:rsidRPr="008C3FF8" w:rsidRDefault="005F7B75" w:rsidP="00CD17A5">
            <w:pPr>
              <w:rPr>
                <w:sz w:val="18"/>
                <w:szCs w:val="18"/>
              </w:rPr>
            </w:pPr>
            <w:r>
              <w:rPr>
                <w:sz w:val="18"/>
                <w:szCs w:val="18"/>
              </w:rPr>
              <w:t>Ja</w:t>
            </w:r>
          </w:p>
        </w:tc>
      </w:tr>
      <w:tr w:rsidR="005F7B75" w:rsidRPr="008C3FF8" w14:paraId="7A0A6B02" w14:textId="77777777" w:rsidTr="00CD17A5">
        <w:tc>
          <w:tcPr>
            <w:tcW w:w="1583" w:type="dxa"/>
          </w:tcPr>
          <w:p w14:paraId="298A0830" w14:textId="77777777" w:rsidR="005F7B75" w:rsidRPr="008C3FF8" w:rsidRDefault="005F7B75" w:rsidP="00CD17A5">
            <w:pPr>
              <w:rPr>
                <w:sz w:val="18"/>
                <w:szCs w:val="18"/>
              </w:rPr>
            </w:pPr>
            <w:r w:rsidRPr="008C3FF8">
              <w:rPr>
                <w:sz w:val="18"/>
                <w:szCs w:val="18"/>
              </w:rPr>
              <w:t>Malvik</w:t>
            </w:r>
          </w:p>
        </w:tc>
        <w:tc>
          <w:tcPr>
            <w:tcW w:w="1669" w:type="dxa"/>
          </w:tcPr>
          <w:p w14:paraId="2F68DE39" w14:textId="77777777" w:rsidR="005F7B75" w:rsidRPr="008C3FF8" w:rsidRDefault="005F7B75" w:rsidP="00CD17A5">
            <w:pPr>
              <w:rPr>
                <w:sz w:val="18"/>
                <w:szCs w:val="18"/>
              </w:rPr>
            </w:pPr>
            <w:r>
              <w:rPr>
                <w:sz w:val="18"/>
                <w:szCs w:val="18"/>
              </w:rPr>
              <w:t>Ja</w:t>
            </w:r>
          </w:p>
        </w:tc>
        <w:tc>
          <w:tcPr>
            <w:tcW w:w="1538" w:type="dxa"/>
          </w:tcPr>
          <w:p w14:paraId="652200CE" w14:textId="77777777" w:rsidR="005F7B75" w:rsidRPr="008C3FF8" w:rsidRDefault="005F7B75" w:rsidP="00CD17A5">
            <w:pPr>
              <w:rPr>
                <w:sz w:val="18"/>
                <w:szCs w:val="18"/>
              </w:rPr>
            </w:pPr>
            <w:r>
              <w:rPr>
                <w:sz w:val="18"/>
                <w:szCs w:val="18"/>
              </w:rPr>
              <w:t>Ja</w:t>
            </w:r>
          </w:p>
        </w:tc>
        <w:tc>
          <w:tcPr>
            <w:tcW w:w="1186" w:type="dxa"/>
          </w:tcPr>
          <w:p w14:paraId="6485BF57" w14:textId="77777777" w:rsidR="005F7B75" w:rsidRPr="008C3FF8" w:rsidRDefault="005F7B75" w:rsidP="00CD17A5">
            <w:pPr>
              <w:rPr>
                <w:sz w:val="18"/>
                <w:szCs w:val="18"/>
              </w:rPr>
            </w:pPr>
            <w:r>
              <w:rPr>
                <w:sz w:val="18"/>
                <w:szCs w:val="18"/>
              </w:rPr>
              <w:t>Ja</w:t>
            </w:r>
          </w:p>
        </w:tc>
      </w:tr>
      <w:tr w:rsidR="005F7B75" w:rsidRPr="008C3FF8" w14:paraId="2FE57956" w14:textId="77777777" w:rsidTr="00CD17A5">
        <w:tc>
          <w:tcPr>
            <w:tcW w:w="1583" w:type="dxa"/>
          </w:tcPr>
          <w:p w14:paraId="7CB815F9" w14:textId="77777777" w:rsidR="005F7B75" w:rsidRPr="008C3FF8" w:rsidRDefault="005F7B75" w:rsidP="00CD17A5">
            <w:pPr>
              <w:rPr>
                <w:sz w:val="18"/>
                <w:szCs w:val="18"/>
              </w:rPr>
            </w:pPr>
            <w:r w:rsidRPr="008C3FF8">
              <w:rPr>
                <w:sz w:val="18"/>
                <w:szCs w:val="18"/>
              </w:rPr>
              <w:t>Selbu</w:t>
            </w:r>
          </w:p>
        </w:tc>
        <w:tc>
          <w:tcPr>
            <w:tcW w:w="1669" w:type="dxa"/>
          </w:tcPr>
          <w:p w14:paraId="3D2FE12D" w14:textId="77777777" w:rsidR="005F7B75" w:rsidRPr="008C3FF8" w:rsidRDefault="005F7B75" w:rsidP="00CD17A5">
            <w:pPr>
              <w:rPr>
                <w:sz w:val="18"/>
                <w:szCs w:val="18"/>
              </w:rPr>
            </w:pPr>
            <w:r>
              <w:rPr>
                <w:sz w:val="18"/>
                <w:szCs w:val="18"/>
              </w:rPr>
              <w:t>Ja</w:t>
            </w:r>
          </w:p>
        </w:tc>
        <w:tc>
          <w:tcPr>
            <w:tcW w:w="1538" w:type="dxa"/>
          </w:tcPr>
          <w:p w14:paraId="70DE4E97" w14:textId="77777777" w:rsidR="005F7B75" w:rsidRPr="008C3FF8" w:rsidRDefault="005F7B75" w:rsidP="00CD17A5">
            <w:pPr>
              <w:rPr>
                <w:sz w:val="18"/>
                <w:szCs w:val="18"/>
              </w:rPr>
            </w:pPr>
            <w:r>
              <w:rPr>
                <w:sz w:val="18"/>
                <w:szCs w:val="18"/>
              </w:rPr>
              <w:t>Ja</w:t>
            </w:r>
          </w:p>
        </w:tc>
        <w:tc>
          <w:tcPr>
            <w:tcW w:w="1186" w:type="dxa"/>
          </w:tcPr>
          <w:p w14:paraId="1B79EF7E" w14:textId="77777777" w:rsidR="005F7B75" w:rsidRPr="008C3FF8" w:rsidRDefault="005F7B75" w:rsidP="00CD17A5">
            <w:pPr>
              <w:rPr>
                <w:sz w:val="18"/>
                <w:szCs w:val="18"/>
              </w:rPr>
            </w:pPr>
            <w:r>
              <w:rPr>
                <w:sz w:val="18"/>
                <w:szCs w:val="18"/>
              </w:rPr>
              <w:t>Ja</w:t>
            </w:r>
          </w:p>
        </w:tc>
      </w:tr>
      <w:tr w:rsidR="005F7B75" w:rsidRPr="008C3FF8" w14:paraId="43E00EEC" w14:textId="77777777" w:rsidTr="00CD17A5">
        <w:tc>
          <w:tcPr>
            <w:tcW w:w="1583" w:type="dxa"/>
          </w:tcPr>
          <w:p w14:paraId="116C9370" w14:textId="77777777" w:rsidR="005F7B75" w:rsidRPr="008C3FF8" w:rsidRDefault="005F7B75" w:rsidP="00CD17A5">
            <w:pPr>
              <w:rPr>
                <w:sz w:val="18"/>
                <w:szCs w:val="18"/>
              </w:rPr>
            </w:pPr>
            <w:r w:rsidRPr="008C3FF8">
              <w:rPr>
                <w:sz w:val="18"/>
                <w:szCs w:val="18"/>
              </w:rPr>
              <w:t>Tydal</w:t>
            </w:r>
          </w:p>
        </w:tc>
        <w:tc>
          <w:tcPr>
            <w:tcW w:w="1669" w:type="dxa"/>
          </w:tcPr>
          <w:p w14:paraId="0D60F633" w14:textId="77777777" w:rsidR="005F7B75" w:rsidRPr="008C3FF8" w:rsidRDefault="005F7B75" w:rsidP="00CD17A5">
            <w:pPr>
              <w:rPr>
                <w:sz w:val="18"/>
                <w:szCs w:val="18"/>
              </w:rPr>
            </w:pPr>
            <w:r>
              <w:rPr>
                <w:sz w:val="18"/>
                <w:szCs w:val="18"/>
              </w:rPr>
              <w:t>Ja</w:t>
            </w:r>
          </w:p>
        </w:tc>
        <w:tc>
          <w:tcPr>
            <w:tcW w:w="1538" w:type="dxa"/>
          </w:tcPr>
          <w:p w14:paraId="5BD1B314" w14:textId="77777777" w:rsidR="005F7B75" w:rsidRPr="008C3FF8" w:rsidRDefault="005F7B75" w:rsidP="00CD17A5">
            <w:pPr>
              <w:rPr>
                <w:sz w:val="18"/>
                <w:szCs w:val="18"/>
              </w:rPr>
            </w:pPr>
            <w:r>
              <w:rPr>
                <w:sz w:val="18"/>
                <w:szCs w:val="18"/>
              </w:rPr>
              <w:t>Ja</w:t>
            </w:r>
          </w:p>
        </w:tc>
        <w:tc>
          <w:tcPr>
            <w:tcW w:w="1186" w:type="dxa"/>
          </w:tcPr>
          <w:p w14:paraId="16CFFB15" w14:textId="77777777" w:rsidR="005F7B75" w:rsidRPr="008C3FF8" w:rsidRDefault="005F7B75" w:rsidP="00CD17A5">
            <w:pPr>
              <w:rPr>
                <w:sz w:val="18"/>
                <w:szCs w:val="18"/>
              </w:rPr>
            </w:pPr>
            <w:r>
              <w:rPr>
                <w:sz w:val="18"/>
                <w:szCs w:val="18"/>
              </w:rPr>
              <w:t>Ja</w:t>
            </w:r>
          </w:p>
        </w:tc>
      </w:tr>
      <w:tr w:rsidR="005F7B75" w:rsidRPr="008C3FF8" w14:paraId="536B127C" w14:textId="77777777" w:rsidTr="00CD17A5">
        <w:tc>
          <w:tcPr>
            <w:tcW w:w="1583" w:type="dxa"/>
          </w:tcPr>
          <w:p w14:paraId="05A959B7" w14:textId="77777777" w:rsidR="005F7B75" w:rsidRPr="008C3FF8" w:rsidRDefault="005F7B75" w:rsidP="00CD17A5">
            <w:pPr>
              <w:rPr>
                <w:sz w:val="18"/>
                <w:szCs w:val="18"/>
              </w:rPr>
            </w:pPr>
            <w:r w:rsidRPr="008C3FF8">
              <w:rPr>
                <w:sz w:val="18"/>
                <w:szCs w:val="18"/>
              </w:rPr>
              <w:t>Meråker</w:t>
            </w:r>
          </w:p>
        </w:tc>
        <w:tc>
          <w:tcPr>
            <w:tcW w:w="1669" w:type="dxa"/>
          </w:tcPr>
          <w:p w14:paraId="4CE37D1F" w14:textId="77777777" w:rsidR="005F7B75" w:rsidRPr="008C3FF8" w:rsidRDefault="005F7B75" w:rsidP="00CD17A5">
            <w:pPr>
              <w:rPr>
                <w:sz w:val="18"/>
                <w:szCs w:val="18"/>
              </w:rPr>
            </w:pPr>
            <w:r>
              <w:rPr>
                <w:sz w:val="18"/>
                <w:szCs w:val="18"/>
              </w:rPr>
              <w:t>Ja</w:t>
            </w:r>
          </w:p>
        </w:tc>
        <w:tc>
          <w:tcPr>
            <w:tcW w:w="1538" w:type="dxa"/>
          </w:tcPr>
          <w:p w14:paraId="4E43FE94" w14:textId="77777777" w:rsidR="005F7B75" w:rsidRPr="008C3FF8" w:rsidRDefault="005F7B75" w:rsidP="00CD17A5">
            <w:pPr>
              <w:rPr>
                <w:sz w:val="18"/>
                <w:szCs w:val="18"/>
              </w:rPr>
            </w:pPr>
            <w:r>
              <w:rPr>
                <w:sz w:val="18"/>
                <w:szCs w:val="18"/>
              </w:rPr>
              <w:t>Ja</w:t>
            </w:r>
          </w:p>
        </w:tc>
        <w:tc>
          <w:tcPr>
            <w:tcW w:w="1186" w:type="dxa"/>
          </w:tcPr>
          <w:p w14:paraId="218A5852" w14:textId="77777777" w:rsidR="005F7B75" w:rsidRPr="008C3FF8" w:rsidRDefault="005F7B75" w:rsidP="00CD17A5">
            <w:pPr>
              <w:rPr>
                <w:sz w:val="18"/>
                <w:szCs w:val="18"/>
              </w:rPr>
            </w:pPr>
            <w:r>
              <w:rPr>
                <w:sz w:val="18"/>
                <w:szCs w:val="18"/>
              </w:rPr>
              <w:t>Ja</w:t>
            </w:r>
          </w:p>
        </w:tc>
      </w:tr>
      <w:tr w:rsidR="005F7B75" w:rsidRPr="008C3FF8" w14:paraId="6780E278" w14:textId="77777777" w:rsidTr="00CD17A5">
        <w:tc>
          <w:tcPr>
            <w:tcW w:w="1583" w:type="dxa"/>
          </w:tcPr>
          <w:p w14:paraId="4DB110F0" w14:textId="77777777" w:rsidR="005F7B75" w:rsidRPr="008C3FF8" w:rsidRDefault="005F7B75" w:rsidP="00CD17A5">
            <w:pPr>
              <w:rPr>
                <w:sz w:val="18"/>
                <w:szCs w:val="18"/>
              </w:rPr>
            </w:pPr>
            <w:r w:rsidRPr="008C3FF8">
              <w:rPr>
                <w:sz w:val="18"/>
                <w:szCs w:val="18"/>
              </w:rPr>
              <w:t>Stjørdal</w:t>
            </w:r>
          </w:p>
        </w:tc>
        <w:tc>
          <w:tcPr>
            <w:tcW w:w="1669" w:type="dxa"/>
          </w:tcPr>
          <w:p w14:paraId="1CE3A4A0" w14:textId="77777777" w:rsidR="005F7B75" w:rsidRPr="008C3FF8" w:rsidRDefault="005F7B75" w:rsidP="00CD17A5">
            <w:pPr>
              <w:rPr>
                <w:sz w:val="18"/>
                <w:szCs w:val="18"/>
              </w:rPr>
            </w:pPr>
            <w:r>
              <w:rPr>
                <w:sz w:val="18"/>
                <w:szCs w:val="18"/>
              </w:rPr>
              <w:t>Nei</w:t>
            </w:r>
          </w:p>
        </w:tc>
        <w:tc>
          <w:tcPr>
            <w:tcW w:w="1538" w:type="dxa"/>
          </w:tcPr>
          <w:p w14:paraId="642F5501" w14:textId="77777777" w:rsidR="005F7B75" w:rsidRPr="008C3FF8" w:rsidRDefault="005F7B75" w:rsidP="00CD17A5">
            <w:pPr>
              <w:rPr>
                <w:sz w:val="18"/>
                <w:szCs w:val="18"/>
              </w:rPr>
            </w:pPr>
            <w:r>
              <w:rPr>
                <w:sz w:val="18"/>
                <w:szCs w:val="18"/>
              </w:rPr>
              <w:t>Nei</w:t>
            </w:r>
          </w:p>
        </w:tc>
        <w:tc>
          <w:tcPr>
            <w:tcW w:w="1186" w:type="dxa"/>
          </w:tcPr>
          <w:p w14:paraId="06DD0120" w14:textId="77777777" w:rsidR="005F7B75" w:rsidRPr="008C3FF8" w:rsidRDefault="005F7B75" w:rsidP="00CD17A5">
            <w:pPr>
              <w:rPr>
                <w:sz w:val="18"/>
                <w:szCs w:val="18"/>
              </w:rPr>
            </w:pPr>
            <w:r>
              <w:rPr>
                <w:sz w:val="18"/>
                <w:szCs w:val="18"/>
              </w:rPr>
              <w:t>Ja</w:t>
            </w:r>
          </w:p>
        </w:tc>
      </w:tr>
      <w:tr w:rsidR="005F7B75" w:rsidRPr="008C3FF8" w14:paraId="0EEB0820" w14:textId="77777777" w:rsidTr="00CD17A5">
        <w:tc>
          <w:tcPr>
            <w:tcW w:w="1583" w:type="dxa"/>
          </w:tcPr>
          <w:p w14:paraId="567CF820" w14:textId="77777777" w:rsidR="005F7B75" w:rsidRPr="008C3FF8" w:rsidRDefault="005F7B75" w:rsidP="00CD17A5">
            <w:pPr>
              <w:rPr>
                <w:sz w:val="18"/>
                <w:szCs w:val="18"/>
              </w:rPr>
            </w:pPr>
            <w:r w:rsidRPr="008C3FF8">
              <w:rPr>
                <w:sz w:val="18"/>
                <w:szCs w:val="18"/>
              </w:rPr>
              <w:t>Frosta</w:t>
            </w:r>
          </w:p>
        </w:tc>
        <w:tc>
          <w:tcPr>
            <w:tcW w:w="1669" w:type="dxa"/>
          </w:tcPr>
          <w:p w14:paraId="1347B7FF" w14:textId="77777777" w:rsidR="005F7B75" w:rsidRPr="008C3FF8" w:rsidRDefault="005F7B75" w:rsidP="00CD17A5">
            <w:pPr>
              <w:rPr>
                <w:sz w:val="18"/>
                <w:szCs w:val="18"/>
              </w:rPr>
            </w:pPr>
            <w:r>
              <w:rPr>
                <w:sz w:val="18"/>
                <w:szCs w:val="18"/>
              </w:rPr>
              <w:t>Ja</w:t>
            </w:r>
          </w:p>
        </w:tc>
        <w:tc>
          <w:tcPr>
            <w:tcW w:w="1538" w:type="dxa"/>
          </w:tcPr>
          <w:p w14:paraId="416A7958" w14:textId="77777777" w:rsidR="005F7B75" w:rsidRPr="008C3FF8" w:rsidRDefault="005F7B75" w:rsidP="00CD17A5">
            <w:pPr>
              <w:rPr>
                <w:sz w:val="18"/>
                <w:szCs w:val="18"/>
              </w:rPr>
            </w:pPr>
            <w:r>
              <w:rPr>
                <w:sz w:val="18"/>
                <w:szCs w:val="18"/>
              </w:rPr>
              <w:t>Ja</w:t>
            </w:r>
          </w:p>
        </w:tc>
        <w:tc>
          <w:tcPr>
            <w:tcW w:w="1186" w:type="dxa"/>
          </w:tcPr>
          <w:p w14:paraId="2CBDF84A" w14:textId="77777777" w:rsidR="005F7B75" w:rsidRPr="008C3FF8" w:rsidRDefault="005F7B75" w:rsidP="00CD17A5">
            <w:pPr>
              <w:rPr>
                <w:sz w:val="18"/>
                <w:szCs w:val="18"/>
              </w:rPr>
            </w:pPr>
            <w:r>
              <w:rPr>
                <w:sz w:val="18"/>
                <w:szCs w:val="18"/>
              </w:rPr>
              <w:t>Ja</w:t>
            </w:r>
          </w:p>
        </w:tc>
      </w:tr>
      <w:tr w:rsidR="005F7B75" w:rsidRPr="008C3FF8" w14:paraId="6AE6CD06" w14:textId="77777777" w:rsidTr="00CD17A5">
        <w:tc>
          <w:tcPr>
            <w:tcW w:w="1583" w:type="dxa"/>
          </w:tcPr>
          <w:p w14:paraId="69A373E9" w14:textId="77777777" w:rsidR="005F7B75" w:rsidRPr="008C3FF8" w:rsidRDefault="005F7B75" w:rsidP="00CD17A5">
            <w:pPr>
              <w:rPr>
                <w:sz w:val="18"/>
                <w:szCs w:val="18"/>
              </w:rPr>
            </w:pPr>
            <w:r w:rsidRPr="008C3FF8">
              <w:rPr>
                <w:sz w:val="18"/>
                <w:szCs w:val="18"/>
              </w:rPr>
              <w:t>Levanger</w:t>
            </w:r>
          </w:p>
        </w:tc>
        <w:tc>
          <w:tcPr>
            <w:tcW w:w="1669" w:type="dxa"/>
          </w:tcPr>
          <w:p w14:paraId="3EA2AC01" w14:textId="77777777" w:rsidR="005F7B75" w:rsidRPr="008C3FF8" w:rsidRDefault="005F7B75" w:rsidP="00CD17A5">
            <w:pPr>
              <w:rPr>
                <w:sz w:val="18"/>
                <w:szCs w:val="18"/>
              </w:rPr>
            </w:pPr>
            <w:r>
              <w:rPr>
                <w:sz w:val="18"/>
                <w:szCs w:val="18"/>
              </w:rPr>
              <w:t>Ja</w:t>
            </w:r>
          </w:p>
        </w:tc>
        <w:tc>
          <w:tcPr>
            <w:tcW w:w="1538" w:type="dxa"/>
          </w:tcPr>
          <w:p w14:paraId="01AD6D98" w14:textId="77777777" w:rsidR="005F7B75" w:rsidRPr="008C3FF8" w:rsidRDefault="005F7B75" w:rsidP="00CD17A5">
            <w:pPr>
              <w:rPr>
                <w:sz w:val="18"/>
                <w:szCs w:val="18"/>
              </w:rPr>
            </w:pPr>
            <w:r>
              <w:rPr>
                <w:sz w:val="18"/>
                <w:szCs w:val="18"/>
              </w:rPr>
              <w:t>Nei</w:t>
            </w:r>
          </w:p>
        </w:tc>
        <w:tc>
          <w:tcPr>
            <w:tcW w:w="1186" w:type="dxa"/>
          </w:tcPr>
          <w:p w14:paraId="755221C7" w14:textId="77777777" w:rsidR="005F7B75" w:rsidRPr="008C3FF8" w:rsidRDefault="005F7B75" w:rsidP="00CD17A5">
            <w:pPr>
              <w:rPr>
                <w:sz w:val="18"/>
                <w:szCs w:val="18"/>
              </w:rPr>
            </w:pPr>
            <w:r>
              <w:rPr>
                <w:sz w:val="18"/>
                <w:szCs w:val="18"/>
              </w:rPr>
              <w:t>Ja</w:t>
            </w:r>
          </w:p>
        </w:tc>
      </w:tr>
      <w:tr w:rsidR="005F7B75" w:rsidRPr="008C3FF8" w14:paraId="445E1F98" w14:textId="77777777" w:rsidTr="00CD17A5">
        <w:tc>
          <w:tcPr>
            <w:tcW w:w="1583" w:type="dxa"/>
          </w:tcPr>
          <w:p w14:paraId="33544828" w14:textId="77777777" w:rsidR="005F7B75" w:rsidRPr="008C3FF8" w:rsidRDefault="005F7B75" w:rsidP="00CD17A5">
            <w:pPr>
              <w:rPr>
                <w:sz w:val="18"/>
                <w:szCs w:val="18"/>
              </w:rPr>
            </w:pPr>
            <w:r w:rsidRPr="008C3FF8">
              <w:rPr>
                <w:sz w:val="18"/>
                <w:szCs w:val="18"/>
              </w:rPr>
              <w:t>Verdal</w:t>
            </w:r>
          </w:p>
        </w:tc>
        <w:tc>
          <w:tcPr>
            <w:tcW w:w="1669" w:type="dxa"/>
          </w:tcPr>
          <w:p w14:paraId="4360EC71" w14:textId="77777777" w:rsidR="005F7B75" w:rsidRPr="008C3FF8" w:rsidRDefault="005F7B75" w:rsidP="00CD17A5">
            <w:pPr>
              <w:rPr>
                <w:sz w:val="18"/>
                <w:szCs w:val="18"/>
              </w:rPr>
            </w:pPr>
            <w:r>
              <w:rPr>
                <w:sz w:val="18"/>
                <w:szCs w:val="18"/>
              </w:rPr>
              <w:t>Ja</w:t>
            </w:r>
          </w:p>
        </w:tc>
        <w:tc>
          <w:tcPr>
            <w:tcW w:w="1538" w:type="dxa"/>
          </w:tcPr>
          <w:p w14:paraId="785B7095" w14:textId="77777777" w:rsidR="005F7B75" w:rsidRPr="008C3FF8" w:rsidRDefault="005F7B75" w:rsidP="00CD17A5">
            <w:pPr>
              <w:rPr>
                <w:sz w:val="18"/>
                <w:szCs w:val="18"/>
              </w:rPr>
            </w:pPr>
            <w:r>
              <w:rPr>
                <w:sz w:val="18"/>
                <w:szCs w:val="18"/>
              </w:rPr>
              <w:t>Ja</w:t>
            </w:r>
          </w:p>
        </w:tc>
        <w:tc>
          <w:tcPr>
            <w:tcW w:w="1186" w:type="dxa"/>
          </w:tcPr>
          <w:p w14:paraId="66FAF38C" w14:textId="77777777" w:rsidR="005F7B75" w:rsidRPr="008C3FF8" w:rsidRDefault="005F7B75" w:rsidP="00CD17A5">
            <w:pPr>
              <w:rPr>
                <w:sz w:val="18"/>
                <w:szCs w:val="18"/>
              </w:rPr>
            </w:pPr>
            <w:r>
              <w:rPr>
                <w:sz w:val="18"/>
                <w:szCs w:val="18"/>
              </w:rPr>
              <w:t>Ja</w:t>
            </w:r>
          </w:p>
        </w:tc>
      </w:tr>
      <w:tr w:rsidR="005F7B75" w:rsidRPr="008C3FF8" w14:paraId="4042A4DB" w14:textId="77777777" w:rsidTr="00CD17A5">
        <w:tc>
          <w:tcPr>
            <w:tcW w:w="1583" w:type="dxa"/>
          </w:tcPr>
          <w:p w14:paraId="69EEECF9" w14:textId="77777777" w:rsidR="005F7B75" w:rsidRPr="008C3FF8" w:rsidRDefault="005F7B75" w:rsidP="00CD17A5">
            <w:pPr>
              <w:rPr>
                <w:sz w:val="18"/>
                <w:szCs w:val="18"/>
              </w:rPr>
            </w:pPr>
            <w:r w:rsidRPr="008C3FF8">
              <w:rPr>
                <w:sz w:val="18"/>
                <w:szCs w:val="18"/>
              </w:rPr>
              <w:t>Snåsa</w:t>
            </w:r>
          </w:p>
        </w:tc>
        <w:tc>
          <w:tcPr>
            <w:tcW w:w="1669" w:type="dxa"/>
          </w:tcPr>
          <w:p w14:paraId="0E05F5BC" w14:textId="77777777" w:rsidR="005F7B75" w:rsidRPr="008C3FF8" w:rsidRDefault="005F7B75" w:rsidP="00CD17A5">
            <w:pPr>
              <w:rPr>
                <w:sz w:val="18"/>
                <w:szCs w:val="18"/>
              </w:rPr>
            </w:pPr>
            <w:r>
              <w:rPr>
                <w:sz w:val="18"/>
                <w:szCs w:val="18"/>
              </w:rPr>
              <w:t>Ja</w:t>
            </w:r>
          </w:p>
        </w:tc>
        <w:tc>
          <w:tcPr>
            <w:tcW w:w="1538" w:type="dxa"/>
          </w:tcPr>
          <w:p w14:paraId="15B0E8A5" w14:textId="77777777" w:rsidR="005F7B75" w:rsidRPr="008C3FF8" w:rsidRDefault="005F7B75" w:rsidP="00CD17A5">
            <w:pPr>
              <w:rPr>
                <w:sz w:val="18"/>
                <w:szCs w:val="18"/>
              </w:rPr>
            </w:pPr>
            <w:r>
              <w:rPr>
                <w:sz w:val="18"/>
                <w:szCs w:val="18"/>
              </w:rPr>
              <w:t>Ja</w:t>
            </w:r>
          </w:p>
        </w:tc>
        <w:tc>
          <w:tcPr>
            <w:tcW w:w="1186" w:type="dxa"/>
          </w:tcPr>
          <w:p w14:paraId="3ED9B006" w14:textId="77777777" w:rsidR="005F7B75" w:rsidRPr="008C3FF8" w:rsidRDefault="005F7B75" w:rsidP="00CD17A5">
            <w:pPr>
              <w:rPr>
                <w:sz w:val="18"/>
                <w:szCs w:val="18"/>
              </w:rPr>
            </w:pPr>
            <w:r>
              <w:rPr>
                <w:sz w:val="18"/>
                <w:szCs w:val="18"/>
              </w:rPr>
              <w:t>Ja</w:t>
            </w:r>
          </w:p>
        </w:tc>
      </w:tr>
      <w:tr w:rsidR="005F7B75" w:rsidRPr="008C3FF8" w14:paraId="193DA494" w14:textId="77777777" w:rsidTr="00CD17A5">
        <w:tc>
          <w:tcPr>
            <w:tcW w:w="1583" w:type="dxa"/>
          </w:tcPr>
          <w:p w14:paraId="57BB34C2" w14:textId="77777777" w:rsidR="005F7B75" w:rsidRPr="008C3FF8" w:rsidRDefault="005F7B75" w:rsidP="00CD17A5">
            <w:pPr>
              <w:rPr>
                <w:sz w:val="18"/>
                <w:szCs w:val="18"/>
              </w:rPr>
            </w:pPr>
            <w:r w:rsidRPr="008C3FF8">
              <w:rPr>
                <w:sz w:val="18"/>
                <w:szCs w:val="18"/>
              </w:rPr>
              <w:t>Lierne</w:t>
            </w:r>
          </w:p>
        </w:tc>
        <w:tc>
          <w:tcPr>
            <w:tcW w:w="1669" w:type="dxa"/>
          </w:tcPr>
          <w:p w14:paraId="43E3D017" w14:textId="77777777" w:rsidR="005F7B75" w:rsidRPr="008C3FF8" w:rsidRDefault="005F7B75" w:rsidP="00CD17A5">
            <w:pPr>
              <w:rPr>
                <w:sz w:val="18"/>
                <w:szCs w:val="18"/>
              </w:rPr>
            </w:pPr>
            <w:r>
              <w:rPr>
                <w:sz w:val="18"/>
                <w:szCs w:val="18"/>
              </w:rPr>
              <w:t>Ikke svart</w:t>
            </w:r>
          </w:p>
        </w:tc>
        <w:tc>
          <w:tcPr>
            <w:tcW w:w="1538" w:type="dxa"/>
          </w:tcPr>
          <w:p w14:paraId="15B2E57D" w14:textId="77777777" w:rsidR="005F7B75" w:rsidRPr="008C3FF8" w:rsidRDefault="005F7B75" w:rsidP="00CD17A5">
            <w:pPr>
              <w:rPr>
                <w:sz w:val="18"/>
                <w:szCs w:val="18"/>
              </w:rPr>
            </w:pPr>
            <w:r>
              <w:rPr>
                <w:sz w:val="18"/>
                <w:szCs w:val="18"/>
              </w:rPr>
              <w:t>Ikke svart</w:t>
            </w:r>
          </w:p>
        </w:tc>
        <w:tc>
          <w:tcPr>
            <w:tcW w:w="1186" w:type="dxa"/>
          </w:tcPr>
          <w:p w14:paraId="0B1AABCE" w14:textId="77777777" w:rsidR="005F7B75" w:rsidRPr="008C3FF8" w:rsidRDefault="005F7B75" w:rsidP="00CD17A5">
            <w:pPr>
              <w:rPr>
                <w:sz w:val="18"/>
                <w:szCs w:val="18"/>
              </w:rPr>
            </w:pPr>
            <w:r>
              <w:rPr>
                <w:sz w:val="18"/>
                <w:szCs w:val="18"/>
              </w:rPr>
              <w:t>Ikke svart</w:t>
            </w:r>
          </w:p>
        </w:tc>
      </w:tr>
      <w:tr w:rsidR="005F7B75" w:rsidRPr="008C3FF8" w14:paraId="386DD7DD" w14:textId="77777777" w:rsidTr="00CD17A5">
        <w:tc>
          <w:tcPr>
            <w:tcW w:w="1583" w:type="dxa"/>
          </w:tcPr>
          <w:p w14:paraId="6CDF71B8" w14:textId="77777777" w:rsidR="005F7B75" w:rsidRPr="008C3FF8" w:rsidRDefault="005F7B75" w:rsidP="00CD17A5">
            <w:pPr>
              <w:rPr>
                <w:sz w:val="18"/>
                <w:szCs w:val="18"/>
              </w:rPr>
            </w:pPr>
            <w:r w:rsidRPr="008C3FF8">
              <w:rPr>
                <w:sz w:val="18"/>
                <w:szCs w:val="18"/>
              </w:rPr>
              <w:t>Røyrvik</w:t>
            </w:r>
          </w:p>
        </w:tc>
        <w:tc>
          <w:tcPr>
            <w:tcW w:w="1669" w:type="dxa"/>
          </w:tcPr>
          <w:p w14:paraId="531A8346" w14:textId="77777777" w:rsidR="005F7B75" w:rsidRPr="008C3FF8" w:rsidRDefault="005F7B75" w:rsidP="00CD17A5">
            <w:pPr>
              <w:rPr>
                <w:sz w:val="18"/>
                <w:szCs w:val="18"/>
              </w:rPr>
            </w:pPr>
            <w:r>
              <w:rPr>
                <w:sz w:val="18"/>
                <w:szCs w:val="18"/>
              </w:rPr>
              <w:t>Ja</w:t>
            </w:r>
          </w:p>
        </w:tc>
        <w:tc>
          <w:tcPr>
            <w:tcW w:w="1538" w:type="dxa"/>
          </w:tcPr>
          <w:p w14:paraId="3B2AEFC5" w14:textId="77777777" w:rsidR="005F7B75" w:rsidRPr="008C3FF8" w:rsidRDefault="005F7B75" w:rsidP="00CD17A5">
            <w:pPr>
              <w:rPr>
                <w:sz w:val="18"/>
                <w:szCs w:val="18"/>
              </w:rPr>
            </w:pPr>
            <w:r>
              <w:rPr>
                <w:sz w:val="18"/>
                <w:szCs w:val="18"/>
              </w:rPr>
              <w:t>Ja</w:t>
            </w:r>
          </w:p>
        </w:tc>
        <w:tc>
          <w:tcPr>
            <w:tcW w:w="1186" w:type="dxa"/>
          </w:tcPr>
          <w:p w14:paraId="793D1C26" w14:textId="77777777" w:rsidR="005F7B75" w:rsidRPr="008C3FF8" w:rsidRDefault="005F7B75" w:rsidP="00CD17A5">
            <w:pPr>
              <w:rPr>
                <w:sz w:val="18"/>
                <w:szCs w:val="18"/>
              </w:rPr>
            </w:pPr>
            <w:r>
              <w:rPr>
                <w:sz w:val="18"/>
                <w:szCs w:val="18"/>
              </w:rPr>
              <w:t>Ja</w:t>
            </w:r>
          </w:p>
        </w:tc>
      </w:tr>
      <w:tr w:rsidR="005F7B75" w:rsidRPr="008C3FF8" w14:paraId="07575DE7" w14:textId="77777777" w:rsidTr="00CD17A5">
        <w:tc>
          <w:tcPr>
            <w:tcW w:w="1583" w:type="dxa"/>
          </w:tcPr>
          <w:p w14:paraId="68FF0F13" w14:textId="77777777" w:rsidR="005F7B75" w:rsidRPr="008C3FF8" w:rsidRDefault="005F7B75" w:rsidP="00CD17A5">
            <w:pPr>
              <w:rPr>
                <w:sz w:val="18"/>
                <w:szCs w:val="18"/>
              </w:rPr>
            </w:pPr>
            <w:r w:rsidRPr="008C3FF8">
              <w:rPr>
                <w:sz w:val="18"/>
                <w:szCs w:val="18"/>
              </w:rPr>
              <w:t>Namsskogan</w:t>
            </w:r>
          </w:p>
        </w:tc>
        <w:tc>
          <w:tcPr>
            <w:tcW w:w="1669" w:type="dxa"/>
          </w:tcPr>
          <w:p w14:paraId="1BF24B48" w14:textId="77777777" w:rsidR="005F7B75" w:rsidRPr="008C3FF8" w:rsidRDefault="005F7B75" w:rsidP="00CD17A5">
            <w:pPr>
              <w:rPr>
                <w:sz w:val="18"/>
                <w:szCs w:val="18"/>
              </w:rPr>
            </w:pPr>
            <w:r>
              <w:rPr>
                <w:sz w:val="18"/>
                <w:szCs w:val="18"/>
              </w:rPr>
              <w:t>Nei</w:t>
            </w:r>
          </w:p>
        </w:tc>
        <w:tc>
          <w:tcPr>
            <w:tcW w:w="1538" w:type="dxa"/>
          </w:tcPr>
          <w:p w14:paraId="393EDAE7" w14:textId="77777777" w:rsidR="005F7B75" w:rsidRPr="008C3FF8" w:rsidRDefault="005F7B75" w:rsidP="00CD17A5">
            <w:pPr>
              <w:rPr>
                <w:sz w:val="18"/>
                <w:szCs w:val="18"/>
              </w:rPr>
            </w:pPr>
            <w:r>
              <w:rPr>
                <w:sz w:val="18"/>
                <w:szCs w:val="18"/>
              </w:rPr>
              <w:t>Nei</w:t>
            </w:r>
          </w:p>
        </w:tc>
        <w:tc>
          <w:tcPr>
            <w:tcW w:w="1186" w:type="dxa"/>
          </w:tcPr>
          <w:p w14:paraId="3B60B047" w14:textId="77777777" w:rsidR="005F7B75" w:rsidRPr="008C3FF8" w:rsidRDefault="005F7B75" w:rsidP="00CD17A5">
            <w:pPr>
              <w:rPr>
                <w:sz w:val="18"/>
                <w:szCs w:val="18"/>
              </w:rPr>
            </w:pPr>
            <w:r>
              <w:rPr>
                <w:sz w:val="18"/>
                <w:szCs w:val="18"/>
              </w:rPr>
              <w:t>Nei</w:t>
            </w:r>
          </w:p>
        </w:tc>
      </w:tr>
      <w:tr w:rsidR="005F7B75" w:rsidRPr="008C3FF8" w14:paraId="200889A2" w14:textId="77777777" w:rsidTr="00CD17A5">
        <w:tc>
          <w:tcPr>
            <w:tcW w:w="1583" w:type="dxa"/>
          </w:tcPr>
          <w:p w14:paraId="3DBA0CAF" w14:textId="77777777" w:rsidR="005F7B75" w:rsidRPr="008C3FF8" w:rsidRDefault="005F7B75" w:rsidP="00CD17A5">
            <w:pPr>
              <w:rPr>
                <w:sz w:val="18"/>
                <w:szCs w:val="18"/>
              </w:rPr>
            </w:pPr>
            <w:r w:rsidRPr="008C3FF8">
              <w:rPr>
                <w:sz w:val="18"/>
                <w:szCs w:val="18"/>
              </w:rPr>
              <w:t>Grong</w:t>
            </w:r>
          </w:p>
        </w:tc>
        <w:tc>
          <w:tcPr>
            <w:tcW w:w="1669" w:type="dxa"/>
          </w:tcPr>
          <w:p w14:paraId="25855E08" w14:textId="77777777" w:rsidR="005F7B75" w:rsidRPr="008C3FF8" w:rsidRDefault="005F7B75" w:rsidP="00CD17A5">
            <w:pPr>
              <w:rPr>
                <w:sz w:val="18"/>
                <w:szCs w:val="18"/>
              </w:rPr>
            </w:pPr>
            <w:r>
              <w:rPr>
                <w:sz w:val="18"/>
                <w:szCs w:val="18"/>
              </w:rPr>
              <w:t>Ja</w:t>
            </w:r>
          </w:p>
        </w:tc>
        <w:tc>
          <w:tcPr>
            <w:tcW w:w="1538" w:type="dxa"/>
          </w:tcPr>
          <w:p w14:paraId="08752530" w14:textId="77777777" w:rsidR="005F7B75" w:rsidRPr="008C3FF8" w:rsidRDefault="005F7B75" w:rsidP="00CD17A5">
            <w:pPr>
              <w:rPr>
                <w:sz w:val="18"/>
                <w:szCs w:val="18"/>
              </w:rPr>
            </w:pPr>
            <w:r>
              <w:rPr>
                <w:sz w:val="18"/>
                <w:szCs w:val="18"/>
              </w:rPr>
              <w:t>Ja</w:t>
            </w:r>
          </w:p>
        </w:tc>
        <w:tc>
          <w:tcPr>
            <w:tcW w:w="1186" w:type="dxa"/>
          </w:tcPr>
          <w:p w14:paraId="11205278" w14:textId="77777777" w:rsidR="005F7B75" w:rsidRPr="008C3FF8" w:rsidRDefault="005F7B75" w:rsidP="00CD17A5">
            <w:pPr>
              <w:rPr>
                <w:sz w:val="18"/>
                <w:szCs w:val="18"/>
              </w:rPr>
            </w:pPr>
            <w:r>
              <w:rPr>
                <w:sz w:val="18"/>
                <w:szCs w:val="18"/>
              </w:rPr>
              <w:t>Ja</w:t>
            </w:r>
          </w:p>
        </w:tc>
      </w:tr>
      <w:tr w:rsidR="005F7B75" w:rsidRPr="008C3FF8" w14:paraId="1E137D4B" w14:textId="77777777" w:rsidTr="00CD17A5">
        <w:tc>
          <w:tcPr>
            <w:tcW w:w="1583" w:type="dxa"/>
          </w:tcPr>
          <w:p w14:paraId="0294BCA2" w14:textId="77777777" w:rsidR="005F7B75" w:rsidRPr="008C3FF8" w:rsidRDefault="005F7B75" w:rsidP="00CD17A5">
            <w:pPr>
              <w:rPr>
                <w:sz w:val="18"/>
                <w:szCs w:val="18"/>
              </w:rPr>
            </w:pPr>
            <w:r w:rsidRPr="008C3FF8">
              <w:rPr>
                <w:sz w:val="18"/>
                <w:szCs w:val="18"/>
              </w:rPr>
              <w:t>Høylandet</w:t>
            </w:r>
          </w:p>
        </w:tc>
        <w:tc>
          <w:tcPr>
            <w:tcW w:w="1669" w:type="dxa"/>
          </w:tcPr>
          <w:p w14:paraId="1F154FD8" w14:textId="77777777" w:rsidR="005F7B75" w:rsidRPr="008C3FF8" w:rsidRDefault="005F7B75" w:rsidP="00CD17A5">
            <w:pPr>
              <w:rPr>
                <w:sz w:val="18"/>
                <w:szCs w:val="18"/>
              </w:rPr>
            </w:pPr>
            <w:r>
              <w:rPr>
                <w:sz w:val="18"/>
                <w:szCs w:val="18"/>
              </w:rPr>
              <w:t>Ja</w:t>
            </w:r>
          </w:p>
        </w:tc>
        <w:tc>
          <w:tcPr>
            <w:tcW w:w="1538" w:type="dxa"/>
          </w:tcPr>
          <w:p w14:paraId="0FA4E5C5" w14:textId="77777777" w:rsidR="005F7B75" w:rsidRPr="008C3FF8" w:rsidRDefault="005F7B75" w:rsidP="00CD17A5">
            <w:pPr>
              <w:rPr>
                <w:sz w:val="18"/>
                <w:szCs w:val="18"/>
              </w:rPr>
            </w:pPr>
            <w:r>
              <w:rPr>
                <w:sz w:val="18"/>
                <w:szCs w:val="18"/>
              </w:rPr>
              <w:t>Ja</w:t>
            </w:r>
          </w:p>
        </w:tc>
        <w:tc>
          <w:tcPr>
            <w:tcW w:w="1186" w:type="dxa"/>
          </w:tcPr>
          <w:p w14:paraId="440F67F2" w14:textId="77777777" w:rsidR="005F7B75" w:rsidRPr="008C3FF8" w:rsidRDefault="005F7B75" w:rsidP="00CD17A5">
            <w:pPr>
              <w:rPr>
                <w:sz w:val="18"/>
                <w:szCs w:val="18"/>
              </w:rPr>
            </w:pPr>
            <w:r>
              <w:rPr>
                <w:sz w:val="18"/>
                <w:szCs w:val="18"/>
              </w:rPr>
              <w:t>Ja</w:t>
            </w:r>
          </w:p>
        </w:tc>
      </w:tr>
      <w:tr w:rsidR="005F7B75" w:rsidRPr="008C3FF8" w14:paraId="3CEF4F25" w14:textId="77777777" w:rsidTr="00CD17A5">
        <w:tc>
          <w:tcPr>
            <w:tcW w:w="1583" w:type="dxa"/>
          </w:tcPr>
          <w:p w14:paraId="6CBA5992" w14:textId="77777777" w:rsidR="005F7B75" w:rsidRPr="008C3FF8" w:rsidRDefault="005F7B75" w:rsidP="00CD17A5">
            <w:pPr>
              <w:rPr>
                <w:sz w:val="18"/>
                <w:szCs w:val="18"/>
              </w:rPr>
            </w:pPr>
            <w:r w:rsidRPr="008C3FF8">
              <w:rPr>
                <w:sz w:val="18"/>
                <w:szCs w:val="18"/>
              </w:rPr>
              <w:t>Overhalla</w:t>
            </w:r>
          </w:p>
        </w:tc>
        <w:tc>
          <w:tcPr>
            <w:tcW w:w="1669" w:type="dxa"/>
          </w:tcPr>
          <w:p w14:paraId="440B2023" w14:textId="77777777" w:rsidR="005F7B75" w:rsidRPr="008C3FF8" w:rsidRDefault="005F7B75" w:rsidP="00CD17A5">
            <w:pPr>
              <w:rPr>
                <w:sz w:val="18"/>
                <w:szCs w:val="18"/>
              </w:rPr>
            </w:pPr>
            <w:r>
              <w:rPr>
                <w:sz w:val="18"/>
                <w:szCs w:val="18"/>
              </w:rPr>
              <w:t>Ja</w:t>
            </w:r>
          </w:p>
        </w:tc>
        <w:tc>
          <w:tcPr>
            <w:tcW w:w="1538" w:type="dxa"/>
          </w:tcPr>
          <w:p w14:paraId="79DCC058" w14:textId="77777777" w:rsidR="005F7B75" w:rsidRPr="008C3FF8" w:rsidRDefault="005F7B75" w:rsidP="00CD17A5">
            <w:pPr>
              <w:rPr>
                <w:sz w:val="18"/>
                <w:szCs w:val="18"/>
              </w:rPr>
            </w:pPr>
            <w:r>
              <w:rPr>
                <w:sz w:val="18"/>
                <w:szCs w:val="18"/>
              </w:rPr>
              <w:t>Nei</w:t>
            </w:r>
          </w:p>
        </w:tc>
        <w:tc>
          <w:tcPr>
            <w:tcW w:w="1186" w:type="dxa"/>
          </w:tcPr>
          <w:p w14:paraId="24CBE3CF" w14:textId="77777777" w:rsidR="005F7B75" w:rsidRPr="008C3FF8" w:rsidRDefault="005F7B75" w:rsidP="00CD17A5">
            <w:pPr>
              <w:rPr>
                <w:sz w:val="18"/>
                <w:szCs w:val="18"/>
              </w:rPr>
            </w:pPr>
            <w:r>
              <w:rPr>
                <w:sz w:val="18"/>
                <w:szCs w:val="18"/>
              </w:rPr>
              <w:t>Ja</w:t>
            </w:r>
          </w:p>
        </w:tc>
      </w:tr>
      <w:tr w:rsidR="005F7B75" w:rsidRPr="008C3FF8" w14:paraId="0A29E8E0" w14:textId="77777777" w:rsidTr="00CD17A5">
        <w:tc>
          <w:tcPr>
            <w:tcW w:w="1583" w:type="dxa"/>
          </w:tcPr>
          <w:p w14:paraId="43BC1B34" w14:textId="77777777" w:rsidR="005F7B75" w:rsidRPr="008C3FF8" w:rsidRDefault="005F7B75" w:rsidP="00CD17A5">
            <w:pPr>
              <w:rPr>
                <w:sz w:val="18"/>
                <w:szCs w:val="18"/>
              </w:rPr>
            </w:pPr>
            <w:r w:rsidRPr="008C3FF8">
              <w:rPr>
                <w:sz w:val="18"/>
                <w:szCs w:val="18"/>
              </w:rPr>
              <w:t>Flatanger</w:t>
            </w:r>
          </w:p>
        </w:tc>
        <w:tc>
          <w:tcPr>
            <w:tcW w:w="1669" w:type="dxa"/>
          </w:tcPr>
          <w:p w14:paraId="226C6EC9" w14:textId="77777777" w:rsidR="005F7B75" w:rsidRPr="008C3FF8" w:rsidRDefault="005F7B75" w:rsidP="00CD17A5">
            <w:pPr>
              <w:rPr>
                <w:sz w:val="18"/>
                <w:szCs w:val="18"/>
              </w:rPr>
            </w:pPr>
            <w:r>
              <w:rPr>
                <w:sz w:val="18"/>
                <w:szCs w:val="18"/>
              </w:rPr>
              <w:t>Nei</w:t>
            </w:r>
          </w:p>
        </w:tc>
        <w:tc>
          <w:tcPr>
            <w:tcW w:w="1538" w:type="dxa"/>
          </w:tcPr>
          <w:p w14:paraId="34E2E724" w14:textId="77777777" w:rsidR="005F7B75" w:rsidRPr="008C3FF8" w:rsidRDefault="005F7B75" w:rsidP="00CD17A5">
            <w:pPr>
              <w:rPr>
                <w:sz w:val="18"/>
                <w:szCs w:val="18"/>
              </w:rPr>
            </w:pPr>
            <w:r>
              <w:rPr>
                <w:sz w:val="18"/>
                <w:szCs w:val="18"/>
              </w:rPr>
              <w:t>Nei</w:t>
            </w:r>
          </w:p>
        </w:tc>
        <w:tc>
          <w:tcPr>
            <w:tcW w:w="1186" w:type="dxa"/>
          </w:tcPr>
          <w:p w14:paraId="7FCA2CE9" w14:textId="77777777" w:rsidR="005F7B75" w:rsidRPr="008C3FF8" w:rsidRDefault="005F7B75" w:rsidP="00CD17A5">
            <w:pPr>
              <w:rPr>
                <w:sz w:val="18"/>
                <w:szCs w:val="18"/>
              </w:rPr>
            </w:pPr>
            <w:r>
              <w:rPr>
                <w:sz w:val="18"/>
                <w:szCs w:val="18"/>
              </w:rPr>
              <w:t>Ja</w:t>
            </w:r>
          </w:p>
        </w:tc>
      </w:tr>
      <w:tr w:rsidR="005F7B75" w:rsidRPr="008C3FF8" w14:paraId="3C36C51D" w14:textId="77777777" w:rsidTr="00CD17A5">
        <w:tc>
          <w:tcPr>
            <w:tcW w:w="1583" w:type="dxa"/>
          </w:tcPr>
          <w:p w14:paraId="04D7812A" w14:textId="77777777" w:rsidR="005F7B75" w:rsidRPr="008C3FF8" w:rsidRDefault="005F7B75" w:rsidP="00CD17A5">
            <w:pPr>
              <w:rPr>
                <w:sz w:val="18"/>
                <w:szCs w:val="18"/>
              </w:rPr>
            </w:pPr>
            <w:r w:rsidRPr="008C3FF8">
              <w:rPr>
                <w:sz w:val="18"/>
                <w:szCs w:val="18"/>
              </w:rPr>
              <w:t>Inderøy</w:t>
            </w:r>
          </w:p>
        </w:tc>
        <w:tc>
          <w:tcPr>
            <w:tcW w:w="1669" w:type="dxa"/>
          </w:tcPr>
          <w:p w14:paraId="5A82ED0A" w14:textId="77777777" w:rsidR="005F7B75" w:rsidRPr="008C3FF8" w:rsidRDefault="005F7B75" w:rsidP="00CD17A5">
            <w:pPr>
              <w:rPr>
                <w:sz w:val="18"/>
                <w:szCs w:val="18"/>
              </w:rPr>
            </w:pPr>
            <w:r>
              <w:rPr>
                <w:sz w:val="18"/>
                <w:szCs w:val="18"/>
              </w:rPr>
              <w:t>Ja</w:t>
            </w:r>
          </w:p>
        </w:tc>
        <w:tc>
          <w:tcPr>
            <w:tcW w:w="1538" w:type="dxa"/>
          </w:tcPr>
          <w:p w14:paraId="6BCC8F18" w14:textId="77777777" w:rsidR="005F7B75" w:rsidRPr="008C3FF8" w:rsidRDefault="005F7B75" w:rsidP="00CD17A5">
            <w:pPr>
              <w:rPr>
                <w:sz w:val="18"/>
                <w:szCs w:val="18"/>
              </w:rPr>
            </w:pPr>
            <w:r>
              <w:rPr>
                <w:sz w:val="18"/>
                <w:szCs w:val="18"/>
              </w:rPr>
              <w:t>Nei</w:t>
            </w:r>
          </w:p>
        </w:tc>
        <w:tc>
          <w:tcPr>
            <w:tcW w:w="1186" w:type="dxa"/>
          </w:tcPr>
          <w:p w14:paraId="219A6C3B" w14:textId="77777777" w:rsidR="005F7B75" w:rsidRPr="008C3FF8" w:rsidRDefault="005F7B75" w:rsidP="00CD17A5">
            <w:pPr>
              <w:rPr>
                <w:sz w:val="18"/>
                <w:szCs w:val="18"/>
              </w:rPr>
            </w:pPr>
            <w:r>
              <w:rPr>
                <w:sz w:val="18"/>
                <w:szCs w:val="18"/>
              </w:rPr>
              <w:t>Ja</w:t>
            </w:r>
          </w:p>
        </w:tc>
      </w:tr>
      <w:tr w:rsidR="005F7B75" w:rsidRPr="008C3FF8" w14:paraId="67ECF0F4" w14:textId="77777777" w:rsidTr="00CD17A5">
        <w:tc>
          <w:tcPr>
            <w:tcW w:w="1583" w:type="dxa"/>
          </w:tcPr>
          <w:p w14:paraId="1C34AD6C" w14:textId="77777777" w:rsidR="005F7B75" w:rsidRPr="008C3FF8" w:rsidRDefault="005F7B75" w:rsidP="00CD17A5">
            <w:pPr>
              <w:rPr>
                <w:sz w:val="18"/>
                <w:szCs w:val="18"/>
              </w:rPr>
            </w:pPr>
            <w:r w:rsidRPr="008C3FF8">
              <w:rPr>
                <w:sz w:val="18"/>
                <w:szCs w:val="18"/>
              </w:rPr>
              <w:t>Indre Fosen</w:t>
            </w:r>
          </w:p>
        </w:tc>
        <w:tc>
          <w:tcPr>
            <w:tcW w:w="1669" w:type="dxa"/>
          </w:tcPr>
          <w:p w14:paraId="2BEDD171" w14:textId="77777777" w:rsidR="005F7B75" w:rsidRPr="008C3FF8" w:rsidRDefault="005F7B75" w:rsidP="00CD17A5">
            <w:pPr>
              <w:rPr>
                <w:sz w:val="18"/>
                <w:szCs w:val="18"/>
              </w:rPr>
            </w:pPr>
            <w:r>
              <w:rPr>
                <w:sz w:val="18"/>
                <w:szCs w:val="18"/>
              </w:rPr>
              <w:t>Ja</w:t>
            </w:r>
          </w:p>
        </w:tc>
        <w:tc>
          <w:tcPr>
            <w:tcW w:w="1538" w:type="dxa"/>
          </w:tcPr>
          <w:p w14:paraId="5D88A148" w14:textId="77777777" w:rsidR="005F7B75" w:rsidRPr="008C3FF8" w:rsidRDefault="005F7B75" w:rsidP="00CD17A5">
            <w:pPr>
              <w:rPr>
                <w:sz w:val="18"/>
                <w:szCs w:val="18"/>
              </w:rPr>
            </w:pPr>
            <w:r>
              <w:rPr>
                <w:sz w:val="18"/>
                <w:szCs w:val="18"/>
              </w:rPr>
              <w:t>Ja</w:t>
            </w:r>
          </w:p>
        </w:tc>
        <w:tc>
          <w:tcPr>
            <w:tcW w:w="1186" w:type="dxa"/>
          </w:tcPr>
          <w:p w14:paraId="5DA04110" w14:textId="77777777" w:rsidR="005F7B75" w:rsidRPr="008C3FF8" w:rsidRDefault="005F7B75" w:rsidP="00CD17A5">
            <w:pPr>
              <w:rPr>
                <w:sz w:val="18"/>
                <w:szCs w:val="18"/>
              </w:rPr>
            </w:pPr>
            <w:r>
              <w:rPr>
                <w:sz w:val="18"/>
                <w:szCs w:val="18"/>
              </w:rPr>
              <w:t>Ja</w:t>
            </w:r>
          </w:p>
        </w:tc>
      </w:tr>
      <w:tr w:rsidR="005F7B75" w:rsidRPr="008C3FF8" w14:paraId="0A749321" w14:textId="77777777" w:rsidTr="00CD17A5">
        <w:tc>
          <w:tcPr>
            <w:tcW w:w="1583" w:type="dxa"/>
          </w:tcPr>
          <w:p w14:paraId="07E4C14C" w14:textId="77777777" w:rsidR="005F7B75" w:rsidRPr="008C3FF8" w:rsidRDefault="005F7B75" w:rsidP="00CD17A5">
            <w:pPr>
              <w:rPr>
                <w:sz w:val="18"/>
                <w:szCs w:val="18"/>
              </w:rPr>
            </w:pPr>
            <w:r w:rsidRPr="008C3FF8">
              <w:rPr>
                <w:sz w:val="18"/>
                <w:szCs w:val="18"/>
              </w:rPr>
              <w:t>Heim</w:t>
            </w:r>
          </w:p>
        </w:tc>
        <w:tc>
          <w:tcPr>
            <w:tcW w:w="1669" w:type="dxa"/>
          </w:tcPr>
          <w:p w14:paraId="6DD82F5D" w14:textId="77777777" w:rsidR="005F7B75" w:rsidRPr="008C3FF8" w:rsidRDefault="005F7B75" w:rsidP="00CD17A5">
            <w:pPr>
              <w:rPr>
                <w:sz w:val="18"/>
                <w:szCs w:val="18"/>
              </w:rPr>
            </w:pPr>
            <w:r>
              <w:rPr>
                <w:sz w:val="18"/>
                <w:szCs w:val="18"/>
              </w:rPr>
              <w:t>Ja</w:t>
            </w:r>
          </w:p>
        </w:tc>
        <w:tc>
          <w:tcPr>
            <w:tcW w:w="1538" w:type="dxa"/>
          </w:tcPr>
          <w:p w14:paraId="199DE9D0" w14:textId="77777777" w:rsidR="005F7B75" w:rsidRPr="008C3FF8" w:rsidRDefault="005F7B75" w:rsidP="00CD17A5">
            <w:pPr>
              <w:rPr>
                <w:sz w:val="18"/>
                <w:szCs w:val="18"/>
              </w:rPr>
            </w:pPr>
            <w:r>
              <w:rPr>
                <w:sz w:val="18"/>
                <w:szCs w:val="18"/>
              </w:rPr>
              <w:t>Ja</w:t>
            </w:r>
          </w:p>
        </w:tc>
        <w:tc>
          <w:tcPr>
            <w:tcW w:w="1186" w:type="dxa"/>
          </w:tcPr>
          <w:p w14:paraId="5A1FA11C" w14:textId="77777777" w:rsidR="005F7B75" w:rsidRPr="008C3FF8" w:rsidRDefault="005F7B75" w:rsidP="00CD17A5">
            <w:pPr>
              <w:rPr>
                <w:sz w:val="18"/>
                <w:szCs w:val="18"/>
              </w:rPr>
            </w:pPr>
            <w:r>
              <w:rPr>
                <w:sz w:val="18"/>
                <w:szCs w:val="18"/>
              </w:rPr>
              <w:t>Ja</w:t>
            </w:r>
          </w:p>
        </w:tc>
      </w:tr>
      <w:tr w:rsidR="005F7B75" w:rsidRPr="008C3FF8" w14:paraId="30D44927" w14:textId="77777777" w:rsidTr="00CD17A5">
        <w:tc>
          <w:tcPr>
            <w:tcW w:w="1583" w:type="dxa"/>
          </w:tcPr>
          <w:p w14:paraId="353D184E" w14:textId="77777777" w:rsidR="005F7B75" w:rsidRPr="008C3FF8" w:rsidRDefault="005F7B75" w:rsidP="00CD17A5">
            <w:pPr>
              <w:rPr>
                <w:sz w:val="18"/>
                <w:szCs w:val="18"/>
              </w:rPr>
            </w:pPr>
            <w:r w:rsidRPr="008C3FF8">
              <w:rPr>
                <w:sz w:val="18"/>
                <w:szCs w:val="18"/>
              </w:rPr>
              <w:t>Hitra</w:t>
            </w:r>
          </w:p>
        </w:tc>
        <w:tc>
          <w:tcPr>
            <w:tcW w:w="1669" w:type="dxa"/>
          </w:tcPr>
          <w:p w14:paraId="03DA2E79" w14:textId="77777777" w:rsidR="005F7B75" w:rsidRPr="008C3FF8" w:rsidRDefault="005F7B75" w:rsidP="00CD17A5">
            <w:pPr>
              <w:rPr>
                <w:sz w:val="18"/>
                <w:szCs w:val="18"/>
              </w:rPr>
            </w:pPr>
            <w:r>
              <w:rPr>
                <w:sz w:val="18"/>
                <w:szCs w:val="18"/>
              </w:rPr>
              <w:t>Ja</w:t>
            </w:r>
          </w:p>
        </w:tc>
        <w:tc>
          <w:tcPr>
            <w:tcW w:w="1538" w:type="dxa"/>
          </w:tcPr>
          <w:p w14:paraId="64358C08" w14:textId="77777777" w:rsidR="005F7B75" w:rsidRPr="008C3FF8" w:rsidRDefault="005F7B75" w:rsidP="00CD17A5">
            <w:pPr>
              <w:rPr>
                <w:sz w:val="18"/>
                <w:szCs w:val="18"/>
              </w:rPr>
            </w:pPr>
            <w:r>
              <w:rPr>
                <w:sz w:val="18"/>
                <w:szCs w:val="18"/>
              </w:rPr>
              <w:t>Ja</w:t>
            </w:r>
          </w:p>
        </w:tc>
        <w:tc>
          <w:tcPr>
            <w:tcW w:w="1186" w:type="dxa"/>
          </w:tcPr>
          <w:p w14:paraId="7549F1F5" w14:textId="77777777" w:rsidR="005F7B75" w:rsidRPr="008C3FF8" w:rsidRDefault="005F7B75" w:rsidP="00CD17A5">
            <w:pPr>
              <w:rPr>
                <w:sz w:val="18"/>
                <w:szCs w:val="18"/>
              </w:rPr>
            </w:pPr>
            <w:r>
              <w:rPr>
                <w:sz w:val="18"/>
                <w:szCs w:val="18"/>
              </w:rPr>
              <w:t>Ja</w:t>
            </w:r>
          </w:p>
        </w:tc>
      </w:tr>
      <w:tr w:rsidR="005F7B75" w:rsidRPr="008C3FF8" w14:paraId="75FA1D43" w14:textId="77777777" w:rsidTr="00CD17A5">
        <w:tc>
          <w:tcPr>
            <w:tcW w:w="1583" w:type="dxa"/>
          </w:tcPr>
          <w:p w14:paraId="5B072E77" w14:textId="77777777" w:rsidR="005F7B75" w:rsidRPr="008C3FF8" w:rsidRDefault="005F7B75" w:rsidP="00CD17A5">
            <w:pPr>
              <w:rPr>
                <w:sz w:val="18"/>
                <w:szCs w:val="18"/>
              </w:rPr>
            </w:pPr>
            <w:r>
              <w:rPr>
                <w:sz w:val="18"/>
                <w:szCs w:val="18"/>
              </w:rPr>
              <w:t>Åfjord</w:t>
            </w:r>
          </w:p>
        </w:tc>
        <w:tc>
          <w:tcPr>
            <w:tcW w:w="1669" w:type="dxa"/>
          </w:tcPr>
          <w:p w14:paraId="3D8E6824" w14:textId="77777777" w:rsidR="005F7B75" w:rsidRDefault="005F7B75" w:rsidP="00CD17A5">
            <w:pPr>
              <w:rPr>
                <w:sz w:val="18"/>
                <w:szCs w:val="18"/>
              </w:rPr>
            </w:pPr>
            <w:r>
              <w:rPr>
                <w:sz w:val="18"/>
                <w:szCs w:val="18"/>
              </w:rPr>
              <w:t>Ja</w:t>
            </w:r>
          </w:p>
        </w:tc>
        <w:tc>
          <w:tcPr>
            <w:tcW w:w="1538" w:type="dxa"/>
          </w:tcPr>
          <w:p w14:paraId="1B3E0FE9" w14:textId="77777777" w:rsidR="005F7B75" w:rsidRDefault="005F7B75" w:rsidP="00CD17A5">
            <w:pPr>
              <w:rPr>
                <w:sz w:val="18"/>
                <w:szCs w:val="18"/>
              </w:rPr>
            </w:pPr>
            <w:r>
              <w:rPr>
                <w:sz w:val="18"/>
                <w:szCs w:val="18"/>
              </w:rPr>
              <w:t>Ja</w:t>
            </w:r>
          </w:p>
        </w:tc>
        <w:tc>
          <w:tcPr>
            <w:tcW w:w="1186" w:type="dxa"/>
          </w:tcPr>
          <w:p w14:paraId="36F52786" w14:textId="77777777" w:rsidR="005F7B75" w:rsidRDefault="005F7B75" w:rsidP="00CD17A5">
            <w:pPr>
              <w:rPr>
                <w:sz w:val="18"/>
                <w:szCs w:val="18"/>
              </w:rPr>
            </w:pPr>
            <w:r>
              <w:rPr>
                <w:sz w:val="18"/>
                <w:szCs w:val="18"/>
              </w:rPr>
              <w:t>Ja</w:t>
            </w:r>
          </w:p>
        </w:tc>
      </w:tr>
      <w:tr w:rsidR="005F7B75" w:rsidRPr="008C3FF8" w14:paraId="02025289" w14:textId="77777777" w:rsidTr="00CD17A5">
        <w:tc>
          <w:tcPr>
            <w:tcW w:w="1583" w:type="dxa"/>
          </w:tcPr>
          <w:p w14:paraId="17418E86" w14:textId="77777777" w:rsidR="005F7B75" w:rsidRPr="008C3FF8" w:rsidRDefault="005F7B75" w:rsidP="00CD17A5">
            <w:pPr>
              <w:rPr>
                <w:sz w:val="18"/>
                <w:szCs w:val="18"/>
              </w:rPr>
            </w:pPr>
            <w:r>
              <w:rPr>
                <w:sz w:val="18"/>
                <w:szCs w:val="18"/>
              </w:rPr>
              <w:t>Orkland</w:t>
            </w:r>
          </w:p>
        </w:tc>
        <w:tc>
          <w:tcPr>
            <w:tcW w:w="1669" w:type="dxa"/>
          </w:tcPr>
          <w:p w14:paraId="490575D5" w14:textId="77777777" w:rsidR="005F7B75" w:rsidRDefault="005F7B75" w:rsidP="00CD17A5">
            <w:pPr>
              <w:rPr>
                <w:sz w:val="18"/>
                <w:szCs w:val="18"/>
              </w:rPr>
            </w:pPr>
            <w:r>
              <w:rPr>
                <w:sz w:val="18"/>
                <w:szCs w:val="18"/>
              </w:rPr>
              <w:t>Ja</w:t>
            </w:r>
          </w:p>
        </w:tc>
        <w:tc>
          <w:tcPr>
            <w:tcW w:w="1538" w:type="dxa"/>
          </w:tcPr>
          <w:p w14:paraId="71864D55" w14:textId="77777777" w:rsidR="005F7B75" w:rsidRDefault="005F7B75" w:rsidP="00CD17A5">
            <w:pPr>
              <w:rPr>
                <w:sz w:val="18"/>
                <w:szCs w:val="18"/>
              </w:rPr>
            </w:pPr>
            <w:r>
              <w:rPr>
                <w:sz w:val="18"/>
                <w:szCs w:val="18"/>
              </w:rPr>
              <w:t>Ja</w:t>
            </w:r>
          </w:p>
        </w:tc>
        <w:tc>
          <w:tcPr>
            <w:tcW w:w="1186" w:type="dxa"/>
          </w:tcPr>
          <w:p w14:paraId="4851B7BB" w14:textId="77777777" w:rsidR="005F7B75" w:rsidRDefault="005F7B75" w:rsidP="00CD17A5">
            <w:pPr>
              <w:rPr>
                <w:sz w:val="18"/>
                <w:szCs w:val="18"/>
              </w:rPr>
            </w:pPr>
            <w:r>
              <w:rPr>
                <w:sz w:val="18"/>
                <w:szCs w:val="18"/>
              </w:rPr>
              <w:t>Ja</w:t>
            </w:r>
          </w:p>
        </w:tc>
      </w:tr>
      <w:tr w:rsidR="005F7B75" w:rsidRPr="008C3FF8" w14:paraId="0F47A30A" w14:textId="77777777" w:rsidTr="00CD17A5">
        <w:tc>
          <w:tcPr>
            <w:tcW w:w="1583" w:type="dxa"/>
          </w:tcPr>
          <w:p w14:paraId="2E24FDD4" w14:textId="77777777" w:rsidR="005F7B75" w:rsidRPr="008C3FF8" w:rsidRDefault="005F7B75" w:rsidP="00CD17A5">
            <w:pPr>
              <w:rPr>
                <w:sz w:val="18"/>
                <w:szCs w:val="18"/>
              </w:rPr>
            </w:pPr>
            <w:r>
              <w:rPr>
                <w:sz w:val="18"/>
                <w:szCs w:val="18"/>
              </w:rPr>
              <w:t>Rindal</w:t>
            </w:r>
          </w:p>
        </w:tc>
        <w:tc>
          <w:tcPr>
            <w:tcW w:w="1669" w:type="dxa"/>
          </w:tcPr>
          <w:p w14:paraId="5C2A805D" w14:textId="77777777" w:rsidR="005F7B75" w:rsidRDefault="005F7B75" w:rsidP="00CD17A5">
            <w:pPr>
              <w:rPr>
                <w:sz w:val="18"/>
                <w:szCs w:val="18"/>
              </w:rPr>
            </w:pPr>
            <w:r>
              <w:rPr>
                <w:sz w:val="18"/>
                <w:szCs w:val="18"/>
              </w:rPr>
              <w:t>Ja</w:t>
            </w:r>
          </w:p>
        </w:tc>
        <w:tc>
          <w:tcPr>
            <w:tcW w:w="1538" w:type="dxa"/>
          </w:tcPr>
          <w:p w14:paraId="658B522A" w14:textId="77777777" w:rsidR="005F7B75" w:rsidRDefault="005F7B75" w:rsidP="00CD17A5">
            <w:pPr>
              <w:rPr>
                <w:sz w:val="18"/>
                <w:szCs w:val="18"/>
              </w:rPr>
            </w:pPr>
            <w:r>
              <w:rPr>
                <w:sz w:val="18"/>
                <w:szCs w:val="18"/>
              </w:rPr>
              <w:t>Ja</w:t>
            </w:r>
          </w:p>
        </w:tc>
        <w:tc>
          <w:tcPr>
            <w:tcW w:w="1186" w:type="dxa"/>
          </w:tcPr>
          <w:p w14:paraId="2CDC020E" w14:textId="77777777" w:rsidR="005F7B75" w:rsidRDefault="005F7B75" w:rsidP="00CD17A5">
            <w:pPr>
              <w:rPr>
                <w:sz w:val="18"/>
                <w:szCs w:val="18"/>
              </w:rPr>
            </w:pPr>
            <w:r>
              <w:rPr>
                <w:sz w:val="18"/>
                <w:szCs w:val="18"/>
              </w:rPr>
              <w:t>Ja</w:t>
            </w:r>
          </w:p>
        </w:tc>
      </w:tr>
    </w:tbl>
    <w:p w14:paraId="57DE0BF0" w14:textId="6710F42F" w:rsidR="005F7B75" w:rsidRDefault="005F7B75" w:rsidP="005F7B75">
      <w:pPr>
        <w:pStyle w:val="Undertittel"/>
      </w:pPr>
    </w:p>
    <w:p w14:paraId="7C7CE394" w14:textId="77777777" w:rsidR="005F7B75" w:rsidRPr="00F67A12" w:rsidRDefault="005F7B75" w:rsidP="005F7B75">
      <w:pPr>
        <w:pStyle w:val="Undertittel"/>
        <w:rPr>
          <w:b/>
          <w:bCs/>
          <w:sz w:val="24"/>
          <w:szCs w:val="24"/>
        </w:rPr>
      </w:pPr>
      <w:r w:rsidRPr="00F67A12">
        <w:rPr>
          <w:b/>
          <w:bCs/>
          <w:sz w:val="24"/>
          <w:szCs w:val="24"/>
        </w:rPr>
        <w:t>Kommentar</w:t>
      </w:r>
    </w:p>
    <w:p w14:paraId="5E33AC76" w14:textId="77777777" w:rsidR="005F7B75" w:rsidRDefault="005F7B75" w:rsidP="005F7B75">
      <w:pPr>
        <w:pStyle w:val="Undertittel"/>
      </w:pPr>
      <w:r>
        <w:t xml:space="preserve">85% av kommunene svarer at de har rutine for samarbeid med fastlege om diagnostisk utredning av demens (Landet 68,4%). </w:t>
      </w:r>
    </w:p>
    <w:p w14:paraId="46A76B13" w14:textId="77777777" w:rsidR="00F67A12" w:rsidRDefault="00F67A12" w:rsidP="005F7B75">
      <w:pPr>
        <w:pStyle w:val="Undertittel"/>
      </w:pPr>
    </w:p>
    <w:p w14:paraId="7F6C02E8" w14:textId="22698F33" w:rsidR="005F7B75" w:rsidRDefault="005F7B75" w:rsidP="005F7B75">
      <w:pPr>
        <w:pStyle w:val="Undertittel"/>
      </w:pPr>
      <w:r>
        <w:t>73% svarer at de har rutine om samarbeid med fastlege etter at diagnose er satt (Landet 54,5%).</w:t>
      </w:r>
    </w:p>
    <w:p w14:paraId="6DB86887" w14:textId="77777777" w:rsidR="005F7B75" w:rsidRDefault="005F7B75" w:rsidP="005F7B75">
      <w:pPr>
        <w:pStyle w:val="Undertittel"/>
      </w:pPr>
      <w:r>
        <w:t>94% av kommunene kartlegger pårørendes belastning.</w:t>
      </w:r>
    </w:p>
    <w:p w14:paraId="568EF2C3" w14:textId="77777777" w:rsidR="005F7B75" w:rsidRDefault="005F7B75" w:rsidP="005F7B75">
      <w:pPr>
        <w:pStyle w:val="Undertittel"/>
      </w:pPr>
    </w:p>
    <w:p w14:paraId="7232F985" w14:textId="77777777" w:rsidR="00F67A12" w:rsidRDefault="00F67A12" w:rsidP="005F7B75">
      <w:pPr>
        <w:pStyle w:val="Undertittel"/>
        <w:rPr>
          <w:sz w:val="32"/>
          <w:szCs w:val="32"/>
        </w:rPr>
      </w:pPr>
    </w:p>
    <w:p w14:paraId="4503F616" w14:textId="6D83BE93" w:rsidR="005F7B75" w:rsidRPr="00F67A12" w:rsidRDefault="005F7B75" w:rsidP="005F7B75">
      <w:pPr>
        <w:pStyle w:val="Undertittel"/>
        <w:rPr>
          <w:sz w:val="32"/>
          <w:szCs w:val="32"/>
        </w:rPr>
      </w:pPr>
      <w:r w:rsidRPr="00F67A12">
        <w:rPr>
          <w:sz w:val="32"/>
          <w:szCs w:val="32"/>
        </w:rPr>
        <w:t>Tilrettelagte botilbud for personer med demens sykdom</w:t>
      </w:r>
    </w:p>
    <w:p w14:paraId="44047C43" w14:textId="77777777" w:rsidR="005F7B75" w:rsidRDefault="005F7B75" w:rsidP="005F7B75">
      <w:pPr>
        <w:pStyle w:val="Undertittel"/>
      </w:pPr>
      <w:r>
        <w:t>I Nasjonal faglig retningslinje for demens skal kommunene tilby tilpasset heldøgns botilbud til personer med demens. Kommunen skal ha botilbud som er utformet slik at personer med demens med behov for heldøgns omsorgstjenester, får tilpassede fysiske omgivelser som gir mulighet for struktur, aktivitet, stimulering og kognitiv støtte. Botilbudet skal ivareta behovet for trygghet og i størst mulig grad autonomi og selvstendighet i dagliglivets aktiviteter. Botilbudene skal også legges til rette for pårørendes besøk og deltakelse.</w:t>
      </w:r>
    </w:p>
    <w:p w14:paraId="5CAF2117" w14:textId="77777777" w:rsidR="005F7B75" w:rsidRDefault="005F7B75" w:rsidP="005F7B75">
      <w:pPr>
        <w:pStyle w:val="Undertittel"/>
      </w:pPr>
      <w:r>
        <w:tab/>
      </w:r>
    </w:p>
    <w:tbl>
      <w:tblPr>
        <w:tblStyle w:val="Tabellrutenett"/>
        <w:tblW w:w="0" w:type="auto"/>
        <w:tblLook w:val="04A0" w:firstRow="1" w:lastRow="0" w:firstColumn="1" w:lastColumn="0" w:noHBand="0" w:noVBand="1"/>
      </w:tblPr>
      <w:tblGrid>
        <w:gridCol w:w="1583"/>
        <w:gridCol w:w="1538"/>
        <w:gridCol w:w="1669"/>
      </w:tblGrid>
      <w:tr w:rsidR="005F7B75" w:rsidRPr="008C3FF8" w14:paraId="0961AA30" w14:textId="77777777" w:rsidTr="00CD17A5">
        <w:tc>
          <w:tcPr>
            <w:tcW w:w="1583" w:type="dxa"/>
          </w:tcPr>
          <w:p w14:paraId="4595496B" w14:textId="77777777" w:rsidR="005F7B75" w:rsidRPr="004E7E2C" w:rsidRDefault="005F7B75" w:rsidP="00CD17A5">
            <w:pPr>
              <w:rPr>
                <w:sz w:val="16"/>
                <w:szCs w:val="16"/>
              </w:rPr>
            </w:pPr>
          </w:p>
        </w:tc>
        <w:tc>
          <w:tcPr>
            <w:tcW w:w="1538" w:type="dxa"/>
          </w:tcPr>
          <w:p w14:paraId="0B2E7474" w14:textId="77777777" w:rsidR="005F7B75" w:rsidRPr="008C3FF8" w:rsidRDefault="005F7B75" w:rsidP="00CD17A5">
            <w:pPr>
              <w:rPr>
                <w:sz w:val="18"/>
                <w:szCs w:val="18"/>
              </w:rPr>
            </w:pPr>
            <w:r>
              <w:rPr>
                <w:sz w:val="18"/>
                <w:szCs w:val="18"/>
              </w:rPr>
              <w:t>Hvor mange sykehjem har enhet(er) spesielt tilrettelagt for personer med demens sykdom</w:t>
            </w:r>
          </w:p>
        </w:tc>
        <w:tc>
          <w:tcPr>
            <w:tcW w:w="1669" w:type="dxa"/>
          </w:tcPr>
          <w:p w14:paraId="10362CCF" w14:textId="77777777" w:rsidR="005F7B75" w:rsidRPr="008C3FF8" w:rsidRDefault="005F7B75" w:rsidP="00CD17A5">
            <w:pPr>
              <w:rPr>
                <w:sz w:val="18"/>
                <w:szCs w:val="18"/>
              </w:rPr>
            </w:pPr>
            <w:r>
              <w:rPr>
                <w:sz w:val="18"/>
                <w:szCs w:val="18"/>
              </w:rPr>
              <w:t xml:space="preserve">Hvor mange </w:t>
            </w:r>
            <w:bookmarkStart w:id="2" w:name="_Hlk155771940"/>
            <w:r>
              <w:rPr>
                <w:sz w:val="18"/>
                <w:szCs w:val="18"/>
              </w:rPr>
              <w:t>plasser i enhet(er) spesielt tilrettelagt for personer med demens sykdom disponerer kommunen totalt</w:t>
            </w:r>
            <w:bookmarkEnd w:id="2"/>
          </w:p>
        </w:tc>
      </w:tr>
      <w:tr w:rsidR="005F7B75" w:rsidRPr="008C3FF8" w14:paraId="1CF4BA48" w14:textId="77777777" w:rsidTr="00CD17A5">
        <w:tc>
          <w:tcPr>
            <w:tcW w:w="1583" w:type="dxa"/>
          </w:tcPr>
          <w:p w14:paraId="02CAB4A1" w14:textId="77777777" w:rsidR="005F7B75" w:rsidRPr="008C3FF8" w:rsidRDefault="005F7B75" w:rsidP="00CD17A5">
            <w:pPr>
              <w:rPr>
                <w:sz w:val="18"/>
                <w:szCs w:val="18"/>
              </w:rPr>
            </w:pPr>
            <w:r w:rsidRPr="008C3FF8">
              <w:rPr>
                <w:sz w:val="18"/>
                <w:szCs w:val="18"/>
              </w:rPr>
              <w:t>Trondheim</w:t>
            </w:r>
          </w:p>
        </w:tc>
        <w:tc>
          <w:tcPr>
            <w:tcW w:w="1538" w:type="dxa"/>
          </w:tcPr>
          <w:p w14:paraId="35803904" w14:textId="77777777" w:rsidR="005F7B75" w:rsidRPr="008C3FF8" w:rsidRDefault="005F7B75" w:rsidP="00CD17A5">
            <w:pPr>
              <w:rPr>
                <w:sz w:val="18"/>
                <w:szCs w:val="18"/>
              </w:rPr>
            </w:pPr>
            <w:r>
              <w:rPr>
                <w:sz w:val="18"/>
                <w:szCs w:val="18"/>
              </w:rPr>
              <w:t>27</w:t>
            </w:r>
          </w:p>
        </w:tc>
        <w:tc>
          <w:tcPr>
            <w:tcW w:w="1669" w:type="dxa"/>
          </w:tcPr>
          <w:p w14:paraId="13180E99" w14:textId="77777777" w:rsidR="005F7B75" w:rsidRPr="008C3FF8" w:rsidRDefault="005F7B75" w:rsidP="00CD17A5">
            <w:pPr>
              <w:rPr>
                <w:sz w:val="18"/>
                <w:szCs w:val="18"/>
              </w:rPr>
            </w:pPr>
            <w:r>
              <w:rPr>
                <w:sz w:val="18"/>
                <w:szCs w:val="18"/>
              </w:rPr>
              <w:t>1217</w:t>
            </w:r>
          </w:p>
        </w:tc>
      </w:tr>
      <w:tr w:rsidR="005F7B75" w:rsidRPr="008C3FF8" w14:paraId="2828F7D0" w14:textId="77777777" w:rsidTr="00CD17A5">
        <w:tc>
          <w:tcPr>
            <w:tcW w:w="1583" w:type="dxa"/>
          </w:tcPr>
          <w:p w14:paraId="739B268F" w14:textId="77777777" w:rsidR="005F7B75" w:rsidRPr="008C3FF8" w:rsidRDefault="005F7B75" w:rsidP="00CD17A5">
            <w:pPr>
              <w:rPr>
                <w:sz w:val="18"/>
                <w:szCs w:val="18"/>
              </w:rPr>
            </w:pPr>
            <w:r w:rsidRPr="008C3FF8">
              <w:rPr>
                <w:sz w:val="18"/>
                <w:szCs w:val="18"/>
              </w:rPr>
              <w:t>Namsos</w:t>
            </w:r>
          </w:p>
        </w:tc>
        <w:tc>
          <w:tcPr>
            <w:tcW w:w="1538" w:type="dxa"/>
          </w:tcPr>
          <w:p w14:paraId="222323F4" w14:textId="77777777" w:rsidR="005F7B75" w:rsidRPr="008C3FF8" w:rsidRDefault="005F7B75" w:rsidP="00CD17A5">
            <w:pPr>
              <w:rPr>
                <w:sz w:val="18"/>
                <w:szCs w:val="18"/>
              </w:rPr>
            </w:pPr>
            <w:r>
              <w:rPr>
                <w:sz w:val="18"/>
                <w:szCs w:val="18"/>
              </w:rPr>
              <w:t>1</w:t>
            </w:r>
          </w:p>
        </w:tc>
        <w:tc>
          <w:tcPr>
            <w:tcW w:w="1669" w:type="dxa"/>
          </w:tcPr>
          <w:p w14:paraId="3926FF9D" w14:textId="77777777" w:rsidR="005F7B75" w:rsidRPr="008C3FF8" w:rsidRDefault="005F7B75" w:rsidP="00CD17A5">
            <w:pPr>
              <w:rPr>
                <w:sz w:val="18"/>
                <w:szCs w:val="18"/>
              </w:rPr>
            </w:pPr>
            <w:r>
              <w:rPr>
                <w:sz w:val="18"/>
                <w:szCs w:val="18"/>
              </w:rPr>
              <w:t>28</w:t>
            </w:r>
          </w:p>
        </w:tc>
      </w:tr>
      <w:tr w:rsidR="005F7B75" w:rsidRPr="008C3FF8" w14:paraId="2B38262B" w14:textId="77777777" w:rsidTr="00CD17A5">
        <w:tc>
          <w:tcPr>
            <w:tcW w:w="1583" w:type="dxa"/>
          </w:tcPr>
          <w:p w14:paraId="46B7AEDE" w14:textId="77777777" w:rsidR="005F7B75" w:rsidRPr="008C3FF8" w:rsidRDefault="005F7B75" w:rsidP="00CD17A5">
            <w:pPr>
              <w:rPr>
                <w:sz w:val="18"/>
                <w:szCs w:val="18"/>
              </w:rPr>
            </w:pPr>
            <w:r w:rsidRPr="008C3FF8">
              <w:rPr>
                <w:sz w:val="18"/>
                <w:szCs w:val="18"/>
              </w:rPr>
              <w:t>Steinkjer</w:t>
            </w:r>
          </w:p>
        </w:tc>
        <w:tc>
          <w:tcPr>
            <w:tcW w:w="1538" w:type="dxa"/>
          </w:tcPr>
          <w:p w14:paraId="0FBC5F5B" w14:textId="77777777" w:rsidR="005F7B75" w:rsidRPr="008C3FF8" w:rsidRDefault="005F7B75" w:rsidP="00CD17A5">
            <w:pPr>
              <w:rPr>
                <w:sz w:val="18"/>
                <w:szCs w:val="18"/>
              </w:rPr>
            </w:pPr>
            <w:r>
              <w:rPr>
                <w:sz w:val="18"/>
                <w:szCs w:val="18"/>
              </w:rPr>
              <w:t>1</w:t>
            </w:r>
          </w:p>
        </w:tc>
        <w:tc>
          <w:tcPr>
            <w:tcW w:w="1669" w:type="dxa"/>
          </w:tcPr>
          <w:p w14:paraId="48A2DE54" w14:textId="77777777" w:rsidR="005F7B75" w:rsidRPr="008C3FF8" w:rsidRDefault="005F7B75" w:rsidP="00CD17A5">
            <w:pPr>
              <w:rPr>
                <w:sz w:val="18"/>
                <w:szCs w:val="18"/>
              </w:rPr>
            </w:pPr>
            <w:r>
              <w:rPr>
                <w:sz w:val="18"/>
                <w:szCs w:val="18"/>
              </w:rPr>
              <w:t>20</w:t>
            </w:r>
          </w:p>
        </w:tc>
      </w:tr>
      <w:tr w:rsidR="005F7B75" w:rsidRPr="008C3FF8" w14:paraId="718EAED9" w14:textId="77777777" w:rsidTr="00CD17A5">
        <w:tc>
          <w:tcPr>
            <w:tcW w:w="1583" w:type="dxa"/>
          </w:tcPr>
          <w:p w14:paraId="241CF772" w14:textId="77777777" w:rsidR="005F7B75" w:rsidRPr="008C3FF8" w:rsidRDefault="005F7B75" w:rsidP="00CD17A5">
            <w:pPr>
              <w:rPr>
                <w:sz w:val="18"/>
                <w:szCs w:val="18"/>
              </w:rPr>
            </w:pPr>
            <w:r w:rsidRPr="008C3FF8">
              <w:rPr>
                <w:sz w:val="18"/>
                <w:szCs w:val="18"/>
              </w:rPr>
              <w:t>Frøya</w:t>
            </w:r>
          </w:p>
        </w:tc>
        <w:tc>
          <w:tcPr>
            <w:tcW w:w="1538" w:type="dxa"/>
          </w:tcPr>
          <w:p w14:paraId="064D9042" w14:textId="77777777" w:rsidR="005F7B75" w:rsidRPr="008C3FF8" w:rsidRDefault="005F7B75" w:rsidP="00CD17A5">
            <w:pPr>
              <w:rPr>
                <w:sz w:val="18"/>
                <w:szCs w:val="18"/>
              </w:rPr>
            </w:pPr>
            <w:r>
              <w:rPr>
                <w:sz w:val="18"/>
                <w:szCs w:val="18"/>
              </w:rPr>
              <w:t>1</w:t>
            </w:r>
          </w:p>
        </w:tc>
        <w:tc>
          <w:tcPr>
            <w:tcW w:w="1669" w:type="dxa"/>
          </w:tcPr>
          <w:p w14:paraId="68A3DE29" w14:textId="77777777" w:rsidR="005F7B75" w:rsidRPr="008C3FF8" w:rsidRDefault="005F7B75" w:rsidP="00CD17A5">
            <w:pPr>
              <w:rPr>
                <w:sz w:val="18"/>
                <w:szCs w:val="18"/>
              </w:rPr>
            </w:pPr>
            <w:r>
              <w:rPr>
                <w:sz w:val="18"/>
                <w:szCs w:val="18"/>
              </w:rPr>
              <w:t>24</w:t>
            </w:r>
          </w:p>
        </w:tc>
      </w:tr>
      <w:tr w:rsidR="005F7B75" w:rsidRPr="008C3FF8" w14:paraId="3CA86CE3" w14:textId="77777777" w:rsidTr="00CD17A5">
        <w:tc>
          <w:tcPr>
            <w:tcW w:w="1583" w:type="dxa"/>
          </w:tcPr>
          <w:p w14:paraId="09D6A083" w14:textId="77777777" w:rsidR="005F7B75" w:rsidRPr="008C3FF8" w:rsidRDefault="005F7B75" w:rsidP="00CD17A5">
            <w:pPr>
              <w:rPr>
                <w:sz w:val="18"/>
                <w:szCs w:val="18"/>
              </w:rPr>
            </w:pPr>
            <w:r w:rsidRPr="008C3FF8">
              <w:rPr>
                <w:sz w:val="18"/>
                <w:szCs w:val="18"/>
              </w:rPr>
              <w:t>Osen</w:t>
            </w:r>
          </w:p>
        </w:tc>
        <w:tc>
          <w:tcPr>
            <w:tcW w:w="1538" w:type="dxa"/>
          </w:tcPr>
          <w:p w14:paraId="09D887CD" w14:textId="77777777" w:rsidR="005F7B75" w:rsidRPr="008C3FF8" w:rsidRDefault="005F7B75" w:rsidP="00CD17A5">
            <w:pPr>
              <w:rPr>
                <w:sz w:val="18"/>
                <w:szCs w:val="18"/>
              </w:rPr>
            </w:pPr>
            <w:r>
              <w:rPr>
                <w:sz w:val="18"/>
                <w:szCs w:val="18"/>
              </w:rPr>
              <w:t>1</w:t>
            </w:r>
          </w:p>
        </w:tc>
        <w:tc>
          <w:tcPr>
            <w:tcW w:w="1669" w:type="dxa"/>
          </w:tcPr>
          <w:p w14:paraId="52DE7E84" w14:textId="77777777" w:rsidR="005F7B75" w:rsidRPr="008C3FF8" w:rsidRDefault="005F7B75" w:rsidP="00CD17A5">
            <w:pPr>
              <w:rPr>
                <w:sz w:val="18"/>
                <w:szCs w:val="18"/>
              </w:rPr>
            </w:pPr>
            <w:r>
              <w:rPr>
                <w:sz w:val="18"/>
                <w:szCs w:val="18"/>
              </w:rPr>
              <w:t>4</w:t>
            </w:r>
          </w:p>
        </w:tc>
      </w:tr>
      <w:tr w:rsidR="005F7B75" w:rsidRPr="008C3FF8" w14:paraId="112CED86" w14:textId="77777777" w:rsidTr="00CD17A5">
        <w:tc>
          <w:tcPr>
            <w:tcW w:w="1583" w:type="dxa"/>
          </w:tcPr>
          <w:p w14:paraId="24661FA0" w14:textId="77777777" w:rsidR="005F7B75" w:rsidRPr="008C3FF8" w:rsidRDefault="005F7B75" w:rsidP="00CD17A5">
            <w:pPr>
              <w:rPr>
                <w:sz w:val="18"/>
                <w:szCs w:val="18"/>
              </w:rPr>
            </w:pPr>
            <w:r w:rsidRPr="008C3FF8">
              <w:rPr>
                <w:sz w:val="18"/>
                <w:szCs w:val="18"/>
              </w:rPr>
              <w:t>Oppdal</w:t>
            </w:r>
          </w:p>
        </w:tc>
        <w:tc>
          <w:tcPr>
            <w:tcW w:w="1538" w:type="dxa"/>
          </w:tcPr>
          <w:p w14:paraId="7CD80AD2" w14:textId="77777777" w:rsidR="005F7B75" w:rsidRPr="008C3FF8" w:rsidRDefault="005F7B75" w:rsidP="00CD17A5">
            <w:pPr>
              <w:rPr>
                <w:sz w:val="18"/>
                <w:szCs w:val="18"/>
              </w:rPr>
            </w:pPr>
            <w:r>
              <w:rPr>
                <w:sz w:val="18"/>
                <w:szCs w:val="18"/>
              </w:rPr>
              <w:t>1</w:t>
            </w:r>
          </w:p>
        </w:tc>
        <w:tc>
          <w:tcPr>
            <w:tcW w:w="1669" w:type="dxa"/>
          </w:tcPr>
          <w:p w14:paraId="0724285B" w14:textId="77777777" w:rsidR="005F7B75" w:rsidRPr="008C3FF8" w:rsidRDefault="005F7B75" w:rsidP="00CD17A5">
            <w:pPr>
              <w:rPr>
                <w:sz w:val="18"/>
                <w:szCs w:val="18"/>
              </w:rPr>
            </w:pPr>
            <w:r>
              <w:rPr>
                <w:sz w:val="18"/>
                <w:szCs w:val="18"/>
              </w:rPr>
              <w:t>20</w:t>
            </w:r>
          </w:p>
        </w:tc>
      </w:tr>
      <w:tr w:rsidR="005F7B75" w:rsidRPr="008C3FF8" w14:paraId="4EC75D58" w14:textId="77777777" w:rsidTr="00CD17A5">
        <w:tc>
          <w:tcPr>
            <w:tcW w:w="1583" w:type="dxa"/>
          </w:tcPr>
          <w:p w14:paraId="03A0E595" w14:textId="77777777" w:rsidR="005F7B75" w:rsidRPr="008C3FF8" w:rsidRDefault="005F7B75" w:rsidP="00CD17A5">
            <w:pPr>
              <w:rPr>
                <w:sz w:val="18"/>
                <w:szCs w:val="18"/>
              </w:rPr>
            </w:pPr>
            <w:r w:rsidRPr="008C3FF8">
              <w:rPr>
                <w:sz w:val="18"/>
                <w:szCs w:val="18"/>
              </w:rPr>
              <w:t>Rennebu</w:t>
            </w:r>
          </w:p>
        </w:tc>
        <w:tc>
          <w:tcPr>
            <w:tcW w:w="1538" w:type="dxa"/>
          </w:tcPr>
          <w:p w14:paraId="4E942593" w14:textId="77777777" w:rsidR="005F7B75" w:rsidRPr="008C3FF8" w:rsidRDefault="005F7B75" w:rsidP="00CD17A5">
            <w:pPr>
              <w:rPr>
                <w:sz w:val="18"/>
                <w:szCs w:val="18"/>
              </w:rPr>
            </w:pPr>
            <w:r>
              <w:rPr>
                <w:sz w:val="18"/>
                <w:szCs w:val="18"/>
              </w:rPr>
              <w:t>1</w:t>
            </w:r>
          </w:p>
        </w:tc>
        <w:tc>
          <w:tcPr>
            <w:tcW w:w="1669" w:type="dxa"/>
          </w:tcPr>
          <w:p w14:paraId="247244D5" w14:textId="77777777" w:rsidR="005F7B75" w:rsidRPr="008C3FF8" w:rsidRDefault="005F7B75" w:rsidP="00CD17A5">
            <w:pPr>
              <w:rPr>
                <w:sz w:val="18"/>
                <w:szCs w:val="18"/>
              </w:rPr>
            </w:pPr>
            <w:r>
              <w:rPr>
                <w:sz w:val="18"/>
                <w:szCs w:val="18"/>
              </w:rPr>
              <w:t>6</w:t>
            </w:r>
          </w:p>
        </w:tc>
      </w:tr>
      <w:tr w:rsidR="005F7B75" w:rsidRPr="008C3FF8" w14:paraId="143AD827" w14:textId="77777777" w:rsidTr="00CD17A5">
        <w:tc>
          <w:tcPr>
            <w:tcW w:w="1583" w:type="dxa"/>
          </w:tcPr>
          <w:p w14:paraId="5154DB20" w14:textId="77777777" w:rsidR="005F7B75" w:rsidRPr="008C3FF8" w:rsidRDefault="005F7B75" w:rsidP="00CD17A5">
            <w:pPr>
              <w:rPr>
                <w:sz w:val="18"/>
                <w:szCs w:val="18"/>
              </w:rPr>
            </w:pPr>
            <w:r w:rsidRPr="008C3FF8">
              <w:rPr>
                <w:sz w:val="18"/>
                <w:szCs w:val="18"/>
              </w:rPr>
              <w:t>Røros</w:t>
            </w:r>
          </w:p>
        </w:tc>
        <w:tc>
          <w:tcPr>
            <w:tcW w:w="1538" w:type="dxa"/>
          </w:tcPr>
          <w:p w14:paraId="3F673284" w14:textId="77777777" w:rsidR="005F7B75" w:rsidRPr="008C3FF8" w:rsidRDefault="005F7B75" w:rsidP="00CD17A5">
            <w:pPr>
              <w:rPr>
                <w:sz w:val="18"/>
                <w:szCs w:val="18"/>
              </w:rPr>
            </w:pPr>
            <w:r>
              <w:rPr>
                <w:sz w:val="18"/>
                <w:szCs w:val="18"/>
              </w:rPr>
              <w:t>1</w:t>
            </w:r>
          </w:p>
        </w:tc>
        <w:tc>
          <w:tcPr>
            <w:tcW w:w="1669" w:type="dxa"/>
          </w:tcPr>
          <w:p w14:paraId="7509CE43" w14:textId="77777777" w:rsidR="005F7B75" w:rsidRPr="008C3FF8" w:rsidRDefault="005F7B75" w:rsidP="00CD17A5">
            <w:pPr>
              <w:rPr>
                <w:sz w:val="18"/>
                <w:szCs w:val="18"/>
              </w:rPr>
            </w:pPr>
            <w:r>
              <w:rPr>
                <w:sz w:val="18"/>
                <w:szCs w:val="18"/>
              </w:rPr>
              <w:t>30</w:t>
            </w:r>
          </w:p>
        </w:tc>
      </w:tr>
      <w:tr w:rsidR="005F7B75" w:rsidRPr="008C3FF8" w14:paraId="508BA40E" w14:textId="77777777" w:rsidTr="00CD17A5">
        <w:tc>
          <w:tcPr>
            <w:tcW w:w="1583" w:type="dxa"/>
          </w:tcPr>
          <w:p w14:paraId="308314BB" w14:textId="77777777" w:rsidR="005F7B75" w:rsidRPr="008C3FF8" w:rsidRDefault="005F7B75" w:rsidP="00CD17A5">
            <w:pPr>
              <w:rPr>
                <w:sz w:val="18"/>
                <w:szCs w:val="18"/>
              </w:rPr>
            </w:pPr>
            <w:r w:rsidRPr="008C3FF8">
              <w:rPr>
                <w:sz w:val="18"/>
                <w:szCs w:val="18"/>
              </w:rPr>
              <w:t>Melhus</w:t>
            </w:r>
          </w:p>
        </w:tc>
        <w:tc>
          <w:tcPr>
            <w:tcW w:w="1538" w:type="dxa"/>
          </w:tcPr>
          <w:p w14:paraId="2FBF0521" w14:textId="77777777" w:rsidR="005F7B75" w:rsidRPr="008C3FF8" w:rsidRDefault="005F7B75" w:rsidP="00CD17A5">
            <w:pPr>
              <w:rPr>
                <w:sz w:val="18"/>
                <w:szCs w:val="18"/>
              </w:rPr>
            </w:pPr>
            <w:r>
              <w:rPr>
                <w:sz w:val="18"/>
                <w:szCs w:val="18"/>
              </w:rPr>
              <w:t>2</w:t>
            </w:r>
          </w:p>
        </w:tc>
        <w:tc>
          <w:tcPr>
            <w:tcW w:w="1669" w:type="dxa"/>
          </w:tcPr>
          <w:p w14:paraId="4E34897F" w14:textId="77777777" w:rsidR="005F7B75" w:rsidRPr="008C3FF8" w:rsidRDefault="005F7B75" w:rsidP="00CD17A5">
            <w:pPr>
              <w:rPr>
                <w:sz w:val="18"/>
                <w:szCs w:val="18"/>
              </w:rPr>
            </w:pPr>
            <w:r>
              <w:rPr>
                <w:sz w:val="18"/>
                <w:szCs w:val="18"/>
              </w:rPr>
              <w:t>30</w:t>
            </w:r>
          </w:p>
        </w:tc>
      </w:tr>
      <w:tr w:rsidR="005F7B75" w:rsidRPr="008C3FF8" w14:paraId="5C456768" w14:textId="77777777" w:rsidTr="00CD17A5">
        <w:tc>
          <w:tcPr>
            <w:tcW w:w="1583" w:type="dxa"/>
          </w:tcPr>
          <w:p w14:paraId="18217B8A" w14:textId="77777777" w:rsidR="005F7B75" w:rsidRPr="008C3FF8" w:rsidRDefault="005F7B75" w:rsidP="00CD17A5">
            <w:pPr>
              <w:rPr>
                <w:sz w:val="18"/>
                <w:szCs w:val="18"/>
              </w:rPr>
            </w:pPr>
            <w:r w:rsidRPr="008C3FF8">
              <w:rPr>
                <w:sz w:val="18"/>
                <w:szCs w:val="18"/>
              </w:rPr>
              <w:t>Skaun</w:t>
            </w:r>
          </w:p>
        </w:tc>
        <w:tc>
          <w:tcPr>
            <w:tcW w:w="1538" w:type="dxa"/>
          </w:tcPr>
          <w:p w14:paraId="578D176D" w14:textId="77777777" w:rsidR="005F7B75" w:rsidRPr="008C3FF8" w:rsidRDefault="005F7B75" w:rsidP="00CD17A5">
            <w:pPr>
              <w:rPr>
                <w:sz w:val="18"/>
                <w:szCs w:val="18"/>
              </w:rPr>
            </w:pPr>
            <w:r>
              <w:rPr>
                <w:sz w:val="18"/>
                <w:szCs w:val="18"/>
              </w:rPr>
              <w:t>1</w:t>
            </w:r>
          </w:p>
        </w:tc>
        <w:tc>
          <w:tcPr>
            <w:tcW w:w="1669" w:type="dxa"/>
          </w:tcPr>
          <w:p w14:paraId="5AC89693" w14:textId="77777777" w:rsidR="005F7B75" w:rsidRPr="008C3FF8" w:rsidRDefault="005F7B75" w:rsidP="00CD17A5">
            <w:pPr>
              <w:rPr>
                <w:sz w:val="18"/>
                <w:szCs w:val="18"/>
              </w:rPr>
            </w:pPr>
            <w:r>
              <w:rPr>
                <w:sz w:val="18"/>
                <w:szCs w:val="18"/>
              </w:rPr>
              <w:t>10</w:t>
            </w:r>
          </w:p>
        </w:tc>
      </w:tr>
      <w:tr w:rsidR="005F7B75" w:rsidRPr="008C3FF8" w14:paraId="078A7548" w14:textId="77777777" w:rsidTr="00CD17A5">
        <w:tc>
          <w:tcPr>
            <w:tcW w:w="1583" w:type="dxa"/>
          </w:tcPr>
          <w:p w14:paraId="6D9CF119" w14:textId="77777777" w:rsidR="005F7B75" w:rsidRPr="008C3FF8" w:rsidRDefault="005F7B75" w:rsidP="00CD17A5">
            <w:pPr>
              <w:rPr>
                <w:sz w:val="18"/>
                <w:szCs w:val="18"/>
              </w:rPr>
            </w:pPr>
            <w:r w:rsidRPr="008C3FF8">
              <w:rPr>
                <w:sz w:val="18"/>
                <w:szCs w:val="18"/>
              </w:rPr>
              <w:t>Malvik</w:t>
            </w:r>
          </w:p>
        </w:tc>
        <w:tc>
          <w:tcPr>
            <w:tcW w:w="1538" w:type="dxa"/>
          </w:tcPr>
          <w:p w14:paraId="38DA30A3" w14:textId="77777777" w:rsidR="005F7B75" w:rsidRPr="008C3FF8" w:rsidRDefault="005F7B75" w:rsidP="00CD17A5">
            <w:pPr>
              <w:rPr>
                <w:sz w:val="18"/>
                <w:szCs w:val="18"/>
              </w:rPr>
            </w:pPr>
            <w:r>
              <w:rPr>
                <w:sz w:val="18"/>
                <w:szCs w:val="18"/>
              </w:rPr>
              <w:t>1</w:t>
            </w:r>
          </w:p>
        </w:tc>
        <w:tc>
          <w:tcPr>
            <w:tcW w:w="1669" w:type="dxa"/>
          </w:tcPr>
          <w:p w14:paraId="2588AE10" w14:textId="77777777" w:rsidR="005F7B75" w:rsidRPr="008C3FF8" w:rsidRDefault="005F7B75" w:rsidP="00CD17A5">
            <w:pPr>
              <w:rPr>
                <w:sz w:val="18"/>
                <w:szCs w:val="18"/>
              </w:rPr>
            </w:pPr>
            <w:r>
              <w:rPr>
                <w:sz w:val="18"/>
                <w:szCs w:val="18"/>
              </w:rPr>
              <w:t>8</w:t>
            </w:r>
          </w:p>
        </w:tc>
      </w:tr>
      <w:tr w:rsidR="005F7B75" w:rsidRPr="008C3FF8" w14:paraId="0CF05832" w14:textId="77777777" w:rsidTr="00CD17A5">
        <w:tc>
          <w:tcPr>
            <w:tcW w:w="1583" w:type="dxa"/>
          </w:tcPr>
          <w:p w14:paraId="65C1F9FC" w14:textId="77777777" w:rsidR="005F7B75" w:rsidRPr="008C3FF8" w:rsidRDefault="005F7B75" w:rsidP="00CD17A5">
            <w:pPr>
              <w:rPr>
                <w:sz w:val="18"/>
                <w:szCs w:val="18"/>
              </w:rPr>
            </w:pPr>
            <w:r w:rsidRPr="008C3FF8">
              <w:rPr>
                <w:sz w:val="18"/>
                <w:szCs w:val="18"/>
              </w:rPr>
              <w:t>Selbu</w:t>
            </w:r>
          </w:p>
        </w:tc>
        <w:tc>
          <w:tcPr>
            <w:tcW w:w="1538" w:type="dxa"/>
          </w:tcPr>
          <w:p w14:paraId="5DA0268A" w14:textId="77777777" w:rsidR="005F7B75" w:rsidRPr="008C3FF8" w:rsidRDefault="005F7B75" w:rsidP="00CD17A5">
            <w:pPr>
              <w:rPr>
                <w:sz w:val="18"/>
                <w:szCs w:val="18"/>
              </w:rPr>
            </w:pPr>
            <w:r>
              <w:rPr>
                <w:sz w:val="18"/>
                <w:szCs w:val="18"/>
              </w:rPr>
              <w:t>1</w:t>
            </w:r>
          </w:p>
        </w:tc>
        <w:tc>
          <w:tcPr>
            <w:tcW w:w="1669" w:type="dxa"/>
          </w:tcPr>
          <w:p w14:paraId="63F36ED9" w14:textId="77777777" w:rsidR="005F7B75" w:rsidRPr="008C3FF8" w:rsidRDefault="005F7B75" w:rsidP="00CD17A5">
            <w:pPr>
              <w:rPr>
                <w:sz w:val="18"/>
                <w:szCs w:val="18"/>
              </w:rPr>
            </w:pPr>
            <w:r>
              <w:rPr>
                <w:sz w:val="18"/>
                <w:szCs w:val="18"/>
              </w:rPr>
              <w:t>12</w:t>
            </w:r>
          </w:p>
        </w:tc>
      </w:tr>
      <w:tr w:rsidR="005F7B75" w:rsidRPr="008C3FF8" w14:paraId="25A22D77" w14:textId="77777777" w:rsidTr="00CD17A5">
        <w:tc>
          <w:tcPr>
            <w:tcW w:w="1583" w:type="dxa"/>
          </w:tcPr>
          <w:p w14:paraId="7B743613" w14:textId="77777777" w:rsidR="005F7B75" w:rsidRPr="008C3FF8" w:rsidRDefault="005F7B75" w:rsidP="00CD17A5">
            <w:pPr>
              <w:rPr>
                <w:sz w:val="18"/>
                <w:szCs w:val="18"/>
              </w:rPr>
            </w:pPr>
            <w:r w:rsidRPr="008C3FF8">
              <w:rPr>
                <w:sz w:val="18"/>
                <w:szCs w:val="18"/>
              </w:rPr>
              <w:t>Tydal</w:t>
            </w:r>
          </w:p>
        </w:tc>
        <w:tc>
          <w:tcPr>
            <w:tcW w:w="1538" w:type="dxa"/>
          </w:tcPr>
          <w:p w14:paraId="344B74C8" w14:textId="77777777" w:rsidR="005F7B75" w:rsidRPr="008C3FF8" w:rsidRDefault="005F7B75" w:rsidP="00CD17A5">
            <w:pPr>
              <w:rPr>
                <w:sz w:val="18"/>
                <w:szCs w:val="18"/>
              </w:rPr>
            </w:pPr>
            <w:r>
              <w:rPr>
                <w:sz w:val="18"/>
                <w:szCs w:val="18"/>
              </w:rPr>
              <w:t>1</w:t>
            </w:r>
          </w:p>
        </w:tc>
        <w:tc>
          <w:tcPr>
            <w:tcW w:w="1669" w:type="dxa"/>
          </w:tcPr>
          <w:p w14:paraId="4DCBFC7D" w14:textId="77777777" w:rsidR="005F7B75" w:rsidRPr="008C3FF8" w:rsidRDefault="005F7B75" w:rsidP="00CD17A5">
            <w:pPr>
              <w:rPr>
                <w:sz w:val="18"/>
                <w:szCs w:val="18"/>
              </w:rPr>
            </w:pPr>
            <w:r>
              <w:rPr>
                <w:sz w:val="18"/>
                <w:szCs w:val="18"/>
              </w:rPr>
              <w:t>5</w:t>
            </w:r>
          </w:p>
        </w:tc>
      </w:tr>
      <w:tr w:rsidR="005F7B75" w:rsidRPr="008C3FF8" w14:paraId="157B5519" w14:textId="77777777" w:rsidTr="00CD17A5">
        <w:tc>
          <w:tcPr>
            <w:tcW w:w="1583" w:type="dxa"/>
          </w:tcPr>
          <w:p w14:paraId="59B6F0D7" w14:textId="77777777" w:rsidR="005F7B75" w:rsidRPr="008C3FF8" w:rsidRDefault="005F7B75" w:rsidP="00CD17A5">
            <w:pPr>
              <w:rPr>
                <w:sz w:val="18"/>
                <w:szCs w:val="18"/>
              </w:rPr>
            </w:pPr>
            <w:r w:rsidRPr="008C3FF8">
              <w:rPr>
                <w:sz w:val="18"/>
                <w:szCs w:val="18"/>
              </w:rPr>
              <w:t>Meråker</w:t>
            </w:r>
          </w:p>
        </w:tc>
        <w:tc>
          <w:tcPr>
            <w:tcW w:w="1538" w:type="dxa"/>
          </w:tcPr>
          <w:p w14:paraId="5A42544D" w14:textId="77777777" w:rsidR="005F7B75" w:rsidRPr="008C3FF8" w:rsidRDefault="005F7B75" w:rsidP="00CD17A5">
            <w:pPr>
              <w:rPr>
                <w:sz w:val="18"/>
                <w:szCs w:val="18"/>
              </w:rPr>
            </w:pPr>
            <w:r>
              <w:rPr>
                <w:sz w:val="18"/>
                <w:szCs w:val="18"/>
              </w:rPr>
              <w:t>1</w:t>
            </w:r>
          </w:p>
        </w:tc>
        <w:tc>
          <w:tcPr>
            <w:tcW w:w="1669" w:type="dxa"/>
          </w:tcPr>
          <w:p w14:paraId="3DA8F2E7" w14:textId="77777777" w:rsidR="005F7B75" w:rsidRPr="008C3FF8" w:rsidRDefault="005F7B75" w:rsidP="00CD17A5">
            <w:pPr>
              <w:rPr>
                <w:sz w:val="18"/>
                <w:szCs w:val="18"/>
              </w:rPr>
            </w:pPr>
            <w:r>
              <w:rPr>
                <w:sz w:val="18"/>
                <w:szCs w:val="18"/>
              </w:rPr>
              <w:t>10</w:t>
            </w:r>
          </w:p>
        </w:tc>
      </w:tr>
      <w:tr w:rsidR="005F7B75" w:rsidRPr="008C3FF8" w14:paraId="3775FEB9" w14:textId="77777777" w:rsidTr="00CD17A5">
        <w:tc>
          <w:tcPr>
            <w:tcW w:w="1583" w:type="dxa"/>
          </w:tcPr>
          <w:p w14:paraId="377C5701" w14:textId="77777777" w:rsidR="005F7B75" w:rsidRPr="008C3FF8" w:rsidRDefault="005F7B75" w:rsidP="00CD17A5">
            <w:pPr>
              <w:rPr>
                <w:sz w:val="18"/>
                <w:szCs w:val="18"/>
              </w:rPr>
            </w:pPr>
            <w:r w:rsidRPr="008C3FF8">
              <w:rPr>
                <w:sz w:val="18"/>
                <w:szCs w:val="18"/>
              </w:rPr>
              <w:t>Stjørdal</w:t>
            </w:r>
          </w:p>
        </w:tc>
        <w:tc>
          <w:tcPr>
            <w:tcW w:w="1538" w:type="dxa"/>
          </w:tcPr>
          <w:p w14:paraId="3822A0AC" w14:textId="77777777" w:rsidR="005F7B75" w:rsidRPr="008C3FF8" w:rsidRDefault="005F7B75" w:rsidP="00CD17A5">
            <w:pPr>
              <w:rPr>
                <w:sz w:val="18"/>
                <w:szCs w:val="18"/>
              </w:rPr>
            </w:pPr>
            <w:r>
              <w:rPr>
                <w:sz w:val="18"/>
                <w:szCs w:val="18"/>
              </w:rPr>
              <w:t>1</w:t>
            </w:r>
          </w:p>
        </w:tc>
        <w:tc>
          <w:tcPr>
            <w:tcW w:w="1669" w:type="dxa"/>
          </w:tcPr>
          <w:p w14:paraId="237AC220" w14:textId="77777777" w:rsidR="005F7B75" w:rsidRPr="008C3FF8" w:rsidRDefault="005F7B75" w:rsidP="00CD17A5">
            <w:pPr>
              <w:rPr>
                <w:sz w:val="18"/>
                <w:szCs w:val="18"/>
              </w:rPr>
            </w:pPr>
            <w:r>
              <w:rPr>
                <w:sz w:val="18"/>
                <w:szCs w:val="18"/>
              </w:rPr>
              <w:t>4</w:t>
            </w:r>
          </w:p>
        </w:tc>
      </w:tr>
      <w:tr w:rsidR="005F7B75" w:rsidRPr="008C3FF8" w14:paraId="703D3B99" w14:textId="77777777" w:rsidTr="00CD17A5">
        <w:tc>
          <w:tcPr>
            <w:tcW w:w="1583" w:type="dxa"/>
          </w:tcPr>
          <w:p w14:paraId="44B9C26B" w14:textId="77777777" w:rsidR="005F7B75" w:rsidRPr="008C3FF8" w:rsidRDefault="005F7B75" w:rsidP="00CD17A5">
            <w:pPr>
              <w:rPr>
                <w:sz w:val="18"/>
                <w:szCs w:val="18"/>
              </w:rPr>
            </w:pPr>
            <w:r w:rsidRPr="008C3FF8">
              <w:rPr>
                <w:sz w:val="18"/>
                <w:szCs w:val="18"/>
              </w:rPr>
              <w:t>Frosta</w:t>
            </w:r>
          </w:p>
        </w:tc>
        <w:tc>
          <w:tcPr>
            <w:tcW w:w="1538" w:type="dxa"/>
          </w:tcPr>
          <w:p w14:paraId="25645A17" w14:textId="77777777" w:rsidR="005F7B75" w:rsidRPr="008C3FF8" w:rsidRDefault="005F7B75" w:rsidP="00CD17A5">
            <w:pPr>
              <w:rPr>
                <w:sz w:val="18"/>
                <w:szCs w:val="18"/>
              </w:rPr>
            </w:pPr>
            <w:r>
              <w:rPr>
                <w:sz w:val="18"/>
                <w:szCs w:val="18"/>
              </w:rPr>
              <w:t>1</w:t>
            </w:r>
          </w:p>
        </w:tc>
        <w:tc>
          <w:tcPr>
            <w:tcW w:w="1669" w:type="dxa"/>
          </w:tcPr>
          <w:p w14:paraId="15E0E851" w14:textId="77777777" w:rsidR="005F7B75" w:rsidRPr="008C3FF8" w:rsidRDefault="005F7B75" w:rsidP="00CD17A5">
            <w:pPr>
              <w:rPr>
                <w:sz w:val="18"/>
                <w:szCs w:val="18"/>
              </w:rPr>
            </w:pPr>
            <w:r>
              <w:rPr>
                <w:sz w:val="18"/>
                <w:szCs w:val="18"/>
              </w:rPr>
              <w:t>7</w:t>
            </w:r>
          </w:p>
        </w:tc>
      </w:tr>
      <w:tr w:rsidR="005F7B75" w:rsidRPr="008C3FF8" w14:paraId="2AF4FA60" w14:textId="77777777" w:rsidTr="00CD17A5">
        <w:tc>
          <w:tcPr>
            <w:tcW w:w="1583" w:type="dxa"/>
          </w:tcPr>
          <w:p w14:paraId="7824440E" w14:textId="77777777" w:rsidR="005F7B75" w:rsidRPr="008C3FF8" w:rsidRDefault="005F7B75" w:rsidP="00CD17A5">
            <w:pPr>
              <w:rPr>
                <w:sz w:val="18"/>
                <w:szCs w:val="18"/>
              </w:rPr>
            </w:pPr>
            <w:r w:rsidRPr="008C3FF8">
              <w:rPr>
                <w:sz w:val="18"/>
                <w:szCs w:val="18"/>
              </w:rPr>
              <w:t>Levanger</w:t>
            </w:r>
          </w:p>
        </w:tc>
        <w:tc>
          <w:tcPr>
            <w:tcW w:w="1538" w:type="dxa"/>
          </w:tcPr>
          <w:p w14:paraId="2253C772" w14:textId="77777777" w:rsidR="005F7B75" w:rsidRPr="008C3FF8" w:rsidRDefault="005F7B75" w:rsidP="00CD17A5">
            <w:pPr>
              <w:rPr>
                <w:sz w:val="18"/>
                <w:szCs w:val="18"/>
              </w:rPr>
            </w:pPr>
            <w:r>
              <w:rPr>
                <w:sz w:val="18"/>
                <w:szCs w:val="18"/>
              </w:rPr>
              <w:t>2</w:t>
            </w:r>
          </w:p>
        </w:tc>
        <w:tc>
          <w:tcPr>
            <w:tcW w:w="1669" w:type="dxa"/>
          </w:tcPr>
          <w:p w14:paraId="03172BB9" w14:textId="77777777" w:rsidR="005F7B75" w:rsidRPr="008C3FF8" w:rsidRDefault="005F7B75" w:rsidP="00CD17A5">
            <w:pPr>
              <w:rPr>
                <w:sz w:val="18"/>
                <w:szCs w:val="18"/>
              </w:rPr>
            </w:pPr>
            <w:r>
              <w:rPr>
                <w:sz w:val="18"/>
                <w:szCs w:val="18"/>
              </w:rPr>
              <w:t>10</w:t>
            </w:r>
          </w:p>
        </w:tc>
      </w:tr>
      <w:tr w:rsidR="005F7B75" w:rsidRPr="008C3FF8" w14:paraId="42C4E7C4" w14:textId="77777777" w:rsidTr="00CD17A5">
        <w:tc>
          <w:tcPr>
            <w:tcW w:w="1583" w:type="dxa"/>
          </w:tcPr>
          <w:p w14:paraId="13360820" w14:textId="77777777" w:rsidR="005F7B75" w:rsidRPr="008C3FF8" w:rsidRDefault="005F7B75" w:rsidP="00CD17A5">
            <w:pPr>
              <w:rPr>
                <w:sz w:val="18"/>
                <w:szCs w:val="18"/>
              </w:rPr>
            </w:pPr>
            <w:r w:rsidRPr="008C3FF8">
              <w:rPr>
                <w:sz w:val="18"/>
                <w:szCs w:val="18"/>
              </w:rPr>
              <w:t>Verdal</w:t>
            </w:r>
          </w:p>
        </w:tc>
        <w:tc>
          <w:tcPr>
            <w:tcW w:w="1538" w:type="dxa"/>
          </w:tcPr>
          <w:p w14:paraId="1AE2768A" w14:textId="77777777" w:rsidR="005F7B75" w:rsidRPr="008C3FF8" w:rsidRDefault="005F7B75" w:rsidP="00CD17A5">
            <w:pPr>
              <w:rPr>
                <w:sz w:val="18"/>
                <w:szCs w:val="18"/>
              </w:rPr>
            </w:pPr>
            <w:r>
              <w:rPr>
                <w:sz w:val="18"/>
                <w:szCs w:val="18"/>
              </w:rPr>
              <w:t>1</w:t>
            </w:r>
          </w:p>
        </w:tc>
        <w:tc>
          <w:tcPr>
            <w:tcW w:w="1669" w:type="dxa"/>
          </w:tcPr>
          <w:p w14:paraId="7CEA4779" w14:textId="77777777" w:rsidR="005F7B75" w:rsidRPr="008C3FF8" w:rsidRDefault="005F7B75" w:rsidP="00CD17A5">
            <w:pPr>
              <w:rPr>
                <w:sz w:val="18"/>
                <w:szCs w:val="18"/>
              </w:rPr>
            </w:pPr>
            <w:r>
              <w:rPr>
                <w:sz w:val="18"/>
                <w:szCs w:val="18"/>
              </w:rPr>
              <w:t>32</w:t>
            </w:r>
          </w:p>
        </w:tc>
      </w:tr>
      <w:tr w:rsidR="005F7B75" w:rsidRPr="008C3FF8" w14:paraId="163529CF" w14:textId="77777777" w:rsidTr="00CD17A5">
        <w:tc>
          <w:tcPr>
            <w:tcW w:w="1583" w:type="dxa"/>
          </w:tcPr>
          <w:p w14:paraId="16FC18F5" w14:textId="77777777" w:rsidR="005F7B75" w:rsidRPr="008C3FF8" w:rsidRDefault="005F7B75" w:rsidP="00CD17A5">
            <w:pPr>
              <w:rPr>
                <w:sz w:val="18"/>
                <w:szCs w:val="18"/>
              </w:rPr>
            </w:pPr>
            <w:r w:rsidRPr="008C3FF8">
              <w:rPr>
                <w:sz w:val="18"/>
                <w:szCs w:val="18"/>
              </w:rPr>
              <w:t>Snåsa</w:t>
            </w:r>
          </w:p>
        </w:tc>
        <w:tc>
          <w:tcPr>
            <w:tcW w:w="1538" w:type="dxa"/>
          </w:tcPr>
          <w:p w14:paraId="60561ECE" w14:textId="77777777" w:rsidR="005F7B75" w:rsidRPr="008C3FF8" w:rsidRDefault="005F7B75" w:rsidP="00CD17A5">
            <w:pPr>
              <w:rPr>
                <w:sz w:val="18"/>
                <w:szCs w:val="18"/>
              </w:rPr>
            </w:pPr>
            <w:r>
              <w:rPr>
                <w:sz w:val="18"/>
                <w:szCs w:val="18"/>
              </w:rPr>
              <w:t>1</w:t>
            </w:r>
          </w:p>
        </w:tc>
        <w:tc>
          <w:tcPr>
            <w:tcW w:w="1669" w:type="dxa"/>
          </w:tcPr>
          <w:p w14:paraId="62E8C0B1" w14:textId="77777777" w:rsidR="005F7B75" w:rsidRPr="008C3FF8" w:rsidRDefault="005F7B75" w:rsidP="00CD17A5">
            <w:pPr>
              <w:rPr>
                <w:sz w:val="18"/>
                <w:szCs w:val="18"/>
              </w:rPr>
            </w:pPr>
            <w:r>
              <w:rPr>
                <w:sz w:val="18"/>
                <w:szCs w:val="18"/>
              </w:rPr>
              <w:t>10</w:t>
            </w:r>
          </w:p>
        </w:tc>
      </w:tr>
      <w:tr w:rsidR="005F7B75" w:rsidRPr="008C3FF8" w14:paraId="6F2E8EB0" w14:textId="77777777" w:rsidTr="00CD17A5">
        <w:tc>
          <w:tcPr>
            <w:tcW w:w="1583" w:type="dxa"/>
          </w:tcPr>
          <w:p w14:paraId="1091A612" w14:textId="77777777" w:rsidR="005F7B75" w:rsidRPr="008C3FF8" w:rsidRDefault="005F7B75" w:rsidP="00CD17A5">
            <w:pPr>
              <w:rPr>
                <w:sz w:val="18"/>
                <w:szCs w:val="18"/>
              </w:rPr>
            </w:pPr>
            <w:r w:rsidRPr="008C3FF8">
              <w:rPr>
                <w:sz w:val="18"/>
                <w:szCs w:val="18"/>
              </w:rPr>
              <w:t>Lierne</w:t>
            </w:r>
          </w:p>
        </w:tc>
        <w:tc>
          <w:tcPr>
            <w:tcW w:w="1538" w:type="dxa"/>
          </w:tcPr>
          <w:p w14:paraId="3E9CB909" w14:textId="77777777" w:rsidR="005F7B75" w:rsidRPr="008C3FF8" w:rsidRDefault="005F7B75" w:rsidP="00CD17A5">
            <w:pPr>
              <w:rPr>
                <w:sz w:val="18"/>
                <w:szCs w:val="18"/>
              </w:rPr>
            </w:pPr>
            <w:r>
              <w:rPr>
                <w:sz w:val="18"/>
                <w:szCs w:val="18"/>
              </w:rPr>
              <w:t>1</w:t>
            </w:r>
          </w:p>
        </w:tc>
        <w:tc>
          <w:tcPr>
            <w:tcW w:w="1669" w:type="dxa"/>
          </w:tcPr>
          <w:p w14:paraId="1D736676" w14:textId="77777777" w:rsidR="005F7B75" w:rsidRPr="008C3FF8" w:rsidRDefault="005F7B75" w:rsidP="00CD17A5">
            <w:pPr>
              <w:rPr>
                <w:sz w:val="18"/>
                <w:szCs w:val="18"/>
              </w:rPr>
            </w:pPr>
            <w:r>
              <w:rPr>
                <w:sz w:val="18"/>
                <w:szCs w:val="18"/>
              </w:rPr>
              <w:t>6</w:t>
            </w:r>
          </w:p>
        </w:tc>
      </w:tr>
      <w:tr w:rsidR="005F7B75" w:rsidRPr="008C3FF8" w14:paraId="762C90DF" w14:textId="77777777" w:rsidTr="00CD17A5">
        <w:tc>
          <w:tcPr>
            <w:tcW w:w="1583" w:type="dxa"/>
          </w:tcPr>
          <w:p w14:paraId="6824DD43" w14:textId="77777777" w:rsidR="005F7B75" w:rsidRPr="008C3FF8" w:rsidRDefault="005F7B75" w:rsidP="00CD17A5">
            <w:pPr>
              <w:rPr>
                <w:sz w:val="18"/>
                <w:szCs w:val="18"/>
              </w:rPr>
            </w:pPr>
            <w:r w:rsidRPr="008C3FF8">
              <w:rPr>
                <w:sz w:val="18"/>
                <w:szCs w:val="18"/>
              </w:rPr>
              <w:t>Røyrvik</w:t>
            </w:r>
          </w:p>
        </w:tc>
        <w:tc>
          <w:tcPr>
            <w:tcW w:w="1538" w:type="dxa"/>
          </w:tcPr>
          <w:p w14:paraId="69493FC2" w14:textId="77777777" w:rsidR="005F7B75" w:rsidRPr="008C3FF8" w:rsidRDefault="005F7B75" w:rsidP="00CD17A5">
            <w:pPr>
              <w:rPr>
                <w:sz w:val="18"/>
                <w:szCs w:val="18"/>
              </w:rPr>
            </w:pPr>
            <w:r>
              <w:rPr>
                <w:sz w:val="18"/>
                <w:szCs w:val="18"/>
              </w:rPr>
              <w:t>1</w:t>
            </w:r>
          </w:p>
        </w:tc>
        <w:tc>
          <w:tcPr>
            <w:tcW w:w="1669" w:type="dxa"/>
          </w:tcPr>
          <w:p w14:paraId="3A1FEF50" w14:textId="77777777" w:rsidR="005F7B75" w:rsidRPr="008C3FF8" w:rsidRDefault="005F7B75" w:rsidP="00CD17A5">
            <w:pPr>
              <w:rPr>
                <w:sz w:val="18"/>
                <w:szCs w:val="18"/>
              </w:rPr>
            </w:pPr>
            <w:r>
              <w:rPr>
                <w:sz w:val="18"/>
                <w:szCs w:val="18"/>
              </w:rPr>
              <w:t>4</w:t>
            </w:r>
          </w:p>
        </w:tc>
      </w:tr>
      <w:tr w:rsidR="005F7B75" w:rsidRPr="008C3FF8" w14:paraId="45ADF831" w14:textId="77777777" w:rsidTr="00CD17A5">
        <w:tc>
          <w:tcPr>
            <w:tcW w:w="1583" w:type="dxa"/>
          </w:tcPr>
          <w:p w14:paraId="26BEBFC9" w14:textId="77777777" w:rsidR="005F7B75" w:rsidRPr="008C3FF8" w:rsidRDefault="005F7B75" w:rsidP="00CD17A5">
            <w:pPr>
              <w:rPr>
                <w:sz w:val="18"/>
                <w:szCs w:val="18"/>
              </w:rPr>
            </w:pPr>
            <w:r w:rsidRPr="008C3FF8">
              <w:rPr>
                <w:sz w:val="18"/>
                <w:szCs w:val="18"/>
              </w:rPr>
              <w:t>Namsskogan</w:t>
            </w:r>
          </w:p>
        </w:tc>
        <w:tc>
          <w:tcPr>
            <w:tcW w:w="1538" w:type="dxa"/>
          </w:tcPr>
          <w:p w14:paraId="7ED056C3" w14:textId="77777777" w:rsidR="005F7B75" w:rsidRPr="008C3FF8" w:rsidRDefault="005F7B75" w:rsidP="00CD17A5">
            <w:pPr>
              <w:rPr>
                <w:sz w:val="18"/>
                <w:szCs w:val="18"/>
              </w:rPr>
            </w:pPr>
            <w:r>
              <w:rPr>
                <w:sz w:val="18"/>
                <w:szCs w:val="18"/>
              </w:rPr>
              <w:t>1</w:t>
            </w:r>
          </w:p>
        </w:tc>
        <w:tc>
          <w:tcPr>
            <w:tcW w:w="1669" w:type="dxa"/>
          </w:tcPr>
          <w:p w14:paraId="199D6164" w14:textId="77777777" w:rsidR="005F7B75" w:rsidRPr="008C3FF8" w:rsidRDefault="005F7B75" w:rsidP="00CD17A5">
            <w:pPr>
              <w:rPr>
                <w:sz w:val="18"/>
                <w:szCs w:val="18"/>
              </w:rPr>
            </w:pPr>
            <w:r>
              <w:rPr>
                <w:sz w:val="18"/>
                <w:szCs w:val="18"/>
              </w:rPr>
              <w:t>6</w:t>
            </w:r>
          </w:p>
        </w:tc>
      </w:tr>
      <w:tr w:rsidR="005F7B75" w:rsidRPr="008C3FF8" w14:paraId="3DD964F7" w14:textId="77777777" w:rsidTr="00CD17A5">
        <w:tc>
          <w:tcPr>
            <w:tcW w:w="1583" w:type="dxa"/>
          </w:tcPr>
          <w:p w14:paraId="3E1758DA" w14:textId="77777777" w:rsidR="005F7B75" w:rsidRPr="008C3FF8" w:rsidRDefault="005F7B75" w:rsidP="00CD17A5">
            <w:pPr>
              <w:rPr>
                <w:sz w:val="18"/>
                <w:szCs w:val="18"/>
              </w:rPr>
            </w:pPr>
            <w:r w:rsidRPr="008C3FF8">
              <w:rPr>
                <w:sz w:val="18"/>
                <w:szCs w:val="18"/>
              </w:rPr>
              <w:t>Grong</w:t>
            </w:r>
          </w:p>
        </w:tc>
        <w:tc>
          <w:tcPr>
            <w:tcW w:w="1538" w:type="dxa"/>
          </w:tcPr>
          <w:p w14:paraId="20B87000" w14:textId="77777777" w:rsidR="005F7B75" w:rsidRPr="008C3FF8" w:rsidRDefault="005F7B75" w:rsidP="00CD17A5">
            <w:pPr>
              <w:rPr>
                <w:sz w:val="18"/>
                <w:szCs w:val="18"/>
              </w:rPr>
            </w:pPr>
            <w:r>
              <w:rPr>
                <w:sz w:val="18"/>
                <w:szCs w:val="18"/>
              </w:rPr>
              <w:t>1</w:t>
            </w:r>
          </w:p>
        </w:tc>
        <w:tc>
          <w:tcPr>
            <w:tcW w:w="1669" w:type="dxa"/>
          </w:tcPr>
          <w:p w14:paraId="5EAD6A71" w14:textId="77777777" w:rsidR="005F7B75" w:rsidRPr="008C3FF8" w:rsidRDefault="005F7B75" w:rsidP="00CD17A5">
            <w:pPr>
              <w:rPr>
                <w:sz w:val="18"/>
                <w:szCs w:val="18"/>
              </w:rPr>
            </w:pPr>
            <w:r>
              <w:rPr>
                <w:sz w:val="18"/>
                <w:szCs w:val="18"/>
              </w:rPr>
              <w:t>15</w:t>
            </w:r>
          </w:p>
        </w:tc>
      </w:tr>
      <w:tr w:rsidR="005F7B75" w:rsidRPr="008C3FF8" w14:paraId="3D00F340" w14:textId="77777777" w:rsidTr="00CD17A5">
        <w:tc>
          <w:tcPr>
            <w:tcW w:w="1583" w:type="dxa"/>
          </w:tcPr>
          <w:p w14:paraId="5803317E" w14:textId="77777777" w:rsidR="005F7B75" w:rsidRPr="008C3FF8" w:rsidRDefault="005F7B75" w:rsidP="00CD17A5">
            <w:pPr>
              <w:rPr>
                <w:sz w:val="18"/>
                <w:szCs w:val="18"/>
              </w:rPr>
            </w:pPr>
            <w:r w:rsidRPr="008C3FF8">
              <w:rPr>
                <w:sz w:val="18"/>
                <w:szCs w:val="18"/>
              </w:rPr>
              <w:t>Høylandet</w:t>
            </w:r>
          </w:p>
        </w:tc>
        <w:tc>
          <w:tcPr>
            <w:tcW w:w="1538" w:type="dxa"/>
          </w:tcPr>
          <w:p w14:paraId="0D8E9FD8" w14:textId="77777777" w:rsidR="005F7B75" w:rsidRPr="008C3FF8" w:rsidRDefault="005F7B75" w:rsidP="00CD17A5">
            <w:pPr>
              <w:rPr>
                <w:sz w:val="18"/>
                <w:szCs w:val="18"/>
              </w:rPr>
            </w:pPr>
            <w:r>
              <w:rPr>
                <w:sz w:val="18"/>
                <w:szCs w:val="18"/>
              </w:rPr>
              <w:t>1</w:t>
            </w:r>
          </w:p>
        </w:tc>
        <w:tc>
          <w:tcPr>
            <w:tcW w:w="1669" w:type="dxa"/>
          </w:tcPr>
          <w:p w14:paraId="3396D89E" w14:textId="77777777" w:rsidR="005F7B75" w:rsidRPr="008C3FF8" w:rsidRDefault="005F7B75" w:rsidP="00CD17A5">
            <w:pPr>
              <w:rPr>
                <w:sz w:val="18"/>
                <w:szCs w:val="18"/>
              </w:rPr>
            </w:pPr>
            <w:r>
              <w:rPr>
                <w:sz w:val="18"/>
                <w:szCs w:val="18"/>
              </w:rPr>
              <w:t>5</w:t>
            </w:r>
          </w:p>
        </w:tc>
      </w:tr>
      <w:tr w:rsidR="005F7B75" w:rsidRPr="008C3FF8" w14:paraId="6E6F9F75" w14:textId="77777777" w:rsidTr="00CD17A5">
        <w:tc>
          <w:tcPr>
            <w:tcW w:w="1583" w:type="dxa"/>
          </w:tcPr>
          <w:p w14:paraId="6880AD86" w14:textId="77777777" w:rsidR="005F7B75" w:rsidRPr="008C3FF8" w:rsidRDefault="005F7B75" w:rsidP="00CD17A5">
            <w:pPr>
              <w:rPr>
                <w:sz w:val="18"/>
                <w:szCs w:val="18"/>
              </w:rPr>
            </w:pPr>
            <w:r w:rsidRPr="008C3FF8">
              <w:rPr>
                <w:sz w:val="18"/>
                <w:szCs w:val="18"/>
              </w:rPr>
              <w:t>Overhalla</w:t>
            </w:r>
          </w:p>
        </w:tc>
        <w:tc>
          <w:tcPr>
            <w:tcW w:w="1538" w:type="dxa"/>
          </w:tcPr>
          <w:p w14:paraId="2B8DCE44" w14:textId="77777777" w:rsidR="005F7B75" w:rsidRPr="008C3FF8" w:rsidRDefault="005F7B75" w:rsidP="00CD17A5">
            <w:pPr>
              <w:rPr>
                <w:sz w:val="18"/>
                <w:szCs w:val="18"/>
              </w:rPr>
            </w:pPr>
            <w:r>
              <w:rPr>
                <w:sz w:val="18"/>
                <w:szCs w:val="18"/>
              </w:rPr>
              <w:t>0</w:t>
            </w:r>
          </w:p>
        </w:tc>
        <w:tc>
          <w:tcPr>
            <w:tcW w:w="1669" w:type="dxa"/>
          </w:tcPr>
          <w:p w14:paraId="7A2EBF58" w14:textId="77777777" w:rsidR="005F7B75" w:rsidRPr="008C3FF8" w:rsidRDefault="005F7B75" w:rsidP="00CD17A5">
            <w:pPr>
              <w:rPr>
                <w:sz w:val="18"/>
                <w:szCs w:val="18"/>
              </w:rPr>
            </w:pPr>
            <w:r>
              <w:rPr>
                <w:sz w:val="18"/>
                <w:szCs w:val="18"/>
              </w:rPr>
              <w:t>0</w:t>
            </w:r>
          </w:p>
        </w:tc>
      </w:tr>
      <w:tr w:rsidR="005F7B75" w:rsidRPr="008C3FF8" w14:paraId="79BEDC3A" w14:textId="77777777" w:rsidTr="00CD17A5">
        <w:tc>
          <w:tcPr>
            <w:tcW w:w="1583" w:type="dxa"/>
          </w:tcPr>
          <w:p w14:paraId="4B453B85" w14:textId="77777777" w:rsidR="005F7B75" w:rsidRPr="008C3FF8" w:rsidRDefault="005F7B75" w:rsidP="00CD17A5">
            <w:pPr>
              <w:rPr>
                <w:sz w:val="18"/>
                <w:szCs w:val="18"/>
              </w:rPr>
            </w:pPr>
            <w:r w:rsidRPr="008C3FF8">
              <w:rPr>
                <w:sz w:val="18"/>
                <w:szCs w:val="18"/>
              </w:rPr>
              <w:t>Flatanger</w:t>
            </w:r>
          </w:p>
        </w:tc>
        <w:tc>
          <w:tcPr>
            <w:tcW w:w="1538" w:type="dxa"/>
          </w:tcPr>
          <w:p w14:paraId="3A094C70" w14:textId="77777777" w:rsidR="005F7B75" w:rsidRPr="008C3FF8" w:rsidRDefault="005F7B75" w:rsidP="00CD17A5">
            <w:pPr>
              <w:rPr>
                <w:sz w:val="18"/>
                <w:szCs w:val="18"/>
              </w:rPr>
            </w:pPr>
            <w:r>
              <w:rPr>
                <w:sz w:val="18"/>
                <w:szCs w:val="18"/>
              </w:rPr>
              <w:t>1</w:t>
            </w:r>
          </w:p>
        </w:tc>
        <w:tc>
          <w:tcPr>
            <w:tcW w:w="1669" w:type="dxa"/>
          </w:tcPr>
          <w:p w14:paraId="11C6267A" w14:textId="77777777" w:rsidR="005F7B75" w:rsidRPr="008C3FF8" w:rsidRDefault="005F7B75" w:rsidP="00CD17A5">
            <w:pPr>
              <w:rPr>
                <w:sz w:val="18"/>
                <w:szCs w:val="18"/>
              </w:rPr>
            </w:pPr>
            <w:r>
              <w:rPr>
                <w:sz w:val="18"/>
                <w:szCs w:val="18"/>
              </w:rPr>
              <w:t>7</w:t>
            </w:r>
          </w:p>
        </w:tc>
      </w:tr>
      <w:tr w:rsidR="005F7B75" w:rsidRPr="008C3FF8" w14:paraId="66571704" w14:textId="77777777" w:rsidTr="00CD17A5">
        <w:tc>
          <w:tcPr>
            <w:tcW w:w="1583" w:type="dxa"/>
          </w:tcPr>
          <w:p w14:paraId="2A1388F8" w14:textId="77777777" w:rsidR="005F7B75" w:rsidRPr="008C3FF8" w:rsidRDefault="005F7B75" w:rsidP="00CD17A5">
            <w:pPr>
              <w:rPr>
                <w:sz w:val="18"/>
                <w:szCs w:val="18"/>
              </w:rPr>
            </w:pPr>
            <w:r w:rsidRPr="008C3FF8">
              <w:rPr>
                <w:sz w:val="18"/>
                <w:szCs w:val="18"/>
              </w:rPr>
              <w:lastRenderedPageBreak/>
              <w:t>Inderøy</w:t>
            </w:r>
          </w:p>
        </w:tc>
        <w:tc>
          <w:tcPr>
            <w:tcW w:w="1538" w:type="dxa"/>
          </w:tcPr>
          <w:p w14:paraId="4A7A5B26" w14:textId="77777777" w:rsidR="005F7B75" w:rsidRPr="008C3FF8" w:rsidRDefault="005F7B75" w:rsidP="00CD17A5">
            <w:pPr>
              <w:rPr>
                <w:sz w:val="18"/>
                <w:szCs w:val="18"/>
              </w:rPr>
            </w:pPr>
            <w:r>
              <w:rPr>
                <w:sz w:val="18"/>
                <w:szCs w:val="18"/>
              </w:rPr>
              <w:t>0</w:t>
            </w:r>
          </w:p>
        </w:tc>
        <w:tc>
          <w:tcPr>
            <w:tcW w:w="1669" w:type="dxa"/>
          </w:tcPr>
          <w:p w14:paraId="53079E77" w14:textId="77777777" w:rsidR="005F7B75" w:rsidRPr="008C3FF8" w:rsidRDefault="005F7B75" w:rsidP="00CD17A5">
            <w:pPr>
              <w:rPr>
                <w:sz w:val="18"/>
                <w:szCs w:val="18"/>
              </w:rPr>
            </w:pPr>
            <w:r>
              <w:rPr>
                <w:sz w:val="18"/>
                <w:szCs w:val="18"/>
              </w:rPr>
              <w:t>1</w:t>
            </w:r>
          </w:p>
        </w:tc>
      </w:tr>
      <w:tr w:rsidR="005F7B75" w:rsidRPr="008C3FF8" w14:paraId="3E7C9FFD" w14:textId="77777777" w:rsidTr="00CD17A5">
        <w:tc>
          <w:tcPr>
            <w:tcW w:w="1583" w:type="dxa"/>
          </w:tcPr>
          <w:p w14:paraId="361AE1D9" w14:textId="77777777" w:rsidR="005F7B75" w:rsidRPr="008C3FF8" w:rsidRDefault="005F7B75" w:rsidP="00CD17A5">
            <w:pPr>
              <w:rPr>
                <w:sz w:val="18"/>
                <w:szCs w:val="18"/>
              </w:rPr>
            </w:pPr>
            <w:r w:rsidRPr="008C3FF8">
              <w:rPr>
                <w:sz w:val="18"/>
                <w:szCs w:val="18"/>
              </w:rPr>
              <w:t>Indre Fosen</w:t>
            </w:r>
          </w:p>
        </w:tc>
        <w:tc>
          <w:tcPr>
            <w:tcW w:w="1538" w:type="dxa"/>
          </w:tcPr>
          <w:p w14:paraId="4057232A" w14:textId="77777777" w:rsidR="005F7B75" w:rsidRPr="008C3FF8" w:rsidRDefault="005F7B75" w:rsidP="00CD17A5">
            <w:pPr>
              <w:rPr>
                <w:sz w:val="18"/>
                <w:szCs w:val="18"/>
              </w:rPr>
            </w:pPr>
            <w:r>
              <w:rPr>
                <w:sz w:val="18"/>
                <w:szCs w:val="18"/>
              </w:rPr>
              <w:t>2</w:t>
            </w:r>
          </w:p>
        </w:tc>
        <w:tc>
          <w:tcPr>
            <w:tcW w:w="1669" w:type="dxa"/>
          </w:tcPr>
          <w:p w14:paraId="69ECDA39" w14:textId="77777777" w:rsidR="005F7B75" w:rsidRPr="008C3FF8" w:rsidRDefault="005F7B75" w:rsidP="00CD17A5">
            <w:pPr>
              <w:rPr>
                <w:sz w:val="18"/>
                <w:szCs w:val="18"/>
              </w:rPr>
            </w:pPr>
            <w:r>
              <w:rPr>
                <w:sz w:val="18"/>
                <w:szCs w:val="18"/>
              </w:rPr>
              <w:t>10</w:t>
            </w:r>
          </w:p>
        </w:tc>
      </w:tr>
      <w:tr w:rsidR="005F7B75" w:rsidRPr="008C3FF8" w14:paraId="3F478B7D" w14:textId="77777777" w:rsidTr="00CD17A5">
        <w:tc>
          <w:tcPr>
            <w:tcW w:w="1583" w:type="dxa"/>
          </w:tcPr>
          <w:p w14:paraId="4E127A3C" w14:textId="77777777" w:rsidR="005F7B75" w:rsidRPr="008C3FF8" w:rsidRDefault="005F7B75" w:rsidP="00CD17A5">
            <w:pPr>
              <w:rPr>
                <w:sz w:val="18"/>
                <w:szCs w:val="18"/>
              </w:rPr>
            </w:pPr>
            <w:r w:rsidRPr="008C3FF8">
              <w:rPr>
                <w:sz w:val="18"/>
                <w:szCs w:val="18"/>
              </w:rPr>
              <w:t>Heim</w:t>
            </w:r>
          </w:p>
        </w:tc>
        <w:tc>
          <w:tcPr>
            <w:tcW w:w="1538" w:type="dxa"/>
          </w:tcPr>
          <w:p w14:paraId="35E83B05" w14:textId="77777777" w:rsidR="005F7B75" w:rsidRPr="008C3FF8" w:rsidRDefault="005F7B75" w:rsidP="00CD17A5">
            <w:pPr>
              <w:rPr>
                <w:sz w:val="18"/>
                <w:szCs w:val="18"/>
              </w:rPr>
            </w:pPr>
            <w:r>
              <w:rPr>
                <w:sz w:val="18"/>
                <w:szCs w:val="18"/>
              </w:rPr>
              <w:t>2</w:t>
            </w:r>
          </w:p>
        </w:tc>
        <w:tc>
          <w:tcPr>
            <w:tcW w:w="1669" w:type="dxa"/>
          </w:tcPr>
          <w:p w14:paraId="292D05E3" w14:textId="77777777" w:rsidR="005F7B75" w:rsidRPr="008C3FF8" w:rsidRDefault="005F7B75" w:rsidP="00CD17A5">
            <w:pPr>
              <w:rPr>
                <w:sz w:val="18"/>
                <w:szCs w:val="18"/>
              </w:rPr>
            </w:pPr>
            <w:r>
              <w:rPr>
                <w:sz w:val="18"/>
                <w:szCs w:val="18"/>
              </w:rPr>
              <w:t>25</w:t>
            </w:r>
          </w:p>
        </w:tc>
      </w:tr>
      <w:tr w:rsidR="005F7B75" w:rsidRPr="008C3FF8" w14:paraId="21D0AD00" w14:textId="77777777" w:rsidTr="00CD17A5">
        <w:tc>
          <w:tcPr>
            <w:tcW w:w="1583" w:type="dxa"/>
          </w:tcPr>
          <w:p w14:paraId="36BF12D4" w14:textId="77777777" w:rsidR="005F7B75" w:rsidRPr="008C3FF8" w:rsidRDefault="005F7B75" w:rsidP="00CD17A5">
            <w:pPr>
              <w:rPr>
                <w:sz w:val="18"/>
                <w:szCs w:val="18"/>
              </w:rPr>
            </w:pPr>
            <w:r w:rsidRPr="008C3FF8">
              <w:rPr>
                <w:sz w:val="18"/>
                <w:szCs w:val="18"/>
              </w:rPr>
              <w:t>Hitra</w:t>
            </w:r>
          </w:p>
        </w:tc>
        <w:tc>
          <w:tcPr>
            <w:tcW w:w="1538" w:type="dxa"/>
          </w:tcPr>
          <w:p w14:paraId="5B420F61" w14:textId="77777777" w:rsidR="005F7B75" w:rsidRPr="008C3FF8" w:rsidRDefault="005F7B75" w:rsidP="00CD17A5">
            <w:pPr>
              <w:rPr>
                <w:sz w:val="18"/>
                <w:szCs w:val="18"/>
              </w:rPr>
            </w:pPr>
            <w:r>
              <w:rPr>
                <w:sz w:val="18"/>
                <w:szCs w:val="18"/>
              </w:rPr>
              <w:t>1</w:t>
            </w:r>
          </w:p>
        </w:tc>
        <w:tc>
          <w:tcPr>
            <w:tcW w:w="1669" w:type="dxa"/>
          </w:tcPr>
          <w:p w14:paraId="1054D734" w14:textId="77777777" w:rsidR="005F7B75" w:rsidRPr="008C3FF8" w:rsidRDefault="005F7B75" w:rsidP="00CD17A5">
            <w:pPr>
              <w:rPr>
                <w:sz w:val="18"/>
                <w:szCs w:val="18"/>
              </w:rPr>
            </w:pPr>
            <w:r>
              <w:rPr>
                <w:sz w:val="18"/>
                <w:szCs w:val="18"/>
              </w:rPr>
              <w:t>27</w:t>
            </w:r>
          </w:p>
        </w:tc>
      </w:tr>
      <w:tr w:rsidR="005F7B75" w:rsidRPr="008C3FF8" w14:paraId="1CB2C11F" w14:textId="77777777" w:rsidTr="00CD17A5">
        <w:tc>
          <w:tcPr>
            <w:tcW w:w="1583" w:type="dxa"/>
          </w:tcPr>
          <w:p w14:paraId="5D899AEF" w14:textId="77777777" w:rsidR="005F7B75" w:rsidRPr="008C3FF8" w:rsidRDefault="005F7B75" w:rsidP="00CD17A5">
            <w:pPr>
              <w:rPr>
                <w:sz w:val="18"/>
                <w:szCs w:val="18"/>
              </w:rPr>
            </w:pPr>
            <w:r>
              <w:rPr>
                <w:sz w:val="18"/>
                <w:szCs w:val="18"/>
              </w:rPr>
              <w:t>Åfjord</w:t>
            </w:r>
          </w:p>
        </w:tc>
        <w:tc>
          <w:tcPr>
            <w:tcW w:w="1538" w:type="dxa"/>
          </w:tcPr>
          <w:p w14:paraId="0309BD09" w14:textId="77777777" w:rsidR="005F7B75" w:rsidRDefault="005F7B75" w:rsidP="00CD17A5">
            <w:pPr>
              <w:rPr>
                <w:sz w:val="18"/>
                <w:szCs w:val="18"/>
              </w:rPr>
            </w:pPr>
            <w:r>
              <w:rPr>
                <w:sz w:val="18"/>
                <w:szCs w:val="18"/>
              </w:rPr>
              <w:t>2</w:t>
            </w:r>
          </w:p>
        </w:tc>
        <w:tc>
          <w:tcPr>
            <w:tcW w:w="1669" w:type="dxa"/>
          </w:tcPr>
          <w:p w14:paraId="27A5BF90" w14:textId="77777777" w:rsidR="005F7B75" w:rsidRDefault="005F7B75" w:rsidP="00CD17A5">
            <w:pPr>
              <w:rPr>
                <w:sz w:val="18"/>
                <w:szCs w:val="18"/>
              </w:rPr>
            </w:pPr>
            <w:r>
              <w:rPr>
                <w:sz w:val="18"/>
                <w:szCs w:val="18"/>
              </w:rPr>
              <w:t>12</w:t>
            </w:r>
          </w:p>
        </w:tc>
      </w:tr>
      <w:tr w:rsidR="005F7B75" w:rsidRPr="008C3FF8" w14:paraId="4AE7E5D2" w14:textId="77777777" w:rsidTr="00CD17A5">
        <w:tc>
          <w:tcPr>
            <w:tcW w:w="1583" w:type="dxa"/>
          </w:tcPr>
          <w:p w14:paraId="10A78986" w14:textId="77777777" w:rsidR="005F7B75" w:rsidRPr="008C3FF8" w:rsidRDefault="005F7B75" w:rsidP="00CD17A5">
            <w:pPr>
              <w:rPr>
                <w:sz w:val="18"/>
                <w:szCs w:val="18"/>
              </w:rPr>
            </w:pPr>
            <w:r>
              <w:rPr>
                <w:sz w:val="18"/>
                <w:szCs w:val="18"/>
              </w:rPr>
              <w:t>Orkland</w:t>
            </w:r>
          </w:p>
        </w:tc>
        <w:tc>
          <w:tcPr>
            <w:tcW w:w="1538" w:type="dxa"/>
          </w:tcPr>
          <w:p w14:paraId="06538332" w14:textId="77777777" w:rsidR="005F7B75" w:rsidRDefault="005F7B75" w:rsidP="00CD17A5">
            <w:pPr>
              <w:rPr>
                <w:sz w:val="18"/>
                <w:szCs w:val="18"/>
              </w:rPr>
            </w:pPr>
            <w:r>
              <w:rPr>
                <w:sz w:val="18"/>
                <w:szCs w:val="18"/>
              </w:rPr>
              <w:t>3</w:t>
            </w:r>
          </w:p>
        </w:tc>
        <w:tc>
          <w:tcPr>
            <w:tcW w:w="1669" w:type="dxa"/>
          </w:tcPr>
          <w:p w14:paraId="4CDCBA67" w14:textId="77777777" w:rsidR="005F7B75" w:rsidRDefault="005F7B75" w:rsidP="00CD17A5">
            <w:pPr>
              <w:rPr>
                <w:sz w:val="18"/>
                <w:szCs w:val="18"/>
              </w:rPr>
            </w:pPr>
            <w:r>
              <w:rPr>
                <w:sz w:val="18"/>
                <w:szCs w:val="18"/>
              </w:rPr>
              <w:t>54</w:t>
            </w:r>
          </w:p>
        </w:tc>
      </w:tr>
      <w:tr w:rsidR="005F7B75" w:rsidRPr="008C3FF8" w14:paraId="70AC7CAE" w14:textId="77777777" w:rsidTr="00CD17A5">
        <w:tc>
          <w:tcPr>
            <w:tcW w:w="1583" w:type="dxa"/>
          </w:tcPr>
          <w:p w14:paraId="3D68926A" w14:textId="77777777" w:rsidR="005F7B75" w:rsidRPr="008C3FF8" w:rsidRDefault="005F7B75" w:rsidP="00CD17A5">
            <w:pPr>
              <w:rPr>
                <w:sz w:val="18"/>
                <w:szCs w:val="18"/>
              </w:rPr>
            </w:pPr>
            <w:r>
              <w:rPr>
                <w:sz w:val="18"/>
                <w:szCs w:val="18"/>
              </w:rPr>
              <w:t>Rindal</w:t>
            </w:r>
          </w:p>
        </w:tc>
        <w:tc>
          <w:tcPr>
            <w:tcW w:w="1538" w:type="dxa"/>
          </w:tcPr>
          <w:p w14:paraId="6FC5C046" w14:textId="77777777" w:rsidR="005F7B75" w:rsidRDefault="005F7B75" w:rsidP="00CD17A5">
            <w:pPr>
              <w:rPr>
                <w:sz w:val="18"/>
                <w:szCs w:val="18"/>
              </w:rPr>
            </w:pPr>
            <w:r>
              <w:rPr>
                <w:sz w:val="18"/>
                <w:szCs w:val="18"/>
              </w:rPr>
              <w:t>1</w:t>
            </w:r>
          </w:p>
        </w:tc>
        <w:tc>
          <w:tcPr>
            <w:tcW w:w="1669" w:type="dxa"/>
          </w:tcPr>
          <w:p w14:paraId="106E407C" w14:textId="77777777" w:rsidR="005F7B75" w:rsidRDefault="005F7B75" w:rsidP="00CD17A5">
            <w:pPr>
              <w:rPr>
                <w:sz w:val="18"/>
                <w:szCs w:val="18"/>
              </w:rPr>
            </w:pPr>
            <w:r>
              <w:rPr>
                <w:sz w:val="18"/>
                <w:szCs w:val="18"/>
              </w:rPr>
              <w:t>7</w:t>
            </w:r>
          </w:p>
        </w:tc>
      </w:tr>
    </w:tbl>
    <w:p w14:paraId="3FE4802F" w14:textId="2969D8CE" w:rsidR="005F7B75" w:rsidRDefault="005F7B75" w:rsidP="005F7B75">
      <w:pPr>
        <w:pStyle w:val="Undertittel"/>
      </w:pPr>
    </w:p>
    <w:p w14:paraId="3C166271" w14:textId="77777777" w:rsidR="005F7B75" w:rsidRPr="00F67A12" w:rsidRDefault="005F7B75" w:rsidP="005F7B75">
      <w:pPr>
        <w:pStyle w:val="Undertittel"/>
        <w:rPr>
          <w:b/>
          <w:bCs/>
          <w:sz w:val="24"/>
          <w:szCs w:val="24"/>
        </w:rPr>
      </w:pPr>
      <w:r w:rsidRPr="00F67A12">
        <w:rPr>
          <w:b/>
          <w:bCs/>
          <w:sz w:val="24"/>
          <w:szCs w:val="24"/>
        </w:rPr>
        <w:t>Kommentar</w:t>
      </w:r>
    </w:p>
    <w:p w14:paraId="41CB5AF3" w14:textId="77777777" w:rsidR="005F7B75" w:rsidRDefault="005F7B75" w:rsidP="005F7B75">
      <w:pPr>
        <w:pStyle w:val="Undertittel"/>
      </w:pPr>
      <w:r>
        <w:t>Kun to av kommuner rapporterer at de ikke har sykehjem med egen enhet spesielt tilrettelagt for personer med demens sykdom. Hele 94% av kommunene har spesielt tilrettelagte enheter (Landet 91,7%).</w:t>
      </w:r>
    </w:p>
    <w:p w14:paraId="708D0A97" w14:textId="77777777" w:rsidR="00F67A12" w:rsidRDefault="00F67A12" w:rsidP="005F7B75">
      <w:pPr>
        <w:pStyle w:val="Undertittel"/>
      </w:pPr>
    </w:p>
    <w:p w14:paraId="316CE436" w14:textId="68F3EB0C" w:rsidR="005F7B75" w:rsidRDefault="005F7B75" w:rsidP="005F7B75">
      <w:pPr>
        <w:pStyle w:val="Undertittel"/>
      </w:pPr>
      <w:r>
        <w:t xml:space="preserve">Det er til dels stor variasjon mellom kommunene når det gjelder forholdet mellom antall innbyggere og antall disponible plasser i enhet(er) spesielt tilrettelagt for personer med demens sykdom. </w:t>
      </w:r>
    </w:p>
    <w:p w14:paraId="353F1132" w14:textId="77777777" w:rsidR="00F67A12" w:rsidRDefault="00F67A12" w:rsidP="005F7B75">
      <w:pPr>
        <w:pStyle w:val="Undertittel"/>
      </w:pPr>
    </w:p>
    <w:p w14:paraId="397BAD7B" w14:textId="6DDC3DE3" w:rsidR="005F7B75" w:rsidRDefault="005F7B75" w:rsidP="005F7B75">
      <w:pPr>
        <w:pStyle w:val="Undertittel"/>
      </w:pPr>
      <w:r>
        <w:t xml:space="preserve">Det var totalt 1 666 plasser totalt sett i trønderske sykehjem som var spesielt tilrettelagt for personer med demens sykdom. (pr. 01.10.22.). </w:t>
      </w:r>
    </w:p>
    <w:p w14:paraId="58BB148F" w14:textId="77777777" w:rsidR="005F7B75" w:rsidRPr="00F67A12" w:rsidRDefault="005F7B75" w:rsidP="005F7B75">
      <w:pPr>
        <w:pStyle w:val="Undertittel"/>
        <w:rPr>
          <w:sz w:val="32"/>
          <w:szCs w:val="32"/>
        </w:rPr>
      </w:pPr>
    </w:p>
    <w:p w14:paraId="1C1099BA" w14:textId="77777777" w:rsidR="005F7B75" w:rsidRPr="00F67A12" w:rsidRDefault="005F7B75" w:rsidP="005F7B75">
      <w:pPr>
        <w:pStyle w:val="Undertittel"/>
        <w:rPr>
          <w:sz w:val="32"/>
          <w:szCs w:val="32"/>
        </w:rPr>
      </w:pPr>
      <w:r w:rsidRPr="00F67A12">
        <w:rPr>
          <w:sz w:val="32"/>
          <w:szCs w:val="32"/>
        </w:rPr>
        <w:t>Rett til koordinator og individuell plan</w:t>
      </w:r>
    </w:p>
    <w:p w14:paraId="43E63E00" w14:textId="77777777" w:rsidR="005F7B75" w:rsidRDefault="005F7B75" w:rsidP="005F7B75">
      <w:pPr>
        <w:pStyle w:val="Undertittel"/>
      </w:pPr>
      <w:r>
        <w:t>Det er et sentralt tiltak i Demensplan 2025 å bidra til å sikre at personer med demens som har behov for langvarige og koordinerte tjenester, får tilbud om koordinator og individuell plan (IP). Kommunen skal ha rutiner for mottak og behandling av henvendelser om individuell plan og koordinator.</w:t>
      </w:r>
    </w:p>
    <w:p w14:paraId="67BCD52A" w14:textId="77777777" w:rsidR="00F67A12" w:rsidRDefault="00F67A12" w:rsidP="005F7B75">
      <w:pPr>
        <w:pStyle w:val="Undertittel"/>
      </w:pPr>
    </w:p>
    <w:p w14:paraId="72E56023" w14:textId="2C3E2922" w:rsidR="005F7B75" w:rsidRDefault="005F7B75" w:rsidP="005F7B75">
      <w:pPr>
        <w:pStyle w:val="Undertittel"/>
      </w:pPr>
      <w:r>
        <w:t>Pasient og bruker som har behov for langvarige og koordinerte helse- og omsorgstjenester, har rett til å få utarbeidet individuell plan i samsvar med bestemmelsene i</w:t>
      </w:r>
    </w:p>
    <w:p w14:paraId="2E9C35B3" w14:textId="77777777" w:rsidR="00F67A12" w:rsidRPr="00F67A12" w:rsidRDefault="00F67A12" w:rsidP="00F67A12"/>
    <w:p w14:paraId="64A60C42" w14:textId="77777777" w:rsidR="005F7B75" w:rsidRDefault="005F7B75" w:rsidP="005F7B75">
      <w:pPr>
        <w:pStyle w:val="Undertittel"/>
      </w:pPr>
      <w:r>
        <w:t>•</w:t>
      </w:r>
      <w:r>
        <w:tab/>
        <w:t>helse- og omsorgstjenesteloven</w:t>
      </w:r>
    </w:p>
    <w:p w14:paraId="51312F65" w14:textId="77777777" w:rsidR="005F7B75" w:rsidRDefault="005F7B75" w:rsidP="005F7B75">
      <w:pPr>
        <w:pStyle w:val="Undertittel"/>
      </w:pPr>
      <w:r>
        <w:t>•</w:t>
      </w:r>
      <w:r>
        <w:tab/>
        <w:t>spesialisthelsetjenesteloven</w:t>
      </w:r>
    </w:p>
    <w:p w14:paraId="66F4135A" w14:textId="77777777" w:rsidR="005F7B75" w:rsidRDefault="005F7B75" w:rsidP="005F7B75">
      <w:pPr>
        <w:pStyle w:val="Undertittel"/>
      </w:pPr>
      <w:r>
        <w:t>•</w:t>
      </w:r>
      <w:r>
        <w:tab/>
        <w:t>lov om etablering og gjennomføring av psykisk helsevern</w:t>
      </w:r>
    </w:p>
    <w:p w14:paraId="151A844D" w14:textId="77777777" w:rsidR="00F67A12" w:rsidRDefault="00F67A12" w:rsidP="005F7B75">
      <w:pPr>
        <w:pStyle w:val="Undertittel"/>
      </w:pPr>
    </w:p>
    <w:p w14:paraId="3C973F7C" w14:textId="524AA7F7" w:rsidR="005F7B75" w:rsidRDefault="005F7B75" w:rsidP="005F7B75">
      <w:pPr>
        <w:pStyle w:val="Undertittel"/>
      </w:pPr>
      <w:r>
        <w:t xml:space="preserve">Dette følger av pasient og brukerrettighetsloven § 2-5. Tjenestemottakerens rettigheter ved utarbeiding av individuell plan er utdypet forskrift om individuell plan ved ytelse av velferdstjenester § 4.               </w:t>
      </w:r>
    </w:p>
    <w:p w14:paraId="2FBDFDBD" w14:textId="77777777" w:rsidR="00F67A12" w:rsidRDefault="00F67A12" w:rsidP="005F7B75">
      <w:pPr>
        <w:pStyle w:val="Undertittel"/>
      </w:pPr>
    </w:p>
    <w:p w14:paraId="116B3F15" w14:textId="35524215" w:rsidR="005F7B75" w:rsidRDefault="005F7B75" w:rsidP="005F7B75">
      <w:pPr>
        <w:pStyle w:val="Undertittel"/>
      </w:pPr>
      <w:r>
        <w:t>Pasient og bruker som har behov for komplekse eller langvarige og koordinerte tjenester, har rett til koordinator i samsvar med bestemmelsene i</w:t>
      </w:r>
    </w:p>
    <w:p w14:paraId="5308ADC4" w14:textId="77777777" w:rsidR="00F67A12" w:rsidRPr="00F67A12" w:rsidRDefault="00F67A12" w:rsidP="00F67A12"/>
    <w:p w14:paraId="5A5FC399" w14:textId="77777777" w:rsidR="005F7B75" w:rsidRDefault="005F7B75" w:rsidP="005F7B75">
      <w:pPr>
        <w:pStyle w:val="Undertittel"/>
      </w:pPr>
      <w:r>
        <w:t>•</w:t>
      </w:r>
      <w:r>
        <w:tab/>
        <w:t>helse- og omsorgstjenesteloven § 7-2</w:t>
      </w:r>
    </w:p>
    <w:p w14:paraId="26DF9C8D" w14:textId="77777777" w:rsidR="005F7B75" w:rsidRDefault="005F7B75" w:rsidP="005F7B75">
      <w:pPr>
        <w:pStyle w:val="Undertittel"/>
      </w:pPr>
      <w:r>
        <w:t>•</w:t>
      </w:r>
      <w:r>
        <w:tab/>
        <w:t>spesialisthelsetjenesteloven § 2-5 a.</w:t>
      </w:r>
    </w:p>
    <w:p w14:paraId="196097DD" w14:textId="77777777" w:rsidR="00F67A12" w:rsidRDefault="00F67A12" w:rsidP="005F7B75">
      <w:pPr>
        <w:pStyle w:val="Undertittel"/>
      </w:pPr>
    </w:p>
    <w:p w14:paraId="6B858A23" w14:textId="26BC1AE5" w:rsidR="005F7B75" w:rsidRDefault="005F7B75" w:rsidP="005F7B75">
      <w:pPr>
        <w:pStyle w:val="Undertittel"/>
      </w:pPr>
      <w:r>
        <w:t xml:space="preserve">Retten til koordinator er omtalt i rundskrivet til pasient- og brukerrettighetsloven § 2-5 b. </w:t>
      </w:r>
    </w:p>
    <w:p w14:paraId="7D115467" w14:textId="77777777" w:rsidR="005F7B75" w:rsidRDefault="005F7B75" w:rsidP="005F7B75">
      <w:pPr>
        <w:pStyle w:val="Undertittel"/>
      </w:pPr>
      <w:r>
        <w:t xml:space="preserve">Koordinator etter helse- og omsorgslovgivningen oppnevnes i forbindelse med individuell plan, men skal også tilbys selv om vedkommende takker nei til individuell plan. Der det er oppnevnt barnekoordinator er det denne som skal sikre framdrift i arbeidet med individuell plan. Dette er beskrevet i veileder om samarbeid om tjenester til barn, unge og deres familier.  </w:t>
      </w:r>
    </w:p>
    <w:p w14:paraId="2ED4A3E4" w14:textId="77777777" w:rsidR="005F7B75" w:rsidRDefault="005F7B75" w:rsidP="005F7B75">
      <w:pPr>
        <w:pStyle w:val="Undertittel"/>
      </w:pPr>
      <w:r>
        <w:lastRenderedPageBreak/>
        <w:tab/>
      </w:r>
    </w:p>
    <w:tbl>
      <w:tblPr>
        <w:tblStyle w:val="Tabellrutenett"/>
        <w:tblW w:w="0" w:type="auto"/>
        <w:tblLook w:val="04A0" w:firstRow="1" w:lastRow="0" w:firstColumn="1" w:lastColumn="0" w:noHBand="0" w:noVBand="1"/>
      </w:tblPr>
      <w:tblGrid>
        <w:gridCol w:w="1583"/>
        <w:gridCol w:w="1789"/>
        <w:gridCol w:w="1693"/>
      </w:tblGrid>
      <w:tr w:rsidR="005F7B75" w:rsidRPr="008C3FF8" w14:paraId="1CE71F11" w14:textId="77777777" w:rsidTr="00CD17A5">
        <w:tc>
          <w:tcPr>
            <w:tcW w:w="1583" w:type="dxa"/>
          </w:tcPr>
          <w:p w14:paraId="2EA01E85" w14:textId="77777777" w:rsidR="005F7B75" w:rsidRPr="004E7E2C" w:rsidRDefault="005F7B75" w:rsidP="00CD17A5">
            <w:pPr>
              <w:rPr>
                <w:sz w:val="16"/>
                <w:szCs w:val="16"/>
              </w:rPr>
            </w:pPr>
          </w:p>
        </w:tc>
        <w:tc>
          <w:tcPr>
            <w:tcW w:w="1538" w:type="dxa"/>
          </w:tcPr>
          <w:p w14:paraId="4FBFB31A" w14:textId="77777777" w:rsidR="005F7B75" w:rsidRPr="008C3FF8" w:rsidRDefault="005F7B75" w:rsidP="00CD17A5">
            <w:pPr>
              <w:rPr>
                <w:sz w:val="18"/>
                <w:szCs w:val="18"/>
              </w:rPr>
            </w:pPr>
            <w:r>
              <w:rPr>
                <w:sz w:val="18"/>
                <w:szCs w:val="18"/>
              </w:rPr>
              <w:t>Har kommunen rutiner/prosedyrer for å tilby en koordinator til personer med demens sykdom med behov for langvarige og koordinerte tjenester</w:t>
            </w:r>
          </w:p>
        </w:tc>
        <w:tc>
          <w:tcPr>
            <w:tcW w:w="1669" w:type="dxa"/>
          </w:tcPr>
          <w:p w14:paraId="0846BDAC" w14:textId="77777777" w:rsidR="005F7B75" w:rsidRPr="008C3FF8" w:rsidRDefault="005F7B75" w:rsidP="00CD17A5">
            <w:pPr>
              <w:rPr>
                <w:sz w:val="18"/>
                <w:szCs w:val="18"/>
              </w:rPr>
            </w:pPr>
            <w:r>
              <w:rPr>
                <w:sz w:val="18"/>
                <w:szCs w:val="18"/>
              </w:rPr>
              <w:t>Har kommunen rutiner/ordninger for å tilby individuell plan til personer med demens sykdom med behov for langvarige og koordinerte tjenester</w:t>
            </w:r>
          </w:p>
        </w:tc>
      </w:tr>
      <w:tr w:rsidR="005F7B75" w:rsidRPr="008C3FF8" w14:paraId="492D1459" w14:textId="77777777" w:rsidTr="00CD17A5">
        <w:tc>
          <w:tcPr>
            <w:tcW w:w="1583" w:type="dxa"/>
          </w:tcPr>
          <w:p w14:paraId="699F8FC3" w14:textId="77777777" w:rsidR="005F7B75" w:rsidRPr="008C3FF8" w:rsidRDefault="005F7B75" w:rsidP="00CD17A5">
            <w:pPr>
              <w:rPr>
                <w:sz w:val="18"/>
                <w:szCs w:val="18"/>
              </w:rPr>
            </w:pPr>
            <w:r w:rsidRPr="008C3FF8">
              <w:rPr>
                <w:sz w:val="18"/>
                <w:szCs w:val="18"/>
              </w:rPr>
              <w:t>Trondheim</w:t>
            </w:r>
          </w:p>
        </w:tc>
        <w:tc>
          <w:tcPr>
            <w:tcW w:w="1538" w:type="dxa"/>
          </w:tcPr>
          <w:p w14:paraId="295B1BB6" w14:textId="77777777" w:rsidR="005F7B75" w:rsidRPr="008C3FF8" w:rsidRDefault="005F7B75" w:rsidP="00CD17A5">
            <w:pPr>
              <w:rPr>
                <w:sz w:val="18"/>
                <w:szCs w:val="18"/>
              </w:rPr>
            </w:pPr>
            <w:r>
              <w:rPr>
                <w:sz w:val="18"/>
                <w:szCs w:val="18"/>
              </w:rPr>
              <w:t>Ja</w:t>
            </w:r>
          </w:p>
        </w:tc>
        <w:tc>
          <w:tcPr>
            <w:tcW w:w="1669" w:type="dxa"/>
          </w:tcPr>
          <w:p w14:paraId="2742CFDD" w14:textId="77777777" w:rsidR="005F7B75" w:rsidRPr="008C3FF8" w:rsidRDefault="005F7B75" w:rsidP="00CD17A5">
            <w:pPr>
              <w:rPr>
                <w:sz w:val="18"/>
                <w:szCs w:val="18"/>
              </w:rPr>
            </w:pPr>
            <w:r>
              <w:rPr>
                <w:sz w:val="18"/>
                <w:szCs w:val="18"/>
              </w:rPr>
              <w:t>Ja</w:t>
            </w:r>
          </w:p>
        </w:tc>
      </w:tr>
      <w:tr w:rsidR="005F7B75" w:rsidRPr="008C3FF8" w14:paraId="1F8EA3A7" w14:textId="77777777" w:rsidTr="00CD17A5">
        <w:tc>
          <w:tcPr>
            <w:tcW w:w="1583" w:type="dxa"/>
          </w:tcPr>
          <w:p w14:paraId="6172639C" w14:textId="77777777" w:rsidR="005F7B75" w:rsidRPr="008C3FF8" w:rsidRDefault="005F7B75" w:rsidP="00CD17A5">
            <w:pPr>
              <w:rPr>
                <w:sz w:val="18"/>
                <w:szCs w:val="18"/>
              </w:rPr>
            </w:pPr>
            <w:r w:rsidRPr="008C3FF8">
              <w:rPr>
                <w:sz w:val="18"/>
                <w:szCs w:val="18"/>
              </w:rPr>
              <w:t>Namsos</w:t>
            </w:r>
          </w:p>
        </w:tc>
        <w:tc>
          <w:tcPr>
            <w:tcW w:w="1538" w:type="dxa"/>
          </w:tcPr>
          <w:p w14:paraId="7C644A3C" w14:textId="77777777" w:rsidR="005F7B75" w:rsidRPr="008C3FF8" w:rsidRDefault="005F7B75" w:rsidP="00CD17A5">
            <w:pPr>
              <w:rPr>
                <w:sz w:val="18"/>
                <w:szCs w:val="18"/>
              </w:rPr>
            </w:pPr>
            <w:r>
              <w:rPr>
                <w:sz w:val="18"/>
                <w:szCs w:val="18"/>
              </w:rPr>
              <w:t>Ja</w:t>
            </w:r>
          </w:p>
        </w:tc>
        <w:tc>
          <w:tcPr>
            <w:tcW w:w="1669" w:type="dxa"/>
          </w:tcPr>
          <w:p w14:paraId="2E80D596" w14:textId="77777777" w:rsidR="005F7B75" w:rsidRPr="008C3FF8" w:rsidRDefault="005F7B75" w:rsidP="00CD17A5">
            <w:pPr>
              <w:rPr>
                <w:sz w:val="18"/>
                <w:szCs w:val="18"/>
              </w:rPr>
            </w:pPr>
            <w:r>
              <w:rPr>
                <w:sz w:val="18"/>
                <w:szCs w:val="18"/>
              </w:rPr>
              <w:t>Ja</w:t>
            </w:r>
          </w:p>
        </w:tc>
      </w:tr>
      <w:tr w:rsidR="005F7B75" w:rsidRPr="008C3FF8" w14:paraId="7FA50101" w14:textId="77777777" w:rsidTr="00CD17A5">
        <w:tc>
          <w:tcPr>
            <w:tcW w:w="1583" w:type="dxa"/>
          </w:tcPr>
          <w:p w14:paraId="3E28EE12" w14:textId="77777777" w:rsidR="005F7B75" w:rsidRPr="008C3FF8" w:rsidRDefault="005F7B75" w:rsidP="00CD17A5">
            <w:pPr>
              <w:rPr>
                <w:sz w:val="18"/>
                <w:szCs w:val="18"/>
              </w:rPr>
            </w:pPr>
            <w:r w:rsidRPr="008C3FF8">
              <w:rPr>
                <w:sz w:val="18"/>
                <w:szCs w:val="18"/>
              </w:rPr>
              <w:t>Steinkjer</w:t>
            </w:r>
          </w:p>
        </w:tc>
        <w:tc>
          <w:tcPr>
            <w:tcW w:w="1538" w:type="dxa"/>
          </w:tcPr>
          <w:p w14:paraId="43420F6A" w14:textId="77777777" w:rsidR="005F7B75" w:rsidRPr="008C3FF8" w:rsidRDefault="005F7B75" w:rsidP="00CD17A5">
            <w:pPr>
              <w:rPr>
                <w:sz w:val="18"/>
                <w:szCs w:val="18"/>
              </w:rPr>
            </w:pPr>
            <w:r>
              <w:rPr>
                <w:sz w:val="18"/>
                <w:szCs w:val="18"/>
              </w:rPr>
              <w:t>Ja</w:t>
            </w:r>
          </w:p>
        </w:tc>
        <w:tc>
          <w:tcPr>
            <w:tcW w:w="1669" w:type="dxa"/>
          </w:tcPr>
          <w:p w14:paraId="58563E68" w14:textId="77777777" w:rsidR="005F7B75" w:rsidRPr="008C3FF8" w:rsidRDefault="005F7B75" w:rsidP="00CD17A5">
            <w:pPr>
              <w:rPr>
                <w:sz w:val="18"/>
                <w:szCs w:val="18"/>
              </w:rPr>
            </w:pPr>
            <w:r>
              <w:rPr>
                <w:sz w:val="18"/>
                <w:szCs w:val="18"/>
              </w:rPr>
              <w:t>Ja</w:t>
            </w:r>
          </w:p>
        </w:tc>
      </w:tr>
      <w:tr w:rsidR="005F7B75" w:rsidRPr="008C3FF8" w14:paraId="6C43623E" w14:textId="77777777" w:rsidTr="00CD17A5">
        <w:tc>
          <w:tcPr>
            <w:tcW w:w="1583" w:type="dxa"/>
          </w:tcPr>
          <w:p w14:paraId="782492C6" w14:textId="77777777" w:rsidR="005F7B75" w:rsidRPr="008C3FF8" w:rsidRDefault="005F7B75" w:rsidP="00CD17A5">
            <w:pPr>
              <w:rPr>
                <w:sz w:val="18"/>
                <w:szCs w:val="18"/>
              </w:rPr>
            </w:pPr>
            <w:r w:rsidRPr="008C3FF8">
              <w:rPr>
                <w:sz w:val="18"/>
                <w:szCs w:val="18"/>
              </w:rPr>
              <w:t>Frøya</w:t>
            </w:r>
          </w:p>
        </w:tc>
        <w:tc>
          <w:tcPr>
            <w:tcW w:w="1538" w:type="dxa"/>
          </w:tcPr>
          <w:p w14:paraId="2E1FA93F" w14:textId="77777777" w:rsidR="005F7B75" w:rsidRPr="008C3FF8" w:rsidRDefault="005F7B75" w:rsidP="00CD17A5">
            <w:pPr>
              <w:rPr>
                <w:sz w:val="18"/>
                <w:szCs w:val="18"/>
              </w:rPr>
            </w:pPr>
            <w:r>
              <w:rPr>
                <w:sz w:val="18"/>
                <w:szCs w:val="18"/>
              </w:rPr>
              <w:t>Nei</w:t>
            </w:r>
          </w:p>
        </w:tc>
        <w:tc>
          <w:tcPr>
            <w:tcW w:w="1669" w:type="dxa"/>
          </w:tcPr>
          <w:p w14:paraId="0FAC9E58" w14:textId="77777777" w:rsidR="005F7B75" w:rsidRPr="008C3FF8" w:rsidRDefault="005F7B75" w:rsidP="00CD17A5">
            <w:pPr>
              <w:rPr>
                <w:sz w:val="18"/>
                <w:szCs w:val="18"/>
              </w:rPr>
            </w:pPr>
            <w:r>
              <w:rPr>
                <w:sz w:val="18"/>
                <w:szCs w:val="18"/>
              </w:rPr>
              <w:t>Nei</w:t>
            </w:r>
          </w:p>
        </w:tc>
      </w:tr>
      <w:tr w:rsidR="005F7B75" w:rsidRPr="008C3FF8" w14:paraId="2D4FE3AB" w14:textId="77777777" w:rsidTr="00CD17A5">
        <w:tc>
          <w:tcPr>
            <w:tcW w:w="1583" w:type="dxa"/>
          </w:tcPr>
          <w:p w14:paraId="701CE147" w14:textId="77777777" w:rsidR="005F7B75" w:rsidRPr="008C3FF8" w:rsidRDefault="005F7B75" w:rsidP="00CD17A5">
            <w:pPr>
              <w:rPr>
                <w:sz w:val="18"/>
                <w:szCs w:val="18"/>
              </w:rPr>
            </w:pPr>
            <w:r w:rsidRPr="008C3FF8">
              <w:rPr>
                <w:sz w:val="18"/>
                <w:szCs w:val="18"/>
              </w:rPr>
              <w:t>Osen</w:t>
            </w:r>
          </w:p>
        </w:tc>
        <w:tc>
          <w:tcPr>
            <w:tcW w:w="1538" w:type="dxa"/>
          </w:tcPr>
          <w:p w14:paraId="1EFB4B45" w14:textId="77777777" w:rsidR="005F7B75" w:rsidRPr="008C3FF8" w:rsidRDefault="005F7B75" w:rsidP="00CD17A5">
            <w:pPr>
              <w:rPr>
                <w:sz w:val="18"/>
                <w:szCs w:val="18"/>
              </w:rPr>
            </w:pPr>
            <w:r>
              <w:rPr>
                <w:sz w:val="18"/>
                <w:szCs w:val="18"/>
              </w:rPr>
              <w:t>Ja</w:t>
            </w:r>
          </w:p>
        </w:tc>
        <w:tc>
          <w:tcPr>
            <w:tcW w:w="1669" w:type="dxa"/>
          </w:tcPr>
          <w:p w14:paraId="29834DE4" w14:textId="77777777" w:rsidR="005F7B75" w:rsidRPr="008C3FF8" w:rsidRDefault="005F7B75" w:rsidP="00CD17A5">
            <w:pPr>
              <w:rPr>
                <w:sz w:val="18"/>
                <w:szCs w:val="18"/>
              </w:rPr>
            </w:pPr>
            <w:r>
              <w:rPr>
                <w:sz w:val="18"/>
                <w:szCs w:val="18"/>
              </w:rPr>
              <w:t>Ja</w:t>
            </w:r>
          </w:p>
        </w:tc>
      </w:tr>
      <w:tr w:rsidR="005F7B75" w:rsidRPr="008C3FF8" w14:paraId="64940700" w14:textId="77777777" w:rsidTr="00CD17A5">
        <w:tc>
          <w:tcPr>
            <w:tcW w:w="1583" w:type="dxa"/>
          </w:tcPr>
          <w:p w14:paraId="6CDDE7AB" w14:textId="77777777" w:rsidR="005F7B75" w:rsidRPr="008C3FF8" w:rsidRDefault="005F7B75" w:rsidP="00CD17A5">
            <w:pPr>
              <w:rPr>
                <w:sz w:val="18"/>
                <w:szCs w:val="18"/>
              </w:rPr>
            </w:pPr>
            <w:r w:rsidRPr="008C3FF8">
              <w:rPr>
                <w:sz w:val="18"/>
                <w:szCs w:val="18"/>
              </w:rPr>
              <w:t>Oppdal</w:t>
            </w:r>
          </w:p>
        </w:tc>
        <w:tc>
          <w:tcPr>
            <w:tcW w:w="1538" w:type="dxa"/>
          </w:tcPr>
          <w:p w14:paraId="180D6F14" w14:textId="77777777" w:rsidR="005F7B75" w:rsidRPr="008C3FF8" w:rsidRDefault="005F7B75" w:rsidP="00CD17A5">
            <w:pPr>
              <w:rPr>
                <w:sz w:val="18"/>
                <w:szCs w:val="18"/>
              </w:rPr>
            </w:pPr>
            <w:r>
              <w:rPr>
                <w:sz w:val="18"/>
                <w:szCs w:val="18"/>
              </w:rPr>
              <w:t>Nei</w:t>
            </w:r>
          </w:p>
        </w:tc>
        <w:tc>
          <w:tcPr>
            <w:tcW w:w="1669" w:type="dxa"/>
          </w:tcPr>
          <w:p w14:paraId="566B11BB" w14:textId="77777777" w:rsidR="005F7B75" w:rsidRPr="008C3FF8" w:rsidRDefault="005F7B75" w:rsidP="00CD17A5">
            <w:pPr>
              <w:rPr>
                <w:sz w:val="18"/>
                <w:szCs w:val="18"/>
              </w:rPr>
            </w:pPr>
            <w:r>
              <w:rPr>
                <w:sz w:val="18"/>
                <w:szCs w:val="18"/>
              </w:rPr>
              <w:t>Ja</w:t>
            </w:r>
          </w:p>
        </w:tc>
      </w:tr>
      <w:tr w:rsidR="005F7B75" w:rsidRPr="008C3FF8" w14:paraId="5BB59EEF" w14:textId="77777777" w:rsidTr="00CD17A5">
        <w:tc>
          <w:tcPr>
            <w:tcW w:w="1583" w:type="dxa"/>
          </w:tcPr>
          <w:p w14:paraId="1DDD8390" w14:textId="77777777" w:rsidR="005F7B75" w:rsidRPr="008C3FF8" w:rsidRDefault="005F7B75" w:rsidP="00CD17A5">
            <w:pPr>
              <w:rPr>
                <w:sz w:val="18"/>
                <w:szCs w:val="18"/>
              </w:rPr>
            </w:pPr>
            <w:r w:rsidRPr="008C3FF8">
              <w:rPr>
                <w:sz w:val="18"/>
                <w:szCs w:val="18"/>
              </w:rPr>
              <w:t>Rennebu</w:t>
            </w:r>
          </w:p>
        </w:tc>
        <w:tc>
          <w:tcPr>
            <w:tcW w:w="1538" w:type="dxa"/>
          </w:tcPr>
          <w:p w14:paraId="560CE8C1" w14:textId="77777777" w:rsidR="005F7B75" w:rsidRPr="008C3FF8" w:rsidRDefault="005F7B75" w:rsidP="00CD17A5">
            <w:pPr>
              <w:rPr>
                <w:sz w:val="18"/>
                <w:szCs w:val="18"/>
              </w:rPr>
            </w:pPr>
            <w:r>
              <w:rPr>
                <w:sz w:val="18"/>
                <w:szCs w:val="18"/>
              </w:rPr>
              <w:t>Nei</w:t>
            </w:r>
          </w:p>
        </w:tc>
        <w:tc>
          <w:tcPr>
            <w:tcW w:w="1669" w:type="dxa"/>
          </w:tcPr>
          <w:p w14:paraId="484A0BDB" w14:textId="77777777" w:rsidR="005F7B75" w:rsidRPr="008C3FF8" w:rsidRDefault="005F7B75" w:rsidP="00CD17A5">
            <w:pPr>
              <w:rPr>
                <w:sz w:val="18"/>
                <w:szCs w:val="18"/>
              </w:rPr>
            </w:pPr>
            <w:r>
              <w:rPr>
                <w:sz w:val="18"/>
                <w:szCs w:val="18"/>
              </w:rPr>
              <w:t>Nei</w:t>
            </w:r>
          </w:p>
        </w:tc>
      </w:tr>
      <w:tr w:rsidR="005F7B75" w:rsidRPr="008C3FF8" w14:paraId="30D2BE84" w14:textId="77777777" w:rsidTr="00CD17A5">
        <w:tc>
          <w:tcPr>
            <w:tcW w:w="1583" w:type="dxa"/>
          </w:tcPr>
          <w:p w14:paraId="619F1083" w14:textId="77777777" w:rsidR="005F7B75" w:rsidRPr="008C3FF8" w:rsidRDefault="005F7B75" w:rsidP="00CD17A5">
            <w:pPr>
              <w:rPr>
                <w:sz w:val="18"/>
                <w:szCs w:val="18"/>
              </w:rPr>
            </w:pPr>
            <w:r w:rsidRPr="008C3FF8">
              <w:rPr>
                <w:sz w:val="18"/>
                <w:szCs w:val="18"/>
              </w:rPr>
              <w:t>Røros</w:t>
            </w:r>
          </w:p>
        </w:tc>
        <w:tc>
          <w:tcPr>
            <w:tcW w:w="1538" w:type="dxa"/>
          </w:tcPr>
          <w:p w14:paraId="2E495BB1" w14:textId="77777777" w:rsidR="005F7B75" w:rsidRPr="008C3FF8" w:rsidRDefault="005F7B75" w:rsidP="00CD17A5">
            <w:pPr>
              <w:rPr>
                <w:sz w:val="18"/>
                <w:szCs w:val="18"/>
              </w:rPr>
            </w:pPr>
            <w:r>
              <w:rPr>
                <w:sz w:val="18"/>
                <w:szCs w:val="18"/>
              </w:rPr>
              <w:t>Nei</w:t>
            </w:r>
          </w:p>
        </w:tc>
        <w:tc>
          <w:tcPr>
            <w:tcW w:w="1669" w:type="dxa"/>
          </w:tcPr>
          <w:p w14:paraId="4F4F5092" w14:textId="77777777" w:rsidR="005F7B75" w:rsidRPr="008C3FF8" w:rsidRDefault="005F7B75" w:rsidP="00CD17A5">
            <w:pPr>
              <w:rPr>
                <w:sz w:val="18"/>
                <w:szCs w:val="18"/>
              </w:rPr>
            </w:pPr>
            <w:r>
              <w:rPr>
                <w:sz w:val="18"/>
                <w:szCs w:val="18"/>
              </w:rPr>
              <w:t>Nei</w:t>
            </w:r>
          </w:p>
        </w:tc>
      </w:tr>
      <w:tr w:rsidR="005F7B75" w:rsidRPr="008C3FF8" w14:paraId="6B01A794" w14:textId="77777777" w:rsidTr="00CD17A5">
        <w:tc>
          <w:tcPr>
            <w:tcW w:w="1583" w:type="dxa"/>
          </w:tcPr>
          <w:p w14:paraId="1FE3A0C0" w14:textId="77777777" w:rsidR="005F7B75" w:rsidRPr="008C3FF8" w:rsidRDefault="005F7B75" w:rsidP="00CD17A5">
            <w:pPr>
              <w:rPr>
                <w:sz w:val="18"/>
                <w:szCs w:val="18"/>
              </w:rPr>
            </w:pPr>
            <w:r w:rsidRPr="008C3FF8">
              <w:rPr>
                <w:sz w:val="18"/>
                <w:szCs w:val="18"/>
              </w:rPr>
              <w:t>Melhus</w:t>
            </w:r>
          </w:p>
        </w:tc>
        <w:tc>
          <w:tcPr>
            <w:tcW w:w="1538" w:type="dxa"/>
          </w:tcPr>
          <w:p w14:paraId="7A9AB492" w14:textId="77777777" w:rsidR="005F7B75" w:rsidRPr="008C3FF8" w:rsidRDefault="005F7B75" w:rsidP="00CD17A5">
            <w:pPr>
              <w:rPr>
                <w:sz w:val="18"/>
                <w:szCs w:val="18"/>
              </w:rPr>
            </w:pPr>
            <w:r>
              <w:rPr>
                <w:sz w:val="18"/>
                <w:szCs w:val="18"/>
              </w:rPr>
              <w:t>Nei</w:t>
            </w:r>
          </w:p>
        </w:tc>
        <w:tc>
          <w:tcPr>
            <w:tcW w:w="1669" w:type="dxa"/>
          </w:tcPr>
          <w:p w14:paraId="1C0E488A" w14:textId="77777777" w:rsidR="005F7B75" w:rsidRPr="008C3FF8" w:rsidRDefault="005F7B75" w:rsidP="00CD17A5">
            <w:pPr>
              <w:rPr>
                <w:sz w:val="18"/>
                <w:szCs w:val="18"/>
              </w:rPr>
            </w:pPr>
            <w:r>
              <w:rPr>
                <w:sz w:val="18"/>
                <w:szCs w:val="18"/>
              </w:rPr>
              <w:t>Nei</w:t>
            </w:r>
          </w:p>
        </w:tc>
      </w:tr>
      <w:tr w:rsidR="005F7B75" w:rsidRPr="008C3FF8" w14:paraId="7450C270" w14:textId="77777777" w:rsidTr="00CD17A5">
        <w:tc>
          <w:tcPr>
            <w:tcW w:w="1583" w:type="dxa"/>
          </w:tcPr>
          <w:p w14:paraId="3986C39D" w14:textId="77777777" w:rsidR="005F7B75" w:rsidRPr="008C3FF8" w:rsidRDefault="005F7B75" w:rsidP="00CD17A5">
            <w:pPr>
              <w:rPr>
                <w:sz w:val="18"/>
                <w:szCs w:val="18"/>
              </w:rPr>
            </w:pPr>
            <w:r w:rsidRPr="008C3FF8">
              <w:rPr>
                <w:sz w:val="18"/>
                <w:szCs w:val="18"/>
              </w:rPr>
              <w:t>Skaun</w:t>
            </w:r>
          </w:p>
        </w:tc>
        <w:tc>
          <w:tcPr>
            <w:tcW w:w="1538" w:type="dxa"/>
          </w:tcPr>
          <w:p w14:paraId="020B38C7" w14:textId="77777777" w:rsidR="005F7B75" w:rsidRPr="008C3FF8" w:rsidRDefault="005F7B75" w:rsidP="00CD17A5">
            <w:pPr>
              <w:rPr>
                <w:sz w:val="18"/>
                <w:szCs w:val="18"/>
              </w:rPr>
            </w:pPr>
            <w:r>
              <w:rPr>
                <w:sz w:val="18"/>
                <w:szCs w:val="18"/>
              </w:rPr>
              <w:t>Ja</w:t>
            </w:r>
          </w:p>
        </w:tc>
        <w:tc>
          <w:tcPr>
            <w:tcW w:w="1669" w:type="dxa"/>
          </w:tcPr>
          <w:p w14:paraId="038DDC80" w14:textId="77777777" w:rsidR="005F7B75" w:rsidRPr="008C3FF8" w:rsidRDefault="005F7B75" w:rsidP="00CD17A5">
            <w:pPr>
              <w:rPr>
                <w:sz w:val="18"/>
                <w:szCs w:val="18"/>
              </w:rPr>
            </w:pPr>
            <w:r>
              <w:rPr>
                <w:sz w:val="18"/>
                <w:szCs w:val="18"/>
              </w:rPr>
              <w:t>Ja</w:t>
            </w:r>
          </w:p>
        </w:tc>
      </w:tr>
      <w:tr w:rsidR="005F7B75" w:rsidRPr="008C3FF8" w14:paraId="31B12562" w14:textId="77777777" w:rsidTr="00CD17A5">
        <w:tc>
          <w:tcPr>
            <w:tcW w:w="1583" w:type="dxa"/>
          </w:tcPr>
          <w:p w14:paraId="59402C67" w14:textId="77777777" w:rsidR="005F7B75" w:rsidRPr="008C3FF8" w:rsidRDefault="005F7B75" w:rsidP="00CD17A5">
            <w:pPr>
              <w:rPr>
                <w:sz w:val="18"/>
                <w:szCs w:val="18"/>
              </w:rPr>
            </w:pPr>
            <w:r w:rsidRPr="008C3FF8">
              <w:rPr>
                <w:sz w:val="18"/>
                <w:szCs w:val="18"/>
              </w:rPr>
              <w:t>Malvik</w:t>
            </w:r>
          </w:p>
        </w:tc>
        <w:tc>
          <w:tcPr>
            <w:tcW w:w="1538" w:type="dxa"/>
          </w:tcPr>
          <w:p w14:paraId="0DF4415D" w14:textId="77777777" w:rsidR="005F7B75" w:rsidRPr="008C3FF8" w:rsidRDefault="005F7B75" w:rsidP="00CD17A5">
            <w:pPr>
              <w:rPr>
                <w:sz w:val="18"/>
                <w:szCs w:val="18"/>
              </w:rPr>
            </w:pPr>
            <w:r>
              <w:rPr>
                <w:sz w:val="18"/>
                <w:szCs w:val="18"/>
              </w:rPr>
              <w:t>Ja</w:t>
            </w:r>
          </w:p>
        </w:tc>
        <w:tc>
          <w:tcPr>
            <w:tcW w:w="1669" w:type="dxa"/>
          </w:tcPr>
          <w:p w14:paraId="6E7C4D5F" w14:textId="77777777" w:rsidR="005F7B75" w:rsidRPr="008C3FF8" w:rsidRDefault="005F7B75" w:rsidP="00CD17A5">
            <w:pPr>
              <w:rPr>
                <w:sz w:val="18"/>
                <w:szCs w:val="18"/>
              </w:rPr>
            </w:pPr>
            <w:r>
              <w:rPr>
                <w:sz w:val="18"/>
                <w:szCs w:val="18"/>
              </w:rPr>
              <w:t>Ja</w:t>
            </w:r>
          </w:p>
        </w:tc>
      </w:tr>
      <w:tr w:rsidR="005F7B75" w:rsidRPr="008C3FF8" w14:paraId="1752B3F1" w14:textId="77777777" w:rsidTr="00CD17A5">
        <w:tc>
          <w:tcPr>
            <w:tcW w:w="1583" w:type="dxa"/>
          </w:tcPr>
          <w:p w14:paraId="73F3DB6B" w14:textId="77777777" w:rsidR="005F7B75" w:rsidRPr="008C3FF8" w:rsidRDefault="005F7B75" w:rsidP="00CD17A5">
            <w:pPr>
              <w:rPr>
                <w:sz w:val="18"/>
                <w:szCs w:val="18"/>
              </w:rPr>
            </w:pPr>
            <w:r w:rsidRPr="008C3FF8">
              <w:rPr>
                <w:sz w:val="18"/>
                <w:szCs w:val="18"/>
              </w:rPr>
              <w:t>Selbu</w:t>
            </w:r>
          </w:p>
        </w:tc>
        <w:tc>
          <w:tcPr>
            <w:tcW w:w="1538" w:type="dxa"/>
          </w:tcPr>
          <w:p w14:paraId="6D358843" w14:textId="77777777" w:rsidR="005F7B75" w:rsidRPr="008C3FF8" w:rsidRDefault="005F7B75" w:rsidP="00CD17A5">
            <w:pPr>
              <w:rPr>
                <w:sz w:val="18"/>
                <w:szCs w:val="18"/>
              </w:rPr>
            </w:pPr>
            <w:r>
              <w:rPr>
                <w:sz w:val="18"/>
                <w:szCs w:val="18"/>
              </w:rPr>
              <w:t>Nei</w:t>
            </w:r>
          </w:p>
        </w:tc>
        <w:tc>
          <w:tcPr>
            <w:tcW w:w="1669" w:type="dxa"/>
          </w:tcPr>
          <w:p w14:paraId="39B95DDD" w14:textId="77777777" w:rsidR="005F7B75" w:rsidRPr="008C3FF8" w:rsidRDefault="005F7B75" w:rsidP="00CD17A5">
            <w:pPr>
              <w:rPr>
                <w:sz w:val="18"/>
                <w:szCs w:val="18"/>
              </w:rPr>
            </w:pPr>
            <w:r>
              <w:rPr>
                <w:sz w:val="18"/>
                <w:szCs w:val="18"/>
              </w:rPr>
              <w:t>Nei</w:t>
            </w:r>
          </w:p>
        </w:tc>
      </w:tr>
      <w:tr w:rsidR="005F7B75" w:rsidRPr="008C3FF8" w14:paraId="1C03C8E2" w14:textId="77777777" w:rsidTr="00CD17A5">
        <w:tc>
          <w:tcPr>
            <w:tcW w:w="1583" w:type="dxa"/>
          </w:tcPr>
          <w:p w14:paraId="5ACDD10F" w14:textId="77777777" w:rsidR="005F7B75" w:rsidRPr="008C3FF8" w:rsidRDefault="005F7B75" w:rsidP="00CD17A5">
            <w:pPr>
              <w:rPr>
                <w:sz w:val="18"/>
                <w:szCs w:val="18"/>
              </w:rPr>
            </w:pPr>
            <w:r w:rsidRPr="008C3FF8">
              <w:rPr>
                <w:sz w:val="18"/>
                <w:szCs w:val="18"/>
              </w:rPr>
              <w:t>Tydal</w:t>
            </w:r>
          </w:p>
        </w:tc>
        <w:tc>
          <w:tcPr>
            <w:tcW w:w="1538" w:type="dxa"/>
          </w:tcPr>
          <w:p w14:paraId="24DA023E" w14:textId="77777777" w:rsidR="005F7B75" w:rsidRPr="008C3FF8" w:rsidRDefault="005F7B75" w:rsidP="00CD17A5">
            <w:pPr>
              <w:rPr>
                <w:sz w:val="18"/>
                <w:szCs w:val="18"/>
              </w:rPr>
            </w:pPr>
            <w:r>
              <w:rPr>
                <w:sz w:val="18"/>
                <w:szCs w:val="18"/>
              </w:rPr>
              <w:t>Nei</w:t>
            </w:r>
          </w:p>
        </w:tc>
        <w:tc>
          <w:tcPr>
            <w:tcW w:w="1669" w:type="dxa"/>
          </w:tcPr>
          <w:p w14:paraId="5A94DD89" w14:textId="77777777" w:rsidR="005F7B75" w:rsidRPr="008C3FF8" w:rsidRDefault="005F7B75" w:rsidP="00CD17A5">
            <w:pPr>
              <w:rPr>
                <w:sz w:val="18"/>
                <w:szCs w:val="18"/>
              </w:rPr>
            </w:pPr>
            <w:r>
              <w:rPr>
                <w:sz w:val="18"/>
                <w:szCs w:val="18"/>
              </w:rPr>
              <w:t>Nei</w:t>
            </w:r>
          </w:p>
        </w:tc>
      </w:tr>
      <w:tr w:rsidR="005F7B75" w:rsidRPr="008C3FF8" w14:paraId="304B3D22" w14:textId="77777777" w:rsidTr="00CD17A5">
        <w:tc>
          <w:tcPr>
            <w:tcW w:w="1583" w:type="dxa"/>
          </w:tcPr>
          <w:p w14:paraId="583E4018" w14:textId="77777777" w:rsidR="005F7B75" w:rsidRPr="008C3FF8" w:rsidRDefault="005F7B75" w:rsidP="00CD17A5">
            <w:pPr>
              <w:rPr>
                <w:sz w:val="18"/>
                <w:szCs w:val="18"/>
              </w:rPr>
            </w:pPr>
            <w:r w:rsidRPr="008C3FF8">
              <w:rPr>
                <w:sz w:val="18"/>
                <w:szCs w:val="18"/>
              </w:rPr>
              <w:t>Meråker</w:t>
            </w:r>
          </w:p>
        </w:tc>
        <w:tc>
          <w:tcPr>
            <w:tcW w:w="1538" w:type="dxa"/>
          </w:tcPr>
          <w:p w14:paraId="672DC92F" w14:textId="77777777" w:rsidR="005F7B75" w:rsidRPr="008C3FF8" w:rsidRDefault="005F7B75" w:rsidP="00CD17A5">
            <w:pPr>
              <w:rPr>
                <w:sz w:val="18"/>
                <w:szCs w:val="18"/>
              </w:rPr>
            </w:pPr>
            <w:r>
              <w:rPr>
                <w:sz w:val="18"/>
                <w:szCs w:val="18"/>
              </w:rPr>
              <w:t>Ja</w:t>
            </w:r>
          </w:p>
        </w:tc>
        <w:tc>
          <w:tcPr>
            <w:tcW w:w="1669" w:type="dxa"/>
          </w:tcPr>
          <w:p w14:paraId="628C0290" w14:textId="77777777" w:rsidR="005F7B75" w:rsidRPr="008C3FF8" w:rsidRDefault="005F7B75" w:rsidP="00CD17A5">
            <w:pPr>
              <w:rPr>
                <w:sz w:val="18"/>
                <w:szCs w:val="18"/>
              </w:rPr>
            </w:pPr>
            <w:r>
              <w:rPr>
                <w:sz w:val="18"/>
                <w:szCs w:val="18"/>
              </w:rPr>
              <w:t>Ja</w:t>
            </w:r>
          </w:p>
        </w:tc>
      </w:tr>
      <w:tr w:rsidR="005F7B75" w:rsidRPr="008C3FF8" w14:paraId="4B2356DB" w14:textId="77777777" w:rsidTr="00CD17A5">
        <w:tc>
          <w:tcPr>
            <w:tcW w:w="1583" w:type="dxa"/>
          </w:tcPr>
          <w:p w14:paraId="51750DA1" w14:textId="77777777" w:rsidR="005F7B75" w:rsidRPr="008C3FF8" w:rsidRDefault="005F7B75" w:rsidP="00CD17A5">
            <w:pPr>
              <w:rPr>
                <w:sz w:val="18"/>
                <w:szCs w:val="18"/>
              </w:rPr>
            </w:pPr>
            <w:r w:rsidRPr="008C3FF8">
              <w:rPr>
                <w:sz w:val="18"/>
                <w:szCs w:val="18"/>
              </w:rPr>
              <w:t>Stjørdal</w:t>
            </w:r>
          </w:p>
        </w:tc>
        <w:tc>
          <w:tcPr>
            <w:tcW w:w="1538" w:type="dxa"/>
          </w:tcPr>
          <w:p w14:paraId="1298AFE2" w14:textId="77777777" w:rsidR="005F7B75" w:rsidRPr="008C3FF8" w:rsidRDefault="005F7B75" w:rsidP="00CD17A5">
            <w:pPr>
              <w:rPr>
                <w:sz w:val="18"/>
                <w:szCs w:val="18"/>
              </w:rPr>
            </w:pPr>
            <w:r>
              <w:rPr>
                <w:sz w:val="18"/>
                <w:szCs w:val="18"/>
              </w:rPr>
              <w:t>Nei</w:t>
            </w:r>
          </w:p>
        </w:tc>
        <w:tc>
          <w:tcPr>
            <w:tcW w:w="1669" w:type="dxa"/>
          </w:tcPr>
          <w:p w14:paraId="06A03524" w14:textId="77777777" w:rsidR="005F7B75" w:rsidRPr="008C3FF8" w:rsidRDefault="005F7B75" w:rsidP="00CD17A5">
            <w:pPr>
              <w:rPr>
                <w:sz w:val="18"/>
                <w:szCs w:val="18"/>
              </w:rPr>
            </w:pPr>
            <w:r>
              <w:rPr>
                <w:sz w:val="18"/>
                <w:szCs w:val="18"/>
              </w:rPr>
              <w:t>Nei</w:t>
            </w:r>
          </w:p>
        </w:tc>
      </w:tr>
      <w:tr w:rsidR="005F7B75" w:rsidRPr="008C3FF8" w14:paraId="0B5A4459" w14:textId="77777777" w:rsidTr="00CD17A5">
        <w:tc>
          <w:tcPr>
            <w:tcW w:w="1583" w:type="dxa"/>
          </w:tcPr>
          <w:p w14:paraId="25C7F2EA" w14:textId="77777777" w:rsidR="005F7B75" w:rsidRPr="008C3FF8" w:rsidRDefault="005F7B75" w:rsidP="00CD17A5">
            <w:pPr>
              <w:rPr>
                <w:sz w:val="18"/>
                <w:szCs w:val="18"/>
              </w:rPr>
            </w:pPr>
            <w:r w:rsidRPr="008C3FF8">
              <w:rPr>
                <w:sz w:val="18"/>
                <w:szCs w:val="18"/>
              </w:rPr>
              <w:t>Frosta</w:t>
            </w:r>
          </w:p>
        </w:tc>
        <w:tc>
          <w:tcPr>
            <w:tcW w:w="1538" w:type="dxa"/>
          </w:tcPr>
          <w:p w14:paraId="02BECF4E" w14:textId="77777777" w:rsidR="005F7B75" w:rsidRPr="008C3FF8" w:rsidRDefault="005F7B75" w:rsidP="00CD17A5">
            <w:pPr>
              <w:rPr>
                <w:sz w:val="18"/>
                <w:szCs w:val="18"/>
              </w:rPr>
            </w:pPr>
            <w:r>
              <w:rPr>
                <w:sz w:val="18"/>
                <w:szCs w:val="18"/>
              </w:rPr>
              <w:t>Ja</w:t>
            </w:r>
          </w:p>
        </w:tc>
        <w:tc>
          <w:tcPr>
            <w:tcW w:w="1669" w:type="dxa"/>
          </w:tcPr>
          <w:p w14:paraId="6D23A412" w14:textId="77777777" w:rsidR="005F7B75" w:rsidRPr="008C3FF8" w:rsidRDefault="005F7B75" w:rsidP="00CD17A5">
            <w:pPr>
              <w:rPr>
                <w:sz w:val="18"/>
                <w:szCs w:val="18"/>
              </w:rPr>
            </w:pPr>
            <w:r>
              <w:rPr>
                <w:sz w:val="18"/>
                <w:szCs w:val="18"/>
              </w:rPr>
              <w:t>Ja</w:t>
            </w:r>
          </w:p>
        </w:tc>
      </w:tr>
      <w:tr w:rsidR="005F7B75" w:rsidRPr="008C3FF8" w14:paraId="5EA7C441" w14:textId="77777777" w:rsidTr="00CD17A5">
        <w:tc>
          <w:tcPr>
            <w:tcW w:w="1583" w:type="dxa"/>
          </w:tcPr>
          <w:p w14:paraId="20FCD3D7" w14:textId="77777777" w:rsidR="005F7B75" w:rsidRPr="008C3FF8" w:rsidRDefault="005F7B75" w:rsidP="00CD17A5">
            <w:pPr>
              <w:rPr>
                <w:sz w:val="18"/>
                <w:szCs w:val="18"/>
              </w:rPr>
            </w:pPr>
            <w:r w:rsidRPr="008C3FF8">
              <w:rPr>
                <w:sz w:val="18"/>
                <w:szCs w:val="18"/>
              </w:rPr>
              <w:t>Levanger</w:t>
            </w:r>
          </w:p>
        </w:tc>
        <w:tc>
          <w:tcPr>
            <w:tcW w:w="1538" w:type="dxa"/>
          </w:tcPr>
          <w:p w14:paraId="1E5799DA" w14:textId="77777777" w:rsidR="005F7B75" w:rsidRPr="008C3FF8" w:rsidRDefault="005F7B75" w:rsidP="00CD17A5">
            <w:pPr>
              <w:rPr>
                <w:sz w:val="18"/>
                <w:szCs w:val="18"/>
              </w:rPr>
            </w:pPr>
            <w:r>
              <w:rPr>
                <w:sz w:val="18"/>
                <w:szCs w:val="18"/>
              </w:rPr>
              <w:t>Ja</w:t>
            </w:r>
          </w:p>
        </w:tc>
        <w:tc>
          <w:tcPr>
            <w:tcW w:w="1669" w:type="dxa"/>
          </w:tcPr>
          <w:p w14:paraId="21B60342" w14:textId="77777777" w:rsidR="005F7B75" w:rsidRPr="008C3FF8" w:rsidRDefault="005F7B75" w:rsidP="00CD17A5">
            <w:pPr>
              <w:rPr>
                <w:sz w:val="18"/>
                <w:szCs w:val="18"/>
              </w:rPr>
            </w:pPr>
            <w:r>
              <w:rPr>
                <w:sz w:val="18"/>
                <w:szCs w:val="18"/>
              </w:rPr>
              <w:t>Ja</w:t>
            </w:r>
          </w:p>
        </w:tc>
      </w:tr>
      <w:tr w:rsidR="005F7B75" w:rsidRPr="008C3FF8" w14:paraId="4FBF37C7" w14:textId="77777777" w:rsidTr="00CD17A5">
        <w:tc>
          <w:tcPr>
            <w:tcW w:w="1583" w:type="dxa"/>
          </w:tcPr>
          <w:p w14:paraId="6520E42D" w14:textId="77777777" w:rsidR="005F7B75" w:rsidRPr="008C3FF8" w:rsidRDefault="005F7B75" w:rsidP="00CD17A5">
            <w:pPr>
              <w:rPr>
                <w:sz w:val="18"/>
                <w:szCs w:val="18"/>
              </w:rPr>
            </w:pPr>
            <w:r w:rsidRPr="008C3FF8">
              <w:rPr>
                <w:sz w:val="18"/>
                <w:szCs w:val="18"/>
              </w:rPr>
              <w:t>Verdal</w:t>
            </w:r>
          </w:p>
        </w:tc>
        <w:tc>
          <w:tcPr>
            <w:tcW w:w="1538" w:type="dxa"/>
          </w:tcPr>
          <w:p w14:paraId="39DE8823" w14:textId="77777777" w:rsidR="005F7B75" w:rsidRPr="008C3FF8" w:rsidRDefault="005F7B75" w:rsidP="00CD17A5">
            <w:pPr>
              <w:rPr>
                <w:sz w:val="18"/>
                <w:szCs w:val="18"/>
              </w:rPr>
            </w:pPr>
            <w:r>
              <w:rPr>
                <w:sz w:val="18"/>
                <w:szCs w:val="18"/>
              </w:rPr>
              <w:t>Ja</w:t>
            </w:r>
          </w:p>
        </w:tc>
        <w:tc>
          <w:tcPr>
            <w:tcW w:w="1669" w:type="dxa"/>
          </w:tcPr>
          <w:p w14:paraId="29196EDF" w14:textId="77777777" w:rsidR="005F7B75" w:rsidRPr="008C3FF8" w:rsidRDefault="005F7B75" w:rsidP="00CD17A5">
            <w:pPr>
              <w:rPr>
                <w:sz w:val="18"/>
                <w:szCs w:val="18"/>
              </w:rPr>
            </w:pPr>
            <w:r>
              <w:rPr>
                <w:sz w:val="18"/>
                <w:szCs w:val="18"/>
              </w:rPr>
              <w:t>Ja</w:t>
            </w:r>
          </w:p>
        </w:tc>
      </w:tr>
      <w:tr w:rsidR="005F7B75" w:rsidRPr="008C3FF8" w14:paraId="549E928B" w14:textId="77777777" w:rsidTr="00CD17A5">
        <w:tc>
          <w:tcPr>
            <w:tcW w:w="1583" w:type="dxa"/>
          </w:tcPr>
          <w:p w14:paraId="75CBB42B" w14:textId="77777777" w:rsidR="005F7B75" w:rsidRPr="008C3FF8" w:rsidRDefault="005F7B75" w:rsidP="00CD17A5">
            <w:pPr>
              <w:rPr>
                <w:sz w:val="18"/>
                <w:szCs w:val="18"/>
              </w:rPr>
            </w:pPr>
            <w:r w:rsidRPr="008C3FF8">
              <w:rPr>
                <w:sz w:val="18"/>
                <w:szCs w:val="18"/>
              </w:rPr>
              <w:t>Snåsa</w:t>
            </w:r>
          </w:p>
        </w:tc>
        <w:tc>
          <w:tcPr>
            <w:tcW w:w="1538" w:type="dxa"/>
          </w:tcPr>
          <w:p w14:paraId="22CBBE86" w14:textId="77777777" w:rsidR="005F7B75" w:rsidRPr="008C3FF8" w:rsidRDefault="005F7B75" w:rsidP="00CD17A5">
            <w:pPr>
              <w:rPr>
                <w:sz w:val="18"/>
                <w:szCs w:val="18"/>
              </w:rPr>
            </w:pPr>
            <w:r>
              <w:rPr>
                <w:sz w:val="18"/>
                <w:szCs w:val="18"/>
              </w:rPr>
              <w:t>Ja</w:t>
            </w:r>
          </w:p>
        </w:tc>
        <w:tc>
          <w:tcPr>
            <w:tcW w:w="1669" w:type="dxa"/>
          </w:tcPr>
          <w:p w14:paraId="7D58D98B" w14:textId="77777777" w:rsidR="005F7B75" w:rsidRPr="008C3FF8" w:rsidRDefault="005F7B75" w:rsidP="00CD17A5">
            <w:pPr>
              <w:rPr>
                <w:sz w:val="18"/>
                <w:szCs w:val="18"/>
              </w:rPr>
            </w:pPr>
            <w:r>
              <w:rPr>
                <w:sz w:val="18"/>
                <w:szCs w:val="18"/>
              </w:rPr>
              <w:t>Ja</w:t>
            </w:r>
          </w:p>
        </w:tc>
      </w:tr>
      <w:tr w:rsidR="005F7B75" w:rsidRPr="008C3FF8" w14:paraId="6A788A38" w14:textId="77777777" w:rsidTr="00CD17A5">
        <w:tc>
          <w:tcPr>
            <w:tcW w:w="1583" w:type="dxa"/>
          </w:tcPr>
          <w:p w14:paraId="6268D1CF" w14:textId="77777777" w:rsidR="005F7B75" w:rsidRPr="008C3FF8" w:rsidRDefault="005F7B75" w:rsidP="00CD17A5">
            <w:pPr>
              <w:rPr>
                <w:sz w:val="18"/>
                <w:szCs w:val="18"/>
              </w:rPr>
            </w:pPr>
            <w:r w:rsidRPr="008C3FF8">
              <w:rPr>
                <w:sz w:val="18"/>
                <w:szCs w:val="18"/>
              </w:rPr>
              <w:t>Lierne</w:t>
            </w:r>
          </w:p>
        </w:tc>
        <w:tc>
          <w:tcPr>
            <w:tcW w:w="1538" w:type="dxa"/>
          </w:tcPr>
          <w:p w14:paraId="6A45E0F1" w14:textId="77777777" w:rsidR="005F7B75" w:rsidRPr="008C3FF8" w:rsidRDefault="005F7B75" w:rsidP="00CD17A5">
            <w:pPr>
              <w:rPr>
                <w:sz w:val="18"/>
                <w:szCs w:val="18"/>
              </w:rPr>
            </w:pPr>
            <w:r>
              <w:rPr>
                <w:sz w:val="18"/>
                <w:szCs w:val="18"/>
              </w:rPr>
              <w:t>Nei</w:t>
            </w:r>
          </w:p>
        </w:tc>
        <w:tc>
          <w:tcPr>
            <w:tcW w:w="1669" w:type="dxa"/>
          </w:tcPr>
          <w:p w14:paraId="15D3693A" w14:textId="77777777" w:rsidR="005F7B75" w:rsidRPr="008C3FF8" w:rsidRDefault="005F7B75" w:rsidP="00CD17A5">
            <w:pPr>
              <w:rPr>
                <w:sz w:val="18"/>
                <w:szCs w:val="18"/>
              </w:rPr>
            </w:pPr>
            <w:r>
              <w:rPr>
                <w:sz w:val="18"/>
                <w:szCs w:val="18"/>
              </w:rPr>
              <w:t>Ja</w:t>
            </w:r>
          </w:p>
        </w:tc>
      </w:tr>
      <w:tr w:rsidR="005F7B75" w:rsidRPr="008C3FF8" w14:paraId="5F3B8050" w14:textId="77777777" w:rsidTr="00CD17A5">
        <w:tc>
          <w:tcPr>
            <w:tcW w:w="1583" w:type="dxa"/>
          </w:tcPr>
          <w:p w14:paraId="2D5B705E" w14:textId="77777777" w:rsidR="005F7B75" w:rsidRPr="008C3FF8" w:rsidRDefault="005F7B75" w:rsidP="00CD17A5">
            <w:pPr>
              <w:rPr>
                <w:sz w:val="18"/>
                <w:szCs w:val="18"/>
              </w:rPr>
            </w:pPr>
            <w:r w:rsidRPr="008C3FF8">
              <w:rPr>
                <w:sz w:val="18"/>
                <w:szCs w:val="18"/>
              </w:rPr>
              <w:t>Røyrvik</w:t>
            </w:r>
          </w:p>
        </w:tc>
        <w:tc>
          <w:tcPr>
            <w:tcW w:w="1538" w:type="dxa"/>
          </w:tcPr>
          <w:p w14:paraId="27F2A0D0" w14:textId="77777777" w:rsidR="005F7B75" w:rsidRPr="008C3FF8" w:rsidRDefault="005F7B75" w:rsidP="00CD17A5">
            <w:pPr>
              <w:rPr>
                <w:sz w:val="18"/>
                <w:szCs w:val="18"/>
              </w:rPr>
            </w:pPr>
            <w:r>
              <w:rPr>
                <w:sz w:val="18"/>
                <w:szCs w:val="18"/>
              </w:rPr>
              <w:t>Nei</w:t>
            </w:r>
          </w:p>
        </w:tc>
        <w:tc>
          <w:tcPr>
            <w:tcW w:w="1669" w:type="dxa"/>
          </w:tcPr>
          <w:p w14:paraId="22101D29" w14:textId="77777777" w:rsidR="005F7B75" w:rsidRPr="008C3FF8" w:rsidRDefault="005F7B75" w:rsidP="00CD17A5">
            <w:pPr>
              <w:rPr>
                <w:sz w:val="18"/>
                <w:szCs w:val="18"/>
              </w:rPr>
            </w:pPr>
            <w:r>
              <w:rPr>
                <w:sz w:val="18"/>
                <w:szCs w:val="18"/>
              </w:rPr>
              <w:t>Ja</w:t>
            </w:r>
          </w:p>
        </w:tc>
      </w:tr>
      <w:tr w:rsidR="005F7B75" w:rsidRPr="008C3FF8" w14:paraId="38D779A7" w14:textId="77777777" w:rsidTr="00CD17A5">
        <w:tc>
          <w:tcPr>
            <w:tcW w:w="1583" w:type="dxa"/>
          </w:tcPr>
          <w:p w14:paraId="08B675C7" w14:textId="77777777" w:rsidR="005F7B75" w:rsidRPr="008C3FF8" w:rsidRDefault="005F7B75" w:rsidP="00CD17A5">
            <w:pPr>
              <w:rPr>
                <w:sz w:val="18"/>
                <w:szCs w:val="18"/>
              </w:rPr>
            </w:pPr>
            <w:r w:rsidRPr="008C3FF8">
              <w:rPr>
                <w:sz w:val="18"/>
                <w:szCs w:val="18"/>
              </w:rPr>
              <w:t>Namsskogan</w:t>
            </w:r>
          </w:p>
        </w:tc>
        <w:tc>
          <w:tcPr>
            <w:tcW w:w="1538" w:type="dxa"/>
          </w:tcPr>
          <w:p w14:paraId="5AD0F84E" w14:textId="77777777" w:rsidR="005F7B75" w:rsidRPr="008C3FF8" w:rsidRDefault="005F7B75" w:rsidP="00CD17A5">
            <w:pPr>
              <w:rPr>
                <w:sz w:val="18"/>
                <w:szCs w:val="18"/>
              </w:rPr>
            </w:pPr>
            <w:r>
              <w:rPr>
                <w:sz w:val="18"/>
                <w:szCs w:val="18"/>
              </w:rPr>
              <w:t>Ja</w:t>
            </w:r>
          </w:p>
        </w:tc>
        <w:tc>
          <w:tcPr>
            <w:tcW w:w="1669" w:type="dxa"/>
          </w:tcPr>
          <w:p w14:paraId="1DD2BE33" w14:textId="77777777" w:rsidR="005F7B75" w:rsidRPr="008C3FF8" w:rsidRDefault="005F7B75" w:rsidP="00CD17A5">
            <w:pPr>
              <w:rPr>
                <w:sz w:val="18"/>
                <w:szCs w:val="18"/>
              </w:rPr>
            </w:pPr>
            <w:r>
              <w:rPr>
                <w:sz w:val="18"/>
                <w:szCs w:val="18"/>
              </w:rPr>
              <w:t>Ja</w:t>
            </w:r>
          </w:p>
        </w:tc>
      </w:tr>
      <w:tr w:rsidR="005F7B75" w:rsidRPr="008C3FF8" w14:paraId="1570E3AD" w14:textId="77777777" w:rsidTr="00CD17A5">
        <w:tc>
          <w:tcPr>
            <w:tcW w:w="1583" w:type="dxa"/>
          </w:tcPr>
          <w:p w14:paraId="3D62CE50" w14:textId="77777777" w:rsidR="005F7B75" w:rsidRPr="008C3FF8" w:rsidRDefault="005F7B75" w:rsidP="00CD17A5">
            <w:pPr>
              <w:rPr>
                <w:sz w:val="18"/>
                <w:szCs w:val="18"/>
              </w:rPr>
            </w:pPr>
            <w:r w:rsidRPr="008C3FF8">
              <w:rPr>
                <w:sz w:val="18"/>
                <w:szCs w:val="18"/>
              </w:rPr>
              <w:t>Grong</w:t>
            </w:r>
          </w:p>
        </w:tc>
        <w:tc>
          <w:tcPr>
            <w:tcW w:w="1538" w:type="dxa"/>
          </w:tcPr>
          <w:p w14:paraId="1291BA51" w14:textId="77777777" w:rsidR="005F7B75" w:rsidRPr="008C3FF8" w:rsidRDefault="005F7B75" w:rsidP="00CD17A5">
            <w:pPr>
              <w:rPr>
                <w:sz w:val="18"/>
                <w:szCs w:val="18"/>
              </w:rPr>
            </w:pPr>
            <w:r>
              <w:rPr>
                <w:sz w:val="18"/>
                <w:szCs w:val="18"/>
              </w:rPr>
              <w:t>Ja</w:t>
            </w:r>
          </w:p>
        </w:tc>
        <w:tc>
          <w:tcPr>
            <w:tcW w:w="1669" w:type="dxa"/>
          </w:tcPr>
          <w:p w14:paraId="7BA57470" w14:textId="77777777" w:rsidR="005F7B75" w:rsidRPr="008C3FF8" w:rsidRDefault="005F7B75" w:rsidP="00CD17A5">
            <w:pPr>
              <w:rPr>
                <w:sz w:val="18"/>
                <w:szCs w:val="18"/>
              </w:rPr>
            </w:pPr>
            <w:r>
              <w:rPr>
                <w:sz w:val="18"/>
                <w:szCs w:val="18"/>
              </w:rPr>
              <w:t>Ja</w:t>
            </w:r>
          </w:p>
        </w:tc>
      </w:tr>
      <w:tr w:rsidR="005F7B75" w:rsidRPr="008C3FF8" w14:paraId="500DF674" w14:textId="77777777" w:rsidTr="00CD17A5">
        <w:tc>
          <w:tcPr>
            <w:tcW w:w="1583" w:type="dxa"/>
          </w:tcPr>
          <w:p w14:paraId="26DB2869" w14:textId="77777777" w:rsidR="005F7B75" w:rsidRPr="008C3FF8" w:rsidRDefault="005F7B75" w:rsidP="00CD17A5">
            <w:pPr>
              <w:rPr>
                <w:sz w:val="18"/>
                <w:szCs w:val="18"/>
              </w:rPr>
            </w:pPr>
            <w:r w:rsidRPr="008C3FF8">
              <w:rPr>
                <w:sz w:val="18"/>
                <w:szCs w:val="18"/>
              </w:rPr>
              <w:t>Høylandet</w:t>
            </w:r>
          </w:p>
        </w:tc>
        <w:tc>
          <w:tcPr>
            <w:tcW w:w="1538" w:type="dxa"/>
          </w:tcPr>
          <w:p w14:paraId="40A9FF57" w14:textId="77777777" w:rsidR="005F7B75" w:rsidRPr="008C3FF8" w:rsidRDefault="005F7B75" w:rsidP="00CD17A5">
            <w:pPr>
              <w:rPr>
                <w:sz w:val="18"/>
                <w:szCs w:val="18"/>
              </w:rPr>
            </w:pPr>
            <w:r>
              <w:rPr>
                <w:sz w:val="18"/>
                <w:szCs w:val="18"/>
              </w:rPr>
              <w:t>Ja</w:t>
            </w:r>
          </w:p>
        </w:tc>
        <w:tc>
          <w:tcPr>
            <w:tcW w:w="1669" w:type="dxa"/>
          </w:tcPr>
          <w:p w14:paraId="54B5731D" w14:textId="77777777" w:rsidR="005F7B75" w:rsidRPr="008C3FF8" w:rsidRDefault="005F7B75" w:rsidP="00CD17A5">
            <w:pPr>
              <w:rPr>
                <w:sz w:val="18"/>
                <w:szCs w:val="18"/>
              </w:rPr>
            </w:pPr>
            <w:r>
              <w:rPr>
                <w:sz w:val="18"/>
                <w:szCs w:val="18"/>
              </w:rPr>
              <w:t>Ja</w:t>
            </w:r>
          </w:p>
        </w:tc>
      </w:tr>
      <w:tr w:rsidR="005F7B75" w:rsidRPr="008C3FF8" w14:paraId="7491B6AE" w14:textId="77777777" w:rsidTr="00CD17A5">
        <w:tc>
          <w:tcPr>
            <w:tcW w:w="1583" w:type="dxa"/>
          </w:tcPr>
          <w:p w14:paraId="42B48E97" w14:textId="77777777" w:rsidR="005F7B75" w:rsidRPr="008C3FF8" w:rsidRDefault="005F7B75" w:rsidP="00CD17A5">
            <w:pPr>
              <w:rPr>
                <w:sz w:val="18"/>
                <w:szCs w:val="18"/>
              </w:rPr>
            </w:pPr>
            <w:r w:rsidRPr="008C3FF8">
              <w:rPr>
                <w:sz w:val="18"/>
                <w:szCs w:val="18"/>
              </w:rPr>
              <w:t>Overhalla</w:t>
            </w:r>
          </w:p>
        </w:tc>
        <w:tc>
          <w:tcPr>
            <w:tcW w:w="1538" w:type="dxa"/>
          </w:tcPr>
          <w:p w14:paraId="23CF1784" w14:textId="77777777" w:rsidR="005F7B75" w:rsidRPr="008C3FF8" w:rsidRDefault="005F7B75" w:rsidP="00CD17A5">
            <w:pPr>
              <w:rPr>
                <w:sz w:val="18"/>
                <w:szCs w:val="18"/>
              </w:rPr>
            </w:pPr>
            <w:r>
              <w:rPr>
                <w:sz w:val="18"/>
                <w:szCs w:val="18"/>
              </w:rPr>
              <w:t>Nei</w:t>
            </w:r>
          </w:p>
        </w:tc>
        <w:tc>
          <w:tcPr>
            <w:tcW w:w="1669" w:type="dxa"/>
          </w:tcPr>
          <w:p w14:paraId="5AC5E291" w14:textId="77777777" w:rsidR="005F7B75" w:rsidRPr="008C3FF8" w:rsidRDefault="005F7B75" w:rsidP="00CD17A5">
            <w:pPr>
              <w:rPr>
                <w:sz w:val="18"/>
                <w:szCs w:val="18"/>
              </w:rPr>
            </w:pPr>
            <w:r>
              <w:rPr>
                <w:sz w:val="18"/>
                <w:szCs w:val="18"/>
              </w:rPr>
              <w:t>Nei</w:t>
            </w:r>
          </w:p>
        </w:tc>
      </w:tr>
      <w:tr w:rsidR="005F7B75" w:rsidRPr="008C3FF8" w14:paraId="1BBD0194" w14:textId="77777777" w:rsidTr="00CD17A5">
        <w:tc>
          <w:tcPr>
            <w:tcW w:w="1583" w:type="dxa"/>
          </w:tcPr>
          <w:p w14:paraId="151A2188" w14:textId="77777777" w:rsidR="005F7B75" w:rsidRPr="008C3FF8" w:rsidRDefault="005F7B75" w:rsidP="00CD17A5">
            <w:pPr>
              <w:rPr>
                <w:sz w:val="18"/>
                <w:szCs w:val="18"/>
              </w:rPr>
            </w:pPr>
            <w:r w:rsidRPr="008C3FF8">
              <w:rPr>
                <w:sz w:val="18"/>
                <w:szCs w:val="18"/>
              </w:rPr>
              <w:t>Flatanger</w:t>
            </w:r>
          </w:p>
        </w:tc>
        <w:tc>
          <w:tcPr>
            <w:tcW w:w="1538" w:type="dxa"/>
          </w:tcPr>
          <w:p w14:paraId="26851CAC" w14:textId="77777777" w:rsidR="005F7B75" w:rsidRPr="008C3FF8" w:rsidRDefault="005F7B75" w:rsidP="00CD17A5">
            <w:pPr>
              <w:rPr>
                <w:sz w:val="18"/>
                <w:szCs w:val="18"/>
              </w:rPr>
            </w:pPr>
            <w:r>
              <w:rPr>
                <w:sz w:val="18"/>
                <w:szCs w:val="18"/>
              </w:rPr>
              <w:t>Nei</w:t>
            </w:r>
          </w:p>
        </w:tc>
        <w:tc>
          <w:tcPr>
            <w:tcW w:w="1669" w:type="dxa"/>
          </w:tcPr>
          <w:p w14:paraId="5BA9CA26" w14:textId="77777777" w:rsidR="005F7B75" w:rsidRPr="008C3FF8" w:rsidRDefault="005F7B75" w:rsidP="00CD17A5">
            <w:pPr>
              <w:rPr>
                <w:sz w:val="18"/>
                <w:szCs w:val="18"/>
              </w:rPr>
            </w:pPr>
            <w:r>
              <w:rPr>
                <w:sz w:val="18"/>
                <w:szCs w:val="18"/>
              </w:rPr>
              <w:t>Nei</w:t>
            </w:r>
          </w:p>
        </w:tc>
      </w:tr>
      <w:tr w:rsidR="005F7B75" w:rsidRPr="008C3FF8" w14:paraId="2B6F7D8F" w14:textId="77777777" w:rsidTr="00CD17A5">
        <w:tc>
          <w:tcPr>
            <w:tcW w:w="1583" w:type="dxa"/>
          </w:tcPr>
          <w:p w14:paraId="3CF24237" w14:textId="77777777" w:rsidR="005F7B75" w:rsidRPr="008C3FF8" w:rsidRDefault="005F7B75" w:rsidP="00CD17A5">
            <w:pPr>
              <w:rPr>
                <w:sz w:val="18"/>
                <w:szCs w:val="18"/>
              </w:rPr>
            </w:pPr>
            <w:r w:rsidRPr="008C3FF8">
              <w:rPr>
                <w:sz w:val="18"/>
                <w:szCs w:val="18"/>
              </w:rPr>
              <w:t>Inderøy</w:t>
            </w:r>
          </w:p>
        </w:tc>
        <w:tc>
          <w:tcPr>
            <w:tcW w:w="1538" w:type="dxa"/>
          </w:tcPr>
          <w:p w14:paraId="34E2FB58" w14:textId="77777777" w:rsidR="005F7B75" w:rsidRPr="008C3FF8" w:rsidRDefault="005F7B75" w:rsidP="00CD17A5">
            <w:pPr>
              <w:rPr>
                <w:sz w:val="18"/>
                <w:szCs w:val="18"/>
              </w:rPr>
            </w:pPr>
            <w:r>
              <w:rPr>
                <w:sz w:val="18"/>
                <w:szCs w:val="18"/>
              </w:rPr>
              <w:t>Nei</w:t>
            </w:r>
          </w:p>
        </w:tc>
        <w:tc>
          <w:tcPr>
            <w:tcW w:w="1669" w:type="dxa"/>
          </w:tcPr>
          <w:p w14:paraId="02D11DC3" w14:textId="77777777" w:rsidR="005F7B75" w:rsidRPr="008C3FF8" w:rsidRDefault="005F7B75" w:rsidP="00CD17A5">
            <w:pPr>
              <w:rPr>
                <w:sz w:val="18"/>
                <w:szCs w:val="18"/>
              </w:rPr>
            </w:pPr>
            <w:r>
              <w:rPr>
                <w:sz w:val="18"/>
                <w:szCs w:val="18"/>
              </w:rPr>
              <w:t>Nei</w:t>
            </w:r>
          </w:p>
        </w:tc>
      </w:tr>
      <w:tr w:rsidR="005F7B75" w:rsidRPr="008C3FF8" w14:paraId="70B9F397" w14:textId="77777777" w:rsidTr="00CD17A5">
        <w:tc>
          <w:tcPr>
            <w:tcW w:w="1583" w:type="dxa"/>
          </w:tcPr>
          <w:p w14:paraId="6F30A7DF" w14:textId="77777777" w:rsidR="005F7B75" w:rsidRPr="008C3FF8" w:rsidRDefault="005F7B75" w:rsidP="00CD17A5">
            <w:pPr>
              <w:rPr>
                <w:sz w:val="18"/>
                <w:szCs w:val="18"/>
              </w:rPr>
            </w:pPr>
            <w:r w:rsidRPr="008C3FF8">
              <w:rPr>
                <w:sz w:val="18"/>
                <w:szCs w:val="18"/>
              </w:rPr>
              <w:t>Indre Fosen</w:t>
            </w:r>
          </w:p>
        </w:tc>
        <w:tc>
          <w:tcPr>
            <w:tcW w:w="1538" w:type="dxa"/>
          </w:tcPr>
          <w:p w14:paraId="38A50D73" w14:textId="77777777" w:rsidR="005F7B75" w:rsidRPr="008C3FF8" w:rsidRDefault="005F7B75" w:rsidP="00CD17A5">
            <w:pPr>
              <w:rPr>
                <w:sz w:val="18"/>
                <w:szCs w:val="18"/>
              </w:rPr>
            </w:pPr>
            <w:r>
              <w:rPr>
                <w:sz w:val="18"/>
                <w:szCs w:val="18"/>
              </w:rPr>
              <w:t>Ja</w:t>
            </w:r>
          </w:p>
        </w:tc>
        <w:tc>
          <w:tcPr>
            <w:tcW w:w="1669" w:type="dxa"/>
          </w:tcPr>
          <w:p w14:paraId="2F01BCEF" w14:textId="77777777" w:rsidR="005F7B75" w:rsidRPr="008C3FF8" w:rsidRDefault="005F7B75" w:rsidP="00CD17A5">
            <w:pPr>
              <w:rPr>
                <w:sz w:val="18"/>
                <w:szCs w:val="18"/>
              </w:rPr>
            </w:pPr>
            <w:r>
              <w:rPr>
                <w:sz w:val="18"/>
                <w:szCs w:val="18"/>
              </w:rPr>
              <w:t>Nei</w:t>
            </w:r>
          </w:p>
        </w:tc>
      </w:tr>
      <w:tr w:rsidR="005F7B75" w:rsidRPr="008C3FF8" w14:paraId="7329013F" w14:textId="77777777" w:rsidTr="00CD17A5">
        <w:tc>
          <w:tcPr>
            <w:tcW w:w="1583" w:type="dxa"/>
          </w:tcPr>
          <w:p w14:paraId="28C2CEBC" w14:textId="77777777" w:rsidR="005F7B75" w:rsidRPr="008C3FF8" w:rsidRDefault="005F7B75" w:rsidP="00CD17A5">
            <w:pPr>
              <w:rPr>
                <w:sz w:val="18"/>
                <w:szCs w:val="18"/>
              </w:rPr>
            </w:pPr>
            <w:r w:rsidRPr="008C3FF8">
              <w:rPr>
                <w:sz w:val="18"/>
                <w:szCs w:val="18"/>
              </w:rPr>
              <w:t>Heim</w:t>
            </w:r>
          </w:p>
        </w:tc>
        <w:tc>
          <w:tcPr>
            <w:tcW w:w="1538" w:type="dxa"/>
          </w:tcPr>
          <w:p w14:paraId="5481C4E8" w14:textId="77777777" w:rsidR="005F7B75" w:rsidRPr="008C3FF8" w:rsidRDefault="005F7B75" w:rsidP="00CD17A5">
            <w:pPr>
              <w:rPr>
                <w:sz w:val="18"/>
                <w:szCs w:val="18"/>
              </w:rPr>
            </w:pPr>
            <w:r>
              <w:rPr>
                <w:sz w:val="18"/>
                <w:szCs w:val="18"/>
              </w:rPr>
              <w:t>Ja</w:t>
            </w:r>
          </w:p>
        </w:tc>
        <w:tc>
          <w:tcPr>
            <w:tcW w:w="1669" w:type="dxa"/>
          </w:tcPr>
          <w:p w14:paraId="116BE47B" w14:textId="77777777" w:rsidR="005F7B75" w:rsidRPr="008C3FF8" w:rsidRDefault="005F7B75" w:rsidP="00CD17A5">
            <w:pPr>
              <w:rPr>
                <w:sz w:val="18"/>
                <w:szCs w:val="18"/>
              </w:rPr>
            </w:pPr>
            <w:r>
              <w:rPr>
                <w:sz w:val="18"/>
                <w:szCs w:val="18"/>
              </w:rPr>
              <w:t>Ja</w:t>
            </w:r>
          </w:p>
        </w:tc>
      </w:tr>
      <w:tr w:rsidR="005F7B75" w:rsidRPr="008C3FF8" w14:paraId="02F91B91" w14:textId="77777777" w:rsidTr="00CD17A5">
        <w:tc>
          <w:tcPr>
            <w:tcW w:w="1583" w:type="dxa"/>
          </w:tcPr>
          <w:p w14:paraId="0721C16E" w14:textId="77777777" w:rsidR="005F7B75" w:rsidRPr="008C3FF8" w:rsidRDefault="005F7B75" w:rsidP="00CD17A5">
            <w:pPr>
              <w:rPr>
                <w:sz w:val="18"/>
                <w:szCs w:val="18"/>
              </w:rPr>
            </w:pPr>
            <w:r w:rsidRPr="008C3FF8">
              <w:rPr>
                <w:sz w:val="18"/>
                <w:szCs w:val="18"/>
              </w:rPr>
              <w:t>Hitra</w:t>
            </w:r>
          </w:p>
        </w:tc>
        <w:tc>
          <w:tcPr>
            <w:tcW w:w="1538" w:type="dxa"/>
          </w:tcPr>
          <w:p w14:paraId="35065009" w14:textId="77777777" w:rsidR="005F7B75" w:rsidRPr="008C3FF8" w:rsidRDefault="005F7B75" w:rsidP="00CD17A5">
            <w:pPr>
              <w:rPr>
                <w:sz w:val="18"/>
                <w:szCs w:val="18"/>
              </w:rPr>
            </w:pPr>
            <w:r>
              <w:rPr>
                <w:sz w:val="18"/>
                <w:szCs w:val="18"/>
              </w:rPr>
              <w:t>Nei</w:t>
            </w:r>
          </w:p>
        </w:tc>
        <w:tc>
          <w:tcPr>
            <w:tcW w:w="1669" w:type="dxa"/>
          </w:tcPr>
          <w:p w14:paraId="4E393027" w14:textId="77777777" w:rsidR="005F7B75" w:rsidRPr="008C3FF8" w:rsidRDefault="005F7B75" w:rsidP="00CD17A5">
            <w:pPr>
              <w:rPr>
                <w:sz w:val="18"/>
                <w:szCs w:val="18"/>
              </w:rPr>
            </w:pPr>
            <w:r>
              <w:rPr>
                <w:sz w:val="18"/>
                <w:szCs w:val="18"/>
              </w:rPr>
              <w:t>Nei</w:t>
            </w:r>
          </w:p>
        </w:tc>
      </w:tr>
      <w:tr w:rsidR="005F7B75" w14:paraId="0511FEF9" w14:textId="77777777" w:rsidTr="00CD17A5">
        <w:tc>
          <w:tcPr>
            <w:tcW w:w="1583" w:type="dxa"/>
          </w:tcPr>
          <w:p w14:paraId="29A34386" w14:textId="77777777" w:rsidR="005F7B75" w:rsidRPr="008C3FF8" w:rsidRDefault="005F7B75" w:rsidP="00CD17A5">
            <w:pPr>
              <w:rPr>
                <w:sz w:val="18"/>
                <w:szCs w:val="18"/>
              </w:rPr>
            </w:pPr>
            <w:r>
              <w:rPr>
                <w:sz w:val="18"/>
                <w:szCs w:val="18"/>
              </w:rPr>
              <w:t>Åfjord</w:t>
            </w:r>
          </w:p>
        </w:tc>
        <w:tc>
          <w:tcPr>
            <w:tcW w:w="1538" w:type="dxa"/>
          </w:tcPr>
          <w:p w14:paraId="776227D9" w14:textId="77777777" w:rsidR="005F7B75" w:rsidRDefault="005F7B75" w:rsidP="00CD17A5">
            <w:pPr>
              <w:rPr>
                <w:sz w:val="18"/>
                <w:szCs w:val="18"/>
              </w:rPr>
            </w:pPr>
            <w:r>
              <w:rPr>
                <w:sz w:val="18"/>
                <w:szCs w:val="18"/>
              </w:rPr>
              <w:t>Nei</w:t>
            </w:r>
          </w:p>
        </w:tc>
        <w:tc>
          <w:tcPr>
            <w:tcW w:w="1669" w:type="dxa"/>
          </w:tcPr>
          <w:p w14:paraId="0B9F9B35" w14:textId="77777777" w:rsidR="005F7B75" w:rsidRDefault="005F7B75" w:rsidP="00CD17A5">
            <w:pPr>
              <w:rPr>
                <w:sz w:val="18"/>
                <w:szCs w:val="18"/>
              </w:rPr>
            </w:pPr>
            <w:r>
              <w:rPr>
                <w:sz w:val="18"/>
                <w:szCs w:val="18"/>
              </w:rPr>
              <w:t>Nei</w:t>
            </w:r>
          </w:p>
        </w:tc>
      </w:tr>
      <w:tr w:rsidR="005F7B75" w14:paraId="3C2AB8B7" w14:textId="77777777" w:rsidTr="00CD17A5">
        <w:tc>
          <w:tcPr>
            <w:tcW w:w="1583" w:type="dxa"/>
          </w:tcPr>
          <w:p w14:paraId="1E6F4B35" w14:textId="77777777" w:rsidR="005F7B75" w:rsidRPr="008C3FF8" w:rsidRDefault="005F7B75" w:rsidP="00CD17A5">
            <w:pPr>
              <w:rPr>
                <w:sz w:val="18"/>
                <w:szCs w:val="18"/>
              </w:rPr>
            </w:pPr>
            <w:r>
              <w:rPr>
                <w:sz w:val="18"/>
                <w:szCs w:val="18"/>
              </w:rPr>
              <w:t>Orkland</w:t>
            </w:r>
          </w:p>
        </w:tc>
        <w:tc>
          <w:tcPr>
            <w:tcW w:w="1538" w:type="dxa"/>
          </w:tcPr>
          <w:p w14:paraId="2EA5054D" w14:textId="77777777" w:rsidR="005F7B75" w:rsidRDefault="005F7B75" w:rsidP="00CD17A5">
            <w:pPr>
              <w:rPr>
                <w:sz w:val="18"/>
                <w:szCs w:val="18"/>
              </w:rPr>
            </w:pPr>
            <w:r>
              <w:rPr>
                <w:sz w:val="18"/>
                <w:szCs w:val="18"/>
              </w:rPr>
              <w:t>Nei</w:t>
            </w:r>
          </w:p>
        </w:tc>
        <w:tc>
          <w:tcPr>
            <w:tcW w:w="1669" w:type="dxa"/>
          </w:tcPr>
          <w:p w14:paraId="0BC914AC" w14:textId="77777777" w:rsidR="005F7B75" w:rsidRDefault="005F7B75" w:rsidP="00CD17A5">
            <w:pPr>
              <w:rPr>
                <w:sz w:val="18"/>
                <w:szCs w:val="18"/>
              </w:rPr>
            </w:pPr>
            <w:r>
              <w:rPr>
                <w:sz w:val="18"/>
                <w:szCs w:val="18"/>
              </w:rPr>
              <w:t>Nei</w:t>
            </w:r>
          </w:p>
        </w:tc>
      </w:tr>
      <w:tr w:rsidR="005F7B75" w14:paraId="6B6C7AB4" w14:textId="77777777" w:rsidTr="00CD17A5">
        <w:tc>
          <w:tcPr>
            <w:tcW w:w="1583" w:type="dxa"/>
          </w:tcPr>
          <w:p w14:paraId="4DFD2117" w14:textId="77777777" w:rsidR="005F7B75" w:rsidRPr="008C3FF8" w:rsidRDefault="005F7B75" w:rsidP="00CD17A5">
            <w:pPr>
              <w:rPr>
                <w:sz w:val="18"/>
                <w:szCs w:val="18"/>
              </w:rPr>
            </w:pPr>
            <w:r>
              <w:rPr>
                <w:sz w:val="18"/>
                <w:szCs w:val="18"/>
              </w:rPr>
              <w:t>Rindal</w:t>
            </w:r>
          </w:p>
        </w:tc>
        <w:tc>
          <w:tcPr>
            <w:tcW w:w="1538" w:type="dxa"/>
          </w:tcPr>
          <w:p w14:paraId="02EB5CAE" w14:textId="77777777" w:rsidR="005F7B75" w:rsidRDefault="005F7B75" w:rsidP="00CD17A5">
            <w:pPr>
              <w:rPr>
                <w:sz w:val="18"/>
                <w:szCs w:val="18"/>
              </w:rPr>
            </w:pPr>
            <w:r>
              <w:rPr>
                <w:sz w:val="18"/>
                <w:szCs w:val="18"/>
              </w:rPr>
              <w:t>Ja</w:t>
            </w:r>
          </w:p>
        </w:tc>
        <w:tc>
          <w:tcPr>
            <w:tcW w:w="1669" w:type="dxa"/>
          </w:tcPr>
          <w:p w14:paraId="1A4F3337" w14:textId="77777777" w:rsidR="005F7B75" w:rsidRDefault="005F7B75" w:rsidP="00CD17A5">
            <w:pPr>
              <w:rPr>
                <w:sz w:val="18"/>
                <w:szCs w:val="18"/>
              </w:rPr>
            </w:pPr>
            <w:r>
              <w:rPr>
                <w:sz w:val="18"/>
                <w:szCs w:val="18"/>
              </w:rPr>
              <w:t>Nei</w:t>
            </w:r>
          </w:p>
        </w:tc>
      </w:tr>
    </w:tbl>
    <w:p w14:paraId="182BDEAF" w14:textId="3E2F120F" w:rsidR="005F7B75" w:rsidRDefault="005F7B75" w:rsidP="005F7B75">
      <w:pPr>
        <w:pStyle w:val="Undertittel"/>
      </w:pPr>
    </w:p>
    <w:p w14:paraId="660A92F9" w14:textId="77777777" w:rsidR="005F7B75" w:rsidRPr="00F67A12" w:rsidRDefault="005F7B75" w:rsidP="005F7B75">
      <w:pPr>
        <w:pStyle w:val="Undertittel"/>
        <w:rPr>
          <w:b/>
          <w:bCs/>
          <w:sz w:val="24"/>
          <w:szCs w:val="24"/>
        </w:rPr>
      </w:pPr>
      <w:r w:rsidRPr="00F67A12">
        <w:rPr>
          <w:b/>
          <w:bCs/>
          <w:sz w:val="24"/>
          <w:szCs w:val="24"/>
        </w:rPr>
        <w:t>Kommentar</w:t>
      </w:r>
    </w:p>
    <w:p w14:paraId="3EB54B86" w14:textId="77777777" w:rsidR="005F7B75" w:rsidRDefault="005F7B75" w:rsidP="005F7B75">
      <w:pPr>
        <w:pStyle w:val="Undertittel"/>
      </w:pPr>
      <w:r>
        <w:t xml:space="preserve">51% av kommunene svarer at de har rutiner/prosedyrer når det gjelder å tilby koordinator      </w:t>
      </w:r>
      <w:proofErr w:type="gramStart"/>
      <w:r>
        <w:t xml:space="preserve">   (</w:t>
      </w:r>
      <w:proofErr w:type="gramEnd"/>
      <w:r>
        <w:t>Landet 56%).</w:t>
      </w:r>
    </w:p>
    <w:p w14:paraId="7A1E9C38" w14:textId="77777777" w:rsidR="00F67A12" w:rsidRDefault="00F67A12" w:rsidP="005F7B75">
      <w:pPr>
        <w:pStyle w:val="Undertittel"/>
      </w:pPr>
    </w:p>
    <w:p w14:paraId="4C1F3131" w14:textId="1687FDC1" w:rsidR="005F7B75" w:rsidRDefault="005F7B75" w:rsidP="005F7B75">
      <w:pPr>
        <w:pStyle w:val="Undertittel"/>
      </w:pPr>
      <w:r>
        <w:t>55% svarer at de har rutiner/prosedyrer når det gjelder å tilby individuell plan (Landet 53,2%).</w:t>
      </w:r>
    </w:p>
    <w:p w14:paraId="63AEF2A6" w14:textId="77777777" w:rsidR="005F7B75" w:rsidRDefault="005F7B75" w:rsidP="005F7B75">
      <w:pPr>
        <w:pStyle w:val="Undertittel"/>
      </w:pPr>
      <w:r>
        <w:t>Resultatet må sies å være overraskende lavt, tatt i betraktning at retten til koordinator og individuell plan har vært lovfestet i helse- og omsorgslovgivningen i mange år allerede.</w:t>
      </w:r>
    </w:p>
    <w:p w14:paraId="499FBFF1" w14:textId="77777777" w:rsidR="005F7B75" w:rsidRPr="00F67A12" w:rsidRDefault="005F7B75" w:rsidP="005F7B75">
      <w:pPr>
        <w:pStyle w:val="Undertittel"/>
        <w:rPr>
          <w:sz w:val="32"/>
          <w:szCs w:val="32"/>
        </w:rPr>
      </w:pPr>
    </w:p>
    <w:p w14:paraId="10936123" w14:textId="77777777" w:rsidR="005F7B75" w:rsidRPr="00F67A12" w:rsidRDefault="005F7B75" w:rsidP="005F7B75">
      <w:pPr>
        <w:pStyle w:val="Undertittel"/>
        <w:rPr>
          <w:sz w:val="32"/>
          <w:szCs w:val="32"/>
        </w:rPr>
      </w:pPr>
      <w:r w:rsidRPr="00F67A12">
        <w:rPr>
          <w:sz w:val="32"/>
          <w:szCs w:val="32"/>
        </w:rPr>
        <w:lastRenderedPageBreak/>
        <w:t xml:space="preserve">Dagaktivitetstilbud tilrettelagt for personer med demens sykdom </w:t>
      </w:r>
    </w:p>
    <w:p w14:paraId="0102345D" w14:textId="77777777" w:rsidR="005F7B75" w:rsidRDefault="005F7B75" w:rsidP="005F7B75">
      <w:pPr>
        <w:pStyle w:val="Undertittel"/>
      </w:pPr>
      <w:r>
        <w:t>For mange personer med demens vil et dagaktivitetstilbud være sentralt for å opprettholde en meningsfull hverdag og ivareta behovet de har for sosialt samvær, tilsyn og oppfølging i hverdagen. Et dagaktivitetstilbud vil også kunne gi pårørende nødvendig avlastning i hverdagen.</w:t>
      </w:r>
    </w:p>
    <w:p w14:paraId="1B70EC6E" w14:textId="77777777" w:rsidR="00F67A12" w:rsidRDefault="00F67A12" w:rsidP="005F7B75">
      <w:pPr>
        <w:pStyle w:val="Undertittel"/>
      </w:pPr>
    </w:p>
    <w:p w14:paraId="4C9F938C" w14:textId="2936192F" w:rsidR="005F7B75" w:rsidRDefault="005F7B75" w:rsidP="005F7B75">
      <w:pPr>
        <w:pStyle w:val="Undertittel"/>
      </w:pPr>
      <w:r>
        <w:t xml:space="preserve">Dagaktivitetstilbud har vært et satsningsområde for kommuner og helsemyndigheter gjennom alle demensplanene. I 2020 fikk kommunene en lovfestet plikt til å kunne tilby dagaktivitetstilbud til hjemmeboende personer med demens (helse- og omsorgstjenesteloven § 3-2). </w:t>
      </w:r>
    </w:p>
    <w:p w14:paraId="481E1348" w14:textId="77777777" w:rsidR="00F67A12" w:rsidRDefault="00F67A12" w:rsidP="005F7B75">
      <w:pPr>
        <w:pStyle w:val="Undertittel"/>
      </w:pPr>
    </w:p>
    <w:p w14:paraId="20EC51CE" w14:textId="562AEEF5" w:rsidR="005F7B75" w:rsidRDefault="005F7B75" w:rsidP="005F7B75">
      <w:pPr>
        <w:pStyle w:val="Undertittel"/>
      </w:pPr>
      <w:r>
        <w:t xml:space="preserve">I Demensplan 2025 påpekes det at generelle dagaktivitetstilbud til eldre ofte ikke vil møte behovene til personer med demens, og at det derfor er viktig at dagaktivitetstilbud til personer med demens er spesielt tilrettelagt for målgruppen. </w:t>
      </w:r>
    </w:p>
    <w:p w14:paraId="75460E51" w14:textId="77777777" w:rsidR="00F67A12" w:rsidRDefault="00F67A12" w:rsidP="005F7B75">
      <w:pPr>
        <w:pStyle w:val="Undertittel"/>
      </w:pPr>
    </w:p>
    <w:p w14:paraId="250B1904" w14:textId="1BA01F7B" w:rsidR="005F7B75" w:rsidRDefault="005F7B75" w:rsidP="005F7B75">
      <w:pPr>
        <w:pStyle w:val="Undertittel"/>
      </w:pPr>
      <w:r>
        <w:t>I Nasjonal faglig retningslinje om demens anbefales det at dagaktivitetstilbudet bør inneholde sosialt, kognitivt og fysisk stimulerende aktiviteter tilpasset målgruppen</w:t>
      </w:r>
      <w:r w:rsidR="00F67A12">
        <w:t>.</w:t>
      </w:r>
    </w:p>
    <w:p w14:paraId="6FE63E2C" w14:textId="77777777" w:rsidR="005F7B75" w:rsidRDefault="005F7B75" w:rsidP="005F7B75">
      <w:pPr>
        <w:pStyle w:val="Undertittel"/>
      </w:pPr>
      <w:r>
        <w:tab/>
      </w:r>
    </w:p>
    <w:tbl>
      <w:tblPr>
        <w:tblStyle w:val="Tabellrutenett"/>
        <w:tblW w:w="0" w:type="auto"/>
        <w:tblLook w:val="04A0" w:firstRow="1" w:lastRow="0" w:firstColumn="1" w:lastColumn="0" w:noHBand="0" w:noVBand="1"/>
      </w:tblPr>
      <w:tblGrid>
        <w:gridCol w:w="1583"/>
        <w:gridCol w:w="1765"/>
      </w:tblGrid>
      <w:tr w:rsidR="005F7B75" w:rsidRPr="008C3FF8" w14:paraId="08CA65E9" w14:textId="77777777" w:rsidTr="00CD17A5">
        <w:tc>
          <w:tcPr>
            <w:tcW w:w="1583" w:type="dxa"/>
          </w:tcPr>
          <w:p w14:paraId="6EEBFFCD" w14:textId="77777777" w:rsidR="005F7B75" w:rsidRPr="004E7E2C" w:rsidRDefault="005F7B75" w:rsidP="00CD17A5">
            <w:pPr>
              <w:rPr>
                <w:sz w:val="16"/>
                <w:szCs w:val="16"/>
              </w:rPr>
            </w:pPr>
          </w:p>
        </w:tc>
        <w:tc>
          <w:tcPr>
            <w:tcW w:w="1647" w:type="dxa"/>
          </w:tcPr>
          <w:p w14:paraId="6EC14D96" w14:textId="77777777" w:rsidR="005F7B75" w:rsidRPr="008C3FF8" w:rsidRDefault="005F7B75" w:rsidP="00CD17A5">
            <w:pPr>
              <w:rPr>
                <w:sz w:val="18"/>
                <w:szCs w:val="18"/>
              </w:rPr>
            </w:pPr>
            <w:r>
              <w:rPr>
                <w:sz w:val="18"/>
                <w:szCs w:val="18"/>
              </w:rPr>
              <w:t xml:space="preserve">Har </w:t>
            </w:r>
            <w:proofErr w:type="gramStart"/>
            <w:r>
              <w:rPr>
                <w:sz w:val="18"/>
                <w:szCs w:val="18"/>
              </w:rPr>
              <w:t>kommunen  dagaktivitetstilbud</w:t>
            </w:r>
            <w:proofErr w:type="gramEnd"/>
            <w:r>
              <w:rPr>
                <w:sz w:val="18"/>
                <w:szCs w:val="18"/>
              </w:rPr>
              <w:t xml:space="preserve"> spesielt tilegnet og tilrettelagt for personer med demens sykdom</w:t>
            </w:r>
          </w:p>
        </w:tc>
      </w:tr>
      <w:tr w:rsidR="005F7B75" w:rsidRPr="008C3FF8" w14:paraId="6FA752A8" w14:textId="77777777" w:rsidTr="00CD17A5">
        <w:tc>
          <w:tcPr>
            <w:tcW w:w="1583" w:type="dxa"/>
          </w:tcPr>
          <w:p w14:paraId="57B45D35" w14:textId="77777777" w:rsidR="005F7B75" w:rsidRPr="008C3FF8" w:rsidRDefault="005F7B75" w:rsidP="00CD17A5">
            <w:pPr>
              <w:rPr>
                <w:sz w:val="18"/>
                <w:szCs w:val="18"/>
              </w:rPr>
            </w:pPr>
            <w:r w:rsidRPr="008C3FF8">
              <w:rPr>
                <w:sz w:val="18"/>
                <w:szCs w:val="18"/>
              </w:rPr>
              <w:t>Trondheim</w:t>
            </w:r>
          </w:p>
        </w:tc>
        <w:tc>
          <w:tcPr>
            <w:tcW w:w="1647" w:type="dxa"/>
          </w:tcPr>
          <w:p w14:paraId="3D68919F" w14:textId="77777777" w:rsidR="005F7B75" w:rsidRPr="008C3FF8" w:rsidRDefault="005F7B75" w:rsidP="00CD17A5">
            <w:pPr>
              <w:rPr>
                <w:sz w:val="18"/>
                <w:szCs w:val="18"/>
              </w:rPr>
            </w:pPr>
            <w:r>
              <w:rPr>
                <w:sz w:val="18"/>
                <w:szCs w:val="18"/>
              </w:rPr>
              <w:t>Ja</w:t>
            </w:r>
          </w:p>
        </w:tc>
      </w:tr>
      <w:tr w:rsidR="005F7B75" w:rsidRPr="008C3FF8" w14:paraId="4A8F1B1E" w14:textId="77777777" w:rsidTr="00CD17A5">
        <w:tc>
          <w:tcPr>
            <w:tcW w:w="1583" w:type="dxa"/>
          </w:tcPr>
          <w:p w14:paraId="011AE554" w14:textId="77777777" w:rsidR="005F7B75" w:rsidRPr="008C3FF8" w:rsidRDefault="005F7B75" w:rsidP="00CD17A5">
            <w:pPr>
              <w:rPr>
                <w:sz w:val="18"/>
                <w:szCs w:val="18"/>
              </w:rPr>
            </w:pPr>
            <w:r w:rsidRPr="008C3FF8">
              <w:rPr>
                <w:sz w:val="18"/>
                <w:szCs w:val="18"/>
              </w:rPr>
              <w:t>Namsos</w:t>
            </w:r>
          </w:p>
        </w:tc>
        <w:tc>
          <w:tcPr>
            <w:tcW w:w="1647" w:type="dxa"/>
          </w:tcPr>
          <w:p w14:paraId="7FDC8960" w14:textId="77777777" w:rsidR="005F7B75" w:rsidRPr="008C3FF8" w:rsidRDefault="005F7B75" w:rsidP="00CD17A5">
            <w:pPr>
              <w:rPr>
                <w:sz w:val="18"/>
                <w:szCs w:val="18"/>
              </w:rPr>
            </w:pPr>
            <w:r>
              <w:rPr>
                <w:sz w:val="18"/>
                <w:szCs w:val="18"/>
              </w:rPr>
              <w:t>Ja</w:t>
            </w:r>
          </w:p>
        </w:tc>
      </w:tr>
      <w:tr w:rsidR="005F7B75" w:rsidRPr="008C3FF8" w14:paraId="368E243A" w14:textId="77777777" w:rsidTr="00CD17A5">
        <w:tc>
          <w:tcPr>
            <w:tcW w:w="1583" w:type="dxa"/>
          </w:tcPr>
          <w:p w14:paraId="6F101AD9" w14:textId="77777777" w:rsidR="005F7B75" w:rsidRPr="008C3FF8" w:rsidRDefault="005F7B75" w:rsidP="00CD17A5">
            <w:pPr>
              <w:rPr>
                <w:sz w:val="18"/>
                <w:szCs w:val="18"/>
              </w:rPr>
            </w:pPr>
            <w:r w:rsidRPr="008C3FF8">
              <w:rPr>
                <w:sz w:val="18"/>
                <w:szCs w:val="18"/>
              </w:rPr>
              <w:t>Steinkjer</w:t>
            </w:r>
          </w:p>
        </w:tc>
        <w:tc>
          <w:tcPr>
            <w:tcW w:w="1647" w:type="dxa"/>
          </w:tcPr>
          <w:p w14:paraId="57E2E593" w14:textId="77777777" w:rsidR="005F7B75" w:rsidRPr="008C3FF8" w:rsidRDefault="005F7B75" w:rsidP="00CD17A5">
            <w:pPr>
              <w:rPr>
                <w:sz w:val="18"/>
                <w:szCs w:val="18"/>
              </w:rPr>
            </w:pPr>
            <w:r>
              <w:rPr>
                <w:sz w:val="18"/>
                <w:szCs w:val="18"/>
              </w:rPr>
              <w:t>Ja</w:t>
            </w:r>
          </w:p>
        </w:tc>
      </w:tr>
      <w:tr w:rsidR="005F7B75" w:rsidRPr="008C3FF8" w14:paraId="6DD93779" w14:textId="77777777" w:rsidTr="00CD17A5">
        <w:tc>
          <w:tcPr>
            <w:tcW w:w="1583" w:type="dxa"/>
          </w:tcPr>
          <w:p w14:paraId="06108729" w14:textId="77777777" w:rsidR="005F7B75" w:rsidRPr="008C3FF8" w:rsidRDefault="005F7B75" w:rsidP="00CD17A5">
            <w:pPr>
              <w:rPr>
                <w:sz w:val="18"/>
                <w:szCs w:val="18"/>
              </w:rPr>
            </w:pPr>
            <w:r w:rsidRPr="008C3FF8">
              <w:rPr>
                <w:sz w:val="18"/>
                <w:szCs w:val="18"/>
              </w:rPr>
              <w:t>Frøya</w:t>
            </w:r>
          </w:p>
        </w:tc>
        <w:tc>
          <w:tcPr>
            <w:tcW w:w="1647" w:type="dxa"/>
          </w:tcPr>
          <w:p w14:paraId="431DEB50" w14:textId="77777777" w:rsidR="005F7B75" w:rsidRPr="008C3FF8" w:rsidRDefault="005F7B75" w:rsidP="00CD17A5">
            <w:pPr>
              <w:rPr>
                <w:sz w:val="18"/>
                <w:szCs w:val="18"/>
              </w:rPr>
            </w:pPr>
            <w:r>
              <w:rPr>
                <w:sz w:val="18"/>
                <w:szCs w:val="18"/>
              </w:rPr>
              <w:t>Ja</w:t>
            </w:r>
          </w:p>
        </w:tc>
      </w:tr>
      <w:tr w:rsidR="005F7B75" w:rsidRPr="008C3FF8" w14:paraId="3432353E" w14:textId="77777777" w:rsidTr="00CD17A5">
        <w:tc>
          <w:tcPr>
            <w:tcW w:w="1583" w:type="dxa"/>
          </w:tcPr>
          <w:p w14:paraId="41320DE0" w14:textId="77777777" w:rsidR="005F7B75" w:rsidRPr="008C3FF8" w:rsidRDefault="005F7B75" w:rsidP="00CD17A5">
            <w:pPr>
              <w:rPr>
                <w:sz w:val="18"/>
                <w:szCs w:val="18"/>
              </w:rPr>
            </w:pPr>
            <w:r w:rsidRPr="008C3FF8">
              <w:rPr>
                <w:sz w:val="18"/>
                <w:szCs w:val="18"/>
              </w:rPr>
              <w:t>Osen</w:t>
            </w:r>
          </w:p>
        </w:tc>
        <w:tc>
          <w:tcPr>
            <w:tcW w:w="1647" w:type="dxa"/>
          </w:tcPr>
          <w:p w14:paraId="384B1A06" w14:textId="77777777" w:rsidR="005F7B75" w:rsidRPr="008C3FF8" w:rsidRDefault="005F7B75" w:rsidP="00CD17A5">
            <w:pPr>
              <w:rPr>
                <w:sz w:val="18"/>
                <w:szCs w:val="18"/>
              </w:rPr>
            </w:pPr>
            <w:r>
              <w:rPr>
                <w:sz w:val="18"/>
                <w:szCs w:val="18"/>
              </w:rPr>
              <w:t>Ja</w:t>
            </w:r>
          </w:p>
        </w:tc>
      </w:tr>
      <w:tr w:rsidR="005F7B75" w:rsidRPr="008C3FF8" w14:paraId="162C966B" w14:textId="77777777" w:rsidTr="00CD17A5">
        <w:tc>
          <w:tcPr>
            <w:tcW w:w="1583" w:type="dxa"/>
          </w:tcPr>
          <w:p w14:paraId="053155EE" w14:textId="77777777" w:rsidR="005F7B75" w:rsidRPr="008C3FF8" w:rsidRDefault="005F7B75" w:rsidP="00CD17A5">
            <w:pPr>
              <w:rPr>
                <w:sz w:val="18"/>
                <w:szCs w:val="18"/>
              </w:rPr>
            </w:pPr>
            <w:r w:rsidRPr="008C3FF8">
              <w:rPr>
                <w:sz w:val="18"/>
                <w:szCs w:val="18"/>
              </w:rPr>
              <w:t>Oppdal</w:t>
            </w:r>
          </w:p>
        </w:tc>
        <w:tc>
          <w:tcPr>
            <w:tcW w:w="1647" w:type="dxa"/>
          </w:tcPr>
          <w:p w14:paraId="50BA4D19" w14:textId="77777777" w:rsidR="005F7B75" w:rsidRPr="008C3FF8" w:rsidRDefault="005F7B75" w:rsidP="00CD17A5">
            <w:pPr>
              <w:rPr>
                <w:sz w:val="18"/>
                <w:szCs w:val="18"/>
              </w:rPr>
            </w:pPr>
            <w:r>
              <w:rPr>
                <w:sz w:val="18"/>
                <w:szCs w:val="18"/>
              </w:rPr>
              <w:t>Ja</w:t>
            </w:r>
          </w:p>
        </w:tc>
      </w:tr>
      <w:tr w:rsidR="005F7B75" w:rsidRPr="008C3FF8" w14:paraId="32734160" w14:textId="77777777" w:rsidTr="00CD17A5">
        <w:tc>
          <w:tcPr>
            <w:tcW w:w="1583" w:type="dxa"/>
          </w:tcPr>
          <w:p w14:paraId="479354A6" w14:textId="77777777" w:rsidR="005F7B75" w:rsidRPr="008C3FF8" w:rsidRDefault="005F7B75" w:rsidP="00CD17A5">
            <w:pPr>
              <w:rPr>
                <w:sz w:val="18"/>
                <w:szCs w:val="18"/>
              </w:rPr>
            </w:pPr>
            <w:r w:rsidRPr="008C3FF8">
              <w:rPr>
                <w:sz w:val="18"/>
                <w:szCs w:val="18"/>
              </w:rPr>
              <w:t>Rennebu</w:t>
            </w:r>
          </w:p>
        </w:tc>
        <w:tc>
          <w:tcPr>
            <w:tcW w:w="1647" w:type="dxa"/>
          </w:tcPr>
          <w:p w14:paraId="7A232C9B" w14:textId="77777777" w:rsidR="005F7B75" w:rsidRPr="008C3FF8" w:rsidRDefault="005F7B75" w:rsidP="00CD17A5">
            <w:pPr>
              <w:rPr>
                <w:sz w:val="18"/>
                <w:szCs w:val="18"/>
              </w:rPr>
            </w:pPr>
            <w:r>
              <w:rPr>
                <w:sz w:val="18"/>
                <w:szCs w:val="18"/>
              </w:rPr>
              <w:t>Nei</w:t>
            </w:r>
          </w:p>
        </w:tc>
      </w:tr>
      <w:tr w:rsidR="005F7B75" w:rsidRPr="008C3FF8" w14:paraId="4536118F" w14:textId="77777777" w:rsidTr="00CD17A5">
        <w:tc>
          <w:tcPr>
            <w:tcW w:w="1583" w:type="dxa"/>
          </w:tcPr>
          <w:p w14:paraId="0A9FDE83" w14:textId="77777777" w:rsidR="005F7B75" w:rsidRPr="008C3FF8" w:rsidRDefault="005F7B75" w:rsidP="00CD17A5">
            <w:pPr>
              <w:rPr>
                <w:sz w:val="18"/>
                <w:szCs w:val="18"/>
              </w:rPr>
            </w:pPr>
            <w:r w:rsidRPr="008C3FF8">
              <w:rPr>
                <w:sz w:val="18"/>
                <w:szCs w:val="18"/>
              </w:rPr>
              <w:t>Røros</w:t>
            </w:r>
          </w:p>
        </w:tc>
        <w:tc>
          <w:tcPr>
            <w:tcW w:w="1647" w:type="dxa"/>
          </w:tcPr>
          <w:p w14:paraId="32280AE0" w14:textId="77777777" w:rsidR="005F7B75" w:rsidRPr="008C3FF8" w:rsidRDefault="005F7B75" w:rsidP="00CD17A5">
            <w:pPr>
              <w:rPr>
                <w:sz w:val="18"/>
                <w:szCs w:val="18"/>
              </w:rPr>
            </w:pPr>
            <w:r>
              <w:rPr>
                <w:sz w:val="18"/>
                <w:szCs w:val="18"/>
              </w:rPr>
              <w:t>Ja</w:t>
            </w:r>
          </w:p>
        </w:tc>
      </w:tr>
      <w:tr w:rsidR="005F7B75" w:rsidRPr="008C3FF8" w14:paraId="222DA170" w14:textId="77777777" w:rsidTr="00CD17A5">
        <w:tc>
          <w:tcPr>
            <w:tcW w:w="1583" w:type="dxa"/>
          </w:tcPr>
          <w:p w14:paraId="464C8127" w14:textId="77777777" w:rsidR="005F7B75" w:rsidRPr="008C3FF8" w:rsidRDefault="005F7B75" w:rsidP="00CD17A5">
            <w:pPr>
              <w:rPr>
                <w:sz w:val="18"/>
                <w:szCs w:val="18"/>
              </w:rPr>
            </w:pPr>
            <w:r w:rsidRPr="008C3FF8">
              <w:rPr>
                <w:sz w:val="18"/>
                <w:szCs w:val="18"/>
              </w:rPr>
              <w:t>Melhus</w:t>
            </w:r>
          </w:p>
        </w:tc>
        <w:tc>
          <w:tcPr>
            <w:tcW w:w="1647" w:type="dxa"/>
          </w:tcPr>
          <w:p w14:paraId="000385B8" w14:textId="77777777" w:rsidR="005F7B75" w:rsidRPr="008C3FF8" w:rsidRDefault="005F7B75" w:rsidP="00CD17A5">
            <w:pPr>
              <w:rPr>
                <w:sz w:val="18"/>
                <w:szCs w:val="18"/>
              </w:rPr>
            </w:pPr>
            <w:r>
              <w:rPr>
                <w:sz w:val="18"/>
                <w:szCs w:val="18"/>
              </w:rPr>
              <w:t>Ja</w:t>
            </w:r>
          </w:p>
        </w:tc>
      </w:tr>
      <w:tr w:rsidR="005F7B75" w:rsidRPr="008C3FF8" w14:paraId="6F2FE3C0" w14:textId="77777777" w:rsidTr="00CD17A5">
        <w:tc>
          <w:tcPr>
            <w:tcW w:w="1583" w:type="dxa"/>
          </w:tcPr>
          <w:p w14:paraId="4B970501" w14:textId="77777777" w:rsidR="005F7B75" w:rsidRPr="008C3FF8" w:rsidRDefault="005F7B75" w:rsidP="00CD17A5">
            <w:pPr>
              <w:rPr>
                <w:sz w:val="18"/>
                <w:szCs w:val="18"/>
              </w:rPr>
            </w:pPr>
            <w:r w:rsidRPr="008C3FF8">
              <w:rPr>
                <w:sz w:val="18"/>
                <w:szCs w:val="18"/>
              </w:rPr>
              <w:t>Skaun</w:t>
            </w:r>
          </w:p>
        </w:tc>
        <w:tc>
          <w:tcPr>
            <w:tcW w:w="1647" w:type="dxa"/>
          </w:tcPr>
          <w:p w14:paraId="7BA7CB51" w14:textId="77777777" w:rsidR="005F7B75" w:rsidRPr="008C3FF8" w:rsidRDefault="005F7B75" w:rsidP="00CD17A5">
            <w:pPr>
              <w:rPr>
                <w:sz w:val="18"/>
                <w:szCs w:val="18"/>
              </w:rPr>
            </w:pPr>
            <w:r>
              <w:rPr>
                <w:sz w:val="18"/>
                <w:szCs w:val="18"/>
              </w:rPr>
              <w:t>Ja</w:t>
            </w:r>
          </w:p>
        </w:tc>
      </w:tr>
      <w:tr w:rsidR="005F7B75" w:rsidRPr="008C3FF8" w14:paraId="4FE5D770" w14:textId="77777777" w:rsidTr="00CD17A5">
        <w:tc>
          <w:tcPr>
            <w:tcW w:w="1583" w:type="dxa"/>
          </w:tcPr>
          <w:p w14:paraId="1B412A5F" w14:textId="77777777" w:rsidR="005F7B75" w:rsidRPr="008C3FF8" w:rsidRDefault="005F7B75" w:rsidP="00CD17A5">
            <w:pPr>
              <w:rPr>
                <w:sz w:val="18"/>
                <w:szCs w:val="18"/>
              </w:rPr>
            </w:pPr>
            <w:r w:rsidRPr="008C3FF8">
              <w:rPr>
                <w:sz w:val="18"/>
                <w:szCs w:val="18"/>
              </w:rPr>
              <w:t>Malvik</w:t>
            </w:r>
          </w:p>
        </w:tc>
        <w:tc>
          <w:tcPr>
            <w:tcW w:w="1647" w:type="dxa"/>
          </w:tcPr>
          <w:p w14:paraId="2E034E76" w14:textId="77777777" w:rsidR="005F7B75" w:rsidRPr="008C3FF8" w:rsidRDefault="005F7B75" w:rsidP="00CD17A5">
            <w:pPr>
              <w:rPr>
                <w:sz w:val="18"/>
                <w:szCs w:val="18"/>
              </w:rPr>
            </w:pPr>
            <w:r>
              <w:rPr>
                <w:sz w:val="18"/>
                <w:szCs w:val="18"/>
              </w:rPr>
              <w:t>Ja</w:t>
            </w:r>
          </w:p>
        </w:tc>
      </w:tr>
      <w:tr w:rsidR="005F7B75" w:rsidRPr="008C3FF8" w14:paraId="46EC9978" w14:textId="77777777" w:rsidTr="00CD17A5">
        <w:tc>
          <w:tcPr>
            <w:tcW w:w="1583" w:type="dxa"/>
          </w:tcPr>
          <w:p w14:paraId="3F86C3F9" w14:textId="77777777" w:rsidR="005F7B75" w:rsidRPr="008C3FF8" w:rsidRDefault="005F7B75" w:rsidP="00CD17A5">
            <w:pPr>
              <w:rPr>
                <w:sz w:val="18"/>
                <w:szCs w:val="18"/>
              </w:rPr>
            </w:pPr>
            <w:r w:rsidRPr="008C3FF8">
              <w:rPr>
                <w:sz w:val="18"/>
                <w:szCs w:val="18"/>
              </w:rPr>
              <w:t>Selbu</w:t>
            </w:r>
          </w:p>
        </w:tc>
        <w:tc>
          <w:tcPr>
            <w:tcW w:w="1647" w:type="dxa"/>
          </w:tcPr>
          <w:p w14:paraId="3018EA98" w14:textId="77777777" w:rsidR="005F7B75" w:rsidRPr="008C3FF8" w:rsidRDefault="005F7B75" w:rsidP="00CD17A5">
            <w:pPr>
              <w:rPr>
                <w:sz w:val="18"/>
                <w:szCs w:val="18"/>
              </w:rPr>
            </w:pPr>
            <w:r>
              <w:rPr>
                <w:sz w:val="18"/>
                <w:szCs w:val="18"/>
              </w:rPr>
              <w:t>Ja</w:t>
            </w:r>
          </w:p>
        </w:tc>
      </w:tr>
      <w:tr w:rsidR="005F7B75" w:rsidRPr="008C3FF8" w14:paraId="0B650904" w14:textId="77777777" w:rsidTr="00CD17A5">
        <w:tc>
          <w:tcPr>
            <w:tcW w:w="1583" w:type="dxa"/>
          </w:tcPr>
          <w:p w14:paraId="7DC858AC" w14:textId="77777777" w:rsidR="005F7B75" w:rsidRPr="008C3FF8" w:rsidRDefault="005F7B75" w:rsidP="00CD17A5">
            <w:pPr>
              <w:rPr>
                <w:sz w:val="18"/>
                <w:szCs w:val="18"/>
              </w:rPr>
            </w:pPr>
            <w:r w:rsidRPr="008C3FF8">
              <w:rPr>
                <w:sz w:val="18"/>
                <w:szCs w:val="18"/>
              </w:rPr>
              <w:t>Tydal</w:t>
            </w:r>
          </w:p>
        </w:tc>
        <w:tc>
          <w:tcPr>
            <w:tcW w:w="1647" w:type="dxa"/>
          </w:tcPr>
          <w:p w14:paraId="09FEB4A6" w14:textId="77777777" w:rsidR="005F7B75" w:rsidRPr="008C3FF8" w:rsidRDefault="005F7B75" w:rsidP="00CD17A5">
            <w:pPr>
              <w:rPr>
                <w:sz w:val="18"/>
                <w:szCs w:val="18"/>
              </w:rPr>
            </w:pPr>
            <w:r>
              <w:rPr>
                <w:sz w:val="18"/>
                <w:szCs w:val="18"/>
              </w:rPr>
              <w:t>Nei</w:t>
            </w:r>
          </w:p>
        </w:tc>
      </w:tr>
      <w:tr w:rsidR="005F7B75" w:rsidRPr="008C3FF8" w14:paraId="01226126" w14:textId="77777777" w:rsidTr="00CD17A5">
        <w:tc>
          <w:tcPr>
            <w:tcW w:w="1583" w:type="dxa"/>
          </w:tcPr>
          <w:p w14:paraId="3E17A795" w14:textId="77777777" w:rsidR="005F7B75" w:rsidRPr="008C3FF8" w:rsidRDefault="005F7B75" w:rsidP="00CD17A5">
            <w:pPr>
              <w:rPr>
                <w:sz w:val="18"/>
                <w:szCs w:val="18"/>
              </w:rPr>
            </w:pPr>
            <w:r w:rsidRPr="008C3FF8">
              <w:rPr>
                <w:sz w:val="18"/>
                <w:szCs w:val="18"/>
              </w:rPr>
              <w:t>Meråker</w:t>
            </w:r>
          </w:p>
        </w:tc>
        <w:tc>
          <w:tcPr>
            <w:tcW w:w="1647" w:type="dxa"/>
          </w:tcPr>
          <w:p w14:paraId="2C84E3C2" w14:textId="77777777" w:rsidR="005F7B75" w:rsidRPr="008C3FF8" w:rsidRDefault="005F7B75" w:rsidP="00CD17A5">
            <w:pPr>
              <w:rPr>
                <w:sz w:val="18"/>
                <w:szCs w:val="18"/>
              </w:rPr>
            </w:pPr>
            <w:r>
              <w:rPr>
                <w:sz w:val="18"/>
                <w:szCs w:val="18"/>
              </w:rPr>
              <w:t>Ja</w:t>
            </w:r>
          </w:p>
        </w:tc>
      </w:tr>
      <w:tr w:rsidR="005F7B75" w:rsidRPr="008C3FF8" w14:paraId="018E69CF" w14:textId="77777777" w:rsidTr="00CD17A5">
        <w:tc>
          <w:tcPr>
            <w:tcW w:w="1583" w:type="dxa"/>
          </w:tcPr>
          <w:p w14:paraId="1EF58FDA" w14:textId="77777777" w:rsidR="005F7B75" w:rsidRPr="008C3FF8" w:rsidRDefault="005F7B75" w:rsidP="00CD17A5">
            <w:pPr>
              <w:rPr>
                <w:sz w:val="18"/>
                <w:szCs w:val="18"/>
              </w:rPr>
            </w:pPr>
            <w:r w:rsidRPr="008C3FF8">
              <w:rPr>
                <w:sz w:val="18"/>
                <w:szCs w:val="18"/>
              </w:rPr>
              <w:t>Stjørdal</w:t>
            </w:r>
          </w:p>
        </w:tc>
        <w:tc>
          <w:tcPr>
            <w:tcW w:w="1647" w:type="dxa"/>
          </w:tcPr>
          <w:p w14:paraId="4D9C55A5" w14:textId="77777777" w:rsidR="005F7B75" w:rsidRPr="008C3FF8" w:rsidRDefault="005F7B75" w:rsidP="00CD17A5">
            <w:pPr>
              <w:rPr>
                <w:sz w:val="18"/>
                <w:szCs w:val="18"/>
              </w:rPr>
            </w:pPr>
            <w:r>
              <w:rPr>
                <w:sz w:val="18"/>
                <w:szCs w:val="18"/>
              </w:rPr>
              <w:t>Ja</w:t>
            </w:r>
          </w:p>
        </w:tc>
      </w:tr>
      <w:tr w:rsidR="005F7B75" w:rsidRPr="008C3FF8" w14:paraId="5E011E35" w14:textId="77777777" w:rsidTr="00CD17A5">
        <w:tc>
          <w:tcPr>
            <w:tcW w:w="1583" w:type="dxa"/>
          </w:tcPr>
          <w:p w14:paraId="4F7DD150" w14:textId="77777777" w:rsidR="005F7B75" w:rsidRPr="008C3FF8" w:rsidRDefault="005F7B75" w:rsidP="00CD17A5">
            <w:pPr>
              <w:rPr>
                <w:sz w:val="18"/>
                <w:szCs w:val="18"/>
              </w:rPr>
            </w:pPr>
            <w:r w:rsidRPr="008C3FF8">
              <w:rPr>
                <w:sz w:val="18"/>
                <w:szCs w:val="18"/>
              </w:rPr>
              <w:t>Frosta</w:t>
            </w:r>
          </w:p>
        </w:tc>
        <w:tc>
          <w:tcPr>
            <w:tcW w:w="1647" w:type="dxa"/>
          </w:tcPr>
          <w:p w14:paraId="28D3BCDC" w14:textId="77777777" w:rsidR="005F7B75" w:rsidRPr="008C3FF8" w:rsidRDefault="005F7B75" w:rsidP="00CD17A5">
            <w:pPr>
              <w:rPr>
                <w:sz w:val="18"/>
                <w:szCs w:val="18"/>
              </w:rPr>
            </w:pPr>
            <w:r>
              <w:rPr>
                <w:sz w:val="18"/>
                <w:szCs w:val="18"/>
              </w:rPr>
              <w:t>Ja</w:t>
            </w:r>
          </w:p>
        </w:tc>
      </w:tr>
      <w:tr w:rsidR="005F7B75" w:rsidRPr="008C3FF8" w14:paraId="4AF609B3" w14:textId="77777777" w:rsidTr="00CD17A5">
        <w:tc>
          <w:tcPr>
            <w:tcW w:w="1583" w:type="dxa"/>
          </w:tcPr>
          <w:p w14:paraId="6BF0D2BC" w14:textId="77777777" w:rsidR="005F7B75" w:rsidRPr="008C3FF8" w:rsidRDefault="005F7B75" w:rsidP="00CD17A5">
            <w:pPr>
              <w:rPr>
                <w:sz w:val="18"/>
                <w:szCs w:val="18"/>
              </w:rPr>
            </w:pPr>
            <w:r w:rsidRPr="008C3FF8">
              <w:rPr>
                <w:sz w:val="18"/>
                <w:szCs w:val="18"/>
              </w:rPr>
              <w:t>Levanger</w:t>
            </w:r>
          </w:p>
        </w:tc>
        <w:tc>
          <w:tcPr>
            <w:tcW w:w="1647" w:type="dxa"/>
          </w:tcPr>
          <w:p w14:paraId="10D15D54" w14:textId="77777777" w:rsidR="005F7B75" w:rsidRPr="008C3FF8" w:rsidRDefault="005F7B75" w:rsidP="00CD17A5">
            <w:pPr>
              <w:rPr>
                <w:sz w:val="18"/>
                <w:szCs w:val="18"/>
              </w:rPr>
            </w:pPr>
            <w:r>
              <w:rPr>
                <w:sz w:val="18"/>
                <w:szCs w:val="18"/>
              </w:rPr>
              <w:t>Ja</w:t>
            </w:r>
          </w:p>
        </w:tc>
      </w:tr>
      <w:tr w:rsidR="005F7B75" w:rsidRPr="008C3FF8" w14:paraId="0235316C" w14:textId="77777777" w:rsidTr="00CD17A5">
        <w:tc>
          <w:tcPr>
            <w:tcW w:w="1583" w:type="dxa"/>
          </w:tcPr>
          <w:p w14:paraId="5BDEFBFB" w14:textId="77777777" w:rsidR="005F7B75" w:rsidRPr="008C3FF8" w:rsidRDefault="005F7B75" w:rsidP="00CD17A5">
            <w:pPr>
              <w:rPr>
                <w:sz w:val="18"/>
                <w:szCs w:val="18"/>
              </w:rPr>
            </w:pPr>
            <w:r w:rsidRPr="008C3FF8">
              <w:rPr>
                <w:sz w:val="18"/>
                <w:szCs w:val="18"/>
              </w:rPr>
              <w:t>Verdal</w:t>
            </w:r>
          </w:p>
        </w:tc>
        <w:tc>
          <w:tcPr>
            <w:tcW w:w="1647" w:type="dxa"/>
          </w:tcPr>
          <w:p w14:paraId="1475B1DD" w14:textId="77777777" w:rsidR="005F7B75" w:rsidRPr="008C3FF8" w:rsidRDefault="005F7B75" w:rsidP="00CD17A5">
            <w:pPr>
              <w:rPr>
                <w:sz w:val="18"/>
                <w:szCs w:val="18"/>
              </w:rPr>
            </w:pPr>
            <w:r>
              <w:rPr>
                <w:sz w:val="18"/>
                <w:szCs w:val="18"/>
              </w:rPr>
              <w:t>Ja</w:t>
            </w:r>
          </w:p>
        </w:tc>
      </w:tr>
      <w:tr w:rsidR="005F7B75" w:rsidRPr="008C3FF8" w14:paraId="153246E7" w14:textId="77777777" w:rsidTr="00CD17A5">
        <w:tc>
          <w:tcPr>
            <w:tcW w:w="1583" w:type="dxa"/>
          </w:tcPr>
          <w:p w14:paraId="4DB5B04F" w14:textId="77777777" w:rsidR="005F7B75" w:rsidRPr="008C3FF8" w:rsidRDefault="005F7B75" w:rsidP="00CD17A5">
            <w:pPr>
              <w:rPr>
                <w:sz w:val="18"/>
                <w:szCs w:val="18"/>
              </w:rPr>
            </w:pPr>
            <w:r w:rsidRPr="008C3FF8">
              <w:rPr>
                <w:sz w:val="18"/>
                <w:szCs w:val="18"/>
              </w:rPr>
              <w:t>Snåsa</w:t>
            </w:r>
          </w:p>
        </w:tc>
        <w:tc>
          <w:tcPr>
            <w:tcW w:w="1647" w:type="dxa"/>
          </w:tcPr>
          <w:p w14:paraId="4E39A9C2" w14:textId="77777777" w:rsidR="005F7B75" w:rsidRPr="008C3FF8" w:rsidRDefault="005F7B75" w:rsidP="00CD17A5">
            <w:pPr>
              <w:rPr>
                <w:sz w:val="18"/>
                <w:szCs w:val="18"/>
              </w:rPr>
            </w:pPr>
            <w:r>
              <w:rPr>
                <w:sz w:val="18"/>
                <w:szCs w:val="18"/>
              </w:rPr>
              <w:t>Ja</w:t>
            </w:r>
          </w:p>
        </w:tc>
      </w:tr>
      <w:tr w:rsidR="005F7B75" w:rsidRPr="008C3FF8" w14:paraId="17038E00" w14:textId="77777777" w:rsidTr="00CD17A5">
        <w:tc>
          <w:tcPr>
            <w:tcW w:w="1583" w:type="dxa"/>
          </w:tcPr>
          <w:p w14:paraId="44D6D413" w14:textId="77777777" w:rsidR="005F7B75" w:rsidRPr="008C3FF8" w:rsidRDefault="005F7B75" w:rsidP="00CD17A5">
            <w:pPr>
              <w:rPr>
                <w:sz w:val="18"/>
                <w:szCs w:val="18"/>
              </w:rPr>
            </w:pPr>
            <w:r w:rsidRPr="008C3FF8">
              <w:rPr>
                <w:sz w:val="18"/>
                <w:szCs w:val="18"/>
              </w:rPr>
              <w:t>Lierne</w:t>
            </w:r>
          </w:p>
        </w:tc>
        <w:tc>
          <w:tcPr>
            <w:tcW w:w="1647" w:type="dxa"/>
          </w:tcPr>
          <w:p w14:paraId="0092B3AC" w14:textId="77777777" w:rsidR="005F7B75" w:rsidRPr="008C3FF8" w:rsidRDefault="005F7B75" w:rsidP="00CD17A5">
            <w:pPr>
              <w:rPr>
                <w:sz w:val="18"/>
                <w:szCs w:val="18"/>
              </w:rPr>
            </w:pPr>
            <w:r>
              <w:rPr>
                <w:sz w:val="18"/>
                <w:szCs w:val="18"/>
              </w:rPr>
              <w:t>Ja</w:t>
            </w:r>
          </w:p>
        </w:tc>
      </w:tr>
      <w:tr w:rsidR="005F7B75" w:rsidRPr="008C3FF8" w14:paraId="1858AFF3" w14:textId="77777777" w:rsidTr="00CD17A5">
        <w:tc>
          <w:tcPr>
            <w:tcW w:w="1583" w:type="dxa"/>
          </w:tcPr>
          <w:p w14:paraId="7E6B5889" w14:textId="77777777" w:rsidR="005F7B75" w:rsidRPr="008C3FF8" w:rsidRDefault="005F7B75" w:rsidP="00CD17A5">
            <w:pPr>
              <w:rPr>
                <w:sz w:val="18"/>
                <w:szCs w:val="18"/>
              </w:rPr>
            </w:pPr>
            <w:r w:rsidRPr="008C3FF8">
              <w:rPr>
                <w:sz w:val="18"/>
                <w:szCs w:val="18"/>
              </w:rPr>
              <w:t>Røyrvik</w:t>
            </w:r>
          </w:p>
        </w:tc>
        <w:tc>
          <w:tcPr>
            <w:tcW w:w="1647" w:type="dxa"/>
          </w:tcPr>
          <w:p w14:paraId="7730707F" w14:textId="77777777" w:rsidR="005F7B75" w:rsidRPr="008C3FF8" w:rsidRDefault="005F7B75" w:rsidP="00CD17A5">
            <w:pPr>
              <w:rPr>
                <w:sz w:val="18"/>
                <w:szCs w:val="18"/>
              </w:rPr>
            </w:pPr>
            <w:r>
              <w:rPr>
                <w:sz w:val="18"/>
                <w:szCs w:val="18"/>
              </w:rPr>
              <w:t>Ja</w:t>
            </w:r>
          </w:p>
        </w:tc>
      </w:tr>
      <w:tr w:rsidR="005F7B75" w:rsidRPr="008C3FF8" w14:paraId="2085207C" w14:textId="77777777" w:rsidTr="00CD17A5">
        <w:tc>
          <w:tcPr>
            <w:tcW w:w="1583" w:type="dxa"/>
          </w:tcPr>
          <w:p w14:paraId="1D62C1D7" w14:textId="77777777" w:rsidR="005F7B75" w:rsidRPr="008C3FF8" w:rsidRDefault="005F7B75" w:rsidP="00CD17A5">
            <w:pPr>
              <w:rPr>
                <w:sz w:val="18"/>
                <w:szCs w:val="18"/>
              </w:rPr>
            </w:pPr>
            <w:r w:rsidRPr="008C3FF8">
              <w:rPr>
                <w:sz w:val="18"/>
                <w:szCs w:val="18"/>
              </w:rPr>
              <w:t>Namsskogan</w:t>
            </w:r>
          </w:p>
        </w:tc>
        <w:tc>
          <w:tcPr>
            <w:tcW w:w="1647" w:type="dxa"/>
          </w:tcPr>
          <w:p w14:paraId="70B3104C" w14:textId="77777777" w:rsidR="005F7B75" w:rsidRPr="008C3FF8" w:rsidRDefault="005F7B75" w:rsidP="00CD17A5">
            <w:pPr>
              <w:rPr>
                <w:sz w:val="18"/>
                <w:szCs w:val="18"/>
              </w:rPr>
            </w:pPr>
            <w:r>
              <w:rPr>
                <w:sz w:val="18"/>
                <w:szCs w:val="18"/>
              </w:rPr>
              <w:t>Ja</w:t>
            </w:r>
          </w:p>
        </w:tc>
      </w:tr>
      <w:tr w:rsidR="005F7B75" w:rsidRPr="008C3FF8" w14:paraId="190F543E" w14:textId="77777777" w:rsidTr="00CD17A5">
        <w:tc>
          <w:tcPr>
            <w:tcW w:w="1583" w:type="dxa"/>
          </w:tcPr>
          <w:p w14:paraId="2E3BE5AD" w14:textId="77777777" w:rsidR="005F7B75" w:rsidRPr="008C3FF8" w:rsidRDefault="005F7B75" w:rsidP="00CD17A5">
            <w:pPr>
              <w:rPr>
                <w:sz w:val="18"/>
                <w:szCs w:val="18"/>
              </w:rPr>
            </w:pPr>
            <w:r w:rsidRPr="008C3FF8">
              <w:rPr>
                <w:sz w:val="18"/>
                <w:szCs w:val="18"/>
              </w:rPr>
              <w:t>Grong</w:t>
            </w:r>
          </w:p>
        </w:tc>
        <w:tc>
          <w:tcPr>
            <w:tcW w:w="1647" w:type="dxa"/>
          </w:tcPr>
          <w:p w14:paraId="4AE6F344" w14:textId="77777777" w:rsidR="005F7B75" w:rsidRPr="008C3FF8" w:rsidRDefault="005F7B75" w:rsidP="00CD17A5">
            <w:pPr>
              <w:rPr>
                <w:sz w:val="18"/>
                <w:szCs w:val="18"/>
              </w:rPr>
            </w:pPr>
            <w:r>
              <w:rPr>
                <w:sz w:val="18"/>
                <w:szCs w:val="18"/>
              </w:rPr>
              <w:t>Ja</w:t>
            </w:r>
          </w:p>
        </w:tc>
      </w:tr>
      <w:tr w:rsidR="005F7B75" w:rsidRPr="008C3FF8" w14:paraId="7B7AB2B0" w14:textId="77777777" w:rsidTr="00CD17A5">
        <w:tc>
          <w:tcPr>
            <w:tcW w:w="1583" w:type="dxa"/>
          </w:tcPr>
          <w:p w14:paraId="7C1F8E82" w14:textId="77777777" w:rsidR="005F7B75" w:rsidRPr="008C3FF8" w:rsidRDefault="005F7B75" w:rsidP="00CD17A5">
            <w:pPr>
              <w:rPr>
                <w:sz w:val="18"/>
                <w:szCs w:val="18"/>
              </w:rPr>
            </w:pPr>
            <w:r w:rsidRPr="008C3FF8">
              <w:rPr>
                <w:sz w:val="18"/>
                <w:szCs w:val="18"/>
              </w:rPr>
              <w:t>Høylandet</w:t>
            </w:r>
          </w:p>
        </w:tc>
        <w:tc>
          <w:tcPr>
            <w:tcW w:w="1647" w:type="dxa"/>
          </w:tcPr>
          <w:p w14:paraId="61AB1613" w14:textId="77777777" w:rsidR="005F7B75" w:rsidRPr="008C3FF8" w:rsidRDefault="005F7B75" w:rsidP="00CD17A5">
            <w:pPr>
              <w:rPr>
                <w:sz w:val="18"/>
                <w:szCs w:val="18"/>
              </w:rPr>
            </w:pPr>
            <w:r>
              <w:rPr>
                <w:sz w:val="18"/>
                <w:szCs w:val="18"/>
              </w:rPr>
              <w:t>Nei</w:t>
            </w:r>
          </w:p>
        </w:tc>
      </w:tr>
      <w:tr w:rsidR="005F7B75" w:rsidRPr="008C3FF8" w14:paraId="04014496" w14:textId="77777777" w:rsidTr="00CD17A5">
        <w:tc>
          <w:tcPr>
            <w:tcW w:w="1583" w:type="dxa"/>
          </w:tcPr>
          <w:p w14:paraId="2D25F756" w14:textId="77777777" w:rsidR="005F7B75" w:rsidRPr="008C3FF8" w:rsidRDefault="005F7B75" w:rsidP="00CD17A5">
            <w:pPr>
              <w:rPr>
                <w:sz w:val="18"/>
                <w:szCs w:val="18"/>
              </w:rPr>
            </w:pPr>
            <w:r w:rsidRPr="008C3FF8">
              <w:rPr>
                <w:sz w:val="18"/>
                <w:szCs w:val="18"/>
              </w:rPr>
              <w:t>Overhalla</w:t>
            </w:r>
          </w:p>
        </w:tc>
        <w:tc>
          <w:tcPr>
            <w:tcW w:w="1647" w:type="dxa"/>
          </w:tcPr>
          <w:p w14:paraId="248E5936" w14:textId="77777777" w:rsidR="005F7B75" w:rsidRPr="008C3FF8" w:rsidRDefault="005F7B75" w:rsidP="00CD17A5">
            <w:pPr>
              <w:rPr>
                <w:sz w:val="18"/>
                <w:szCs w:val="18"/>
              </w:rPr>
            </w:pPr>
            <w:r>
              <w:rPr>
                <w:sz w:val="18"/>
                <w:szCs w:val="18"/>
              </w:rPr>
              <w:t>Ja</w:t>
            </w:r>
          </w:p>
        </w:tc>
      </w:tr>
      <w:tr w:rsidR="005F7B75" w:rsidRPr="008C3FF8" w14:paraId="253A2ED1" w14:textId="77777777" w:rsidTr="00CD17A5">
        <w:tc>
          <w:tcPr>
            <w:tcW w:w="1583" w:type="dxa"/>
          </w:tcPr>
          <w:p w14:paraId="3FB0EB69" w14:textId="77777777" w:rsidR="005F7B75" w:rsidRPr="008C3FF8" w:rsidRDefault="005F7B75" w:rsidP="00CD17A5">
            <w:pPr>
              <w:rPr>
                <w:sz w:val="18"/>
                <w:szCs w:val="18"/>
              </w:rPr>
            </w:pPr>
            <w:r w:rsidRPr="008C3FF8">
              <w:rPr>
                <w:sz w:val="18"/>
                <w:szCs w:val="18"/>
              </w:rPr>
              <w:t>Flatanger</w:t>
            </w:r>
          </w:p>
        </w:tc>
        <w:tc>
          <w:tcPr>
            <w:tcW w:w="1647" w:type="dxa"/>
          </w:tcPr>
          <w:p w14:paraId="0143E87A" w14:textId="77777777" w:rsidR="005F7B75" w:rsidRPr="008C3FF8" w:rsidRDefault="005F7B75" w:rsidP="00CD17A5">
            <w:pPr>
              <w:rPr>
                <w:sz w:val="18"/>
                <w:szCs w:val="18"/>
              </w:rPr>
            </w:pPr>
            <w:r>
              <w:rPr>
                <w:sz w:val="18"/>
                <w:szCs w:val="18"/>
              </w:rPr>
              <w:t>Nei</w:t>
            </w:r>
          </w:p>
        </w:tc>
      </w:tr>
      <w:tr w:rsidR="005F7B75" w:rsidRPr="008C3FF8" w14:paraId="6CAD71FE" w14:textId="77777777" w:rsidTr="00CD17A5">
        <w:tc>
          <w:tcPr>
            <w:tcW w:w="1583" w:type="dxa"/>
          </w:tcPr>
          <w:p w14:paraId="4422DEFE" w14:textId="77777777" w:rsidR="005F7B75" w:rsidRPr="008C3FF8" w:rsidRDefault="005F7B75" w:rsidP="00CD17A5">
            <w:pPr>
              <w:rPr>
                <w:sz w:val="18"/>
                <w:szCs w:val="18"/>
              </w:rPr>
            </w:pPr>
            <w:r w:rsidRPr="008C3FF8">
              <w:rPr>
                <w:sz w:val="18"/>
                <w:szCs w:val="18"/>
              </w:rPr>
              <w:t>Inderøy</w:t>
            </w:r>
          </w:p>
        </w:tc>
        <w:tc>
          <w:tcPr>
            <w:tcW w:w="1647" w:type="dxa"/>
          </w:tcPr>
          <w:p w14:paraId="08D19E2A" w14:textId="77777777" w:rsidR="005F7B75" w:rsidRPr="008C3FF8" w:rsidRDefault="005F7B75" w:rsidP="00CD17A5">
            <w:pPr>
              <w:rPr>
                <w:sz w:val="18"/>
                <w:szCs w:val="18"/>
              </w:rPr>
            </w:pPr>
            <w:r>
              <w:rPr>
                <w:sz w:val="18"/>
                <w:szCs w:val="18"/>
              </w:rPr>
              <w:t>Ja</w:t>
            </w:r>
          </w:p>
        </w:tc>
      </w:tr>
      <w:tr w:rsidR="005F7B75" w:rsidRPr="008C3FF8" w14:paraId="0AFD6709" w14:textId="77777777" w:rsidTr="00CD17A5">
        <w:tc>
          <w:tcPr>
            <w:tcW w:w="1583" w:type="dxa"/>
          </w:tcPr>
          <w:p w14:paraId="54FB1B14" w14:textId="77777777" w:rsidR="005F7B75" w:rsidRPr="008C3FF8" w:rsidRDefault="005F7B75" w:rsidP="00CD17A5">
            <w:pPr>
              <w:rPr>
                <w:sz w:val="18"/>
                <w:szCs w:val="18"/>
              </w:rPr>
            </w:pPr>
            <w:r w:rsidRPr="008C3FF8">
              <w:rPr>
                <w:sz w:val="18"/>
                <w:szCs w:val="18"/>
              </w:rPr>
              <w:t>Indre Fosen</w:t>
            </w:r>
          </w:p>
        </w:tc>
        <w:tc>
          <w:tcPr>
            <w:tcW w:w="1647" w:type="dxa"/>
          </w:tcPr>
          <w:p w14:paraId="404AA735" w14:textId="77777777" w:rsidR="005F7B75" w:rsidRPr="008C3FF8" w:rsidRDefault="005F7B75" w:rsidP="00CD17A5">
            <w:pPr>
              <w:rPr>
                <w:sz w:val="18"/>
                <w:szCs w:val="18"/>
              </w:rPr>
            </w:pPr>
            <w:r>
              <w:rPr>
                <w:sz w:val="18"/>
                <w:szCs w:val="18"/>
              </w:rPr>
              <w:t>Ja</w:t>
            </w:r>
          </w:p>
        </w:tc>
      </w:tr>
      <w:tr w:rsidR="005F7B75" w:rsidRPr="008C3FF8" w14:paraId="7040514F" w14:textId="77777777" w:rsidTr="00CD17A5">
        <w:tc>
          <w:tcPr>
            <w:tcW w:w="1583" w:type="dxa"/>
          </w:tcPr>
          <w:p w14:paraId="36668263" w14:textId="77777777" w:rsidR="005F7B75" w:rsidRPr="008C3FF8" w:rsidRDefault="005F7B75" w:rsidP="00CD17A5">
            <w:pPr>
              <w:rPr>
                <w:sz w:val="18"/>
                <w:szCs w:val="18"/>
              </w:rPr>
            </w:pPr>
            <w:r w:rsidRPr="008C3FF8">
              <w:rPr>
                <w:sz w:val="18"/>
                <w:szCs w:val="18"/>
              </w:rPr>
              <w:t>Heim</w:t>
            </w:r>
          </w:p>
        </w:tc>
        <w:tc>
          <w:tcPr>
            <w:tcW w:w="1647" w:type="dxa"/>
          </w:tcPr>
          <w:p w14:paraId="15A4D9B2" w14:textId="77777777" w:rsidR="005F7B75" w:rsidRPr="008C3FF8" w:rsidRDefault="005F7B75" w:rsidP="00CD17A5">
            <w:pPr>
              <w:rPr>
                <w:sz w:val="18"/>
                <w:szCs w:val="18"/>
              </w:rPr>
            </w:pPr>
            <w:r>
              <w:rPr>
                <w:sz w:val="18"/>
                <w:szCs w:val="18"/>
              </w:rPr>
              <w:t>Ja</w:t>
            </w:r>
          </w:p>
        </w:tc>
      </w:tr>
      <w:tr w:rsidR="005F7B75" w:rsidRPr="008C3FF8" w14:paraId="05B9F15D" w14:textId="77777777" w:rsidTr="00CD17A5">
        <w:tc>
          <w:tcPr>
            <w:tcW w:w="1583" w:type="dxa"/>
          </w:tcPr>
          <w:p w14:paraId="6E7C471F" w14:textId="77777777" w:rsidR="005F7B75" w:rsidRPr="008C3FF8" w:rsidRDefault="005F7B75" w:rsidP="00CD17A5">
            <w:pPr>
              <w:rPr>
                <w:sz w:val="18"/>
                <w:szCs w:val="18"/>
              </w:rPr>
            </w:pPr>
            <w:r w:rsidRPr="008C3FF8">
              <w:rPr>
                <w:sz w:val="18"/>
                <w:szCs w:val="18"/>
              </w:rPr>
              <w:lastRenderedPageBreak/>
              <w:t>Hitra</w:t>
            </w:r>
          </w:p>
        </w:tc>
        <w:tc>
          <w:tcPr>
            <w:tcW w:w="1647" w:type="dxa"/>
          </w:tcPr>
          <w:p w14:paraId="30C1612E" w14:textId="77777777" w:rsidR="005F7B75" w:rsidRPr="008C3FF8" w:rsidRDefault="005F7B75" w:rsidP="00CD17A5">
            <w:pPr>
              <w:rPr>
                <w:sz w:val="18"/>
                <w:szCs w:val="18"/>
              </w:rPr>
            </w:pPr>
            <w:r>
              <w:rPr>
                <w:sz w:val="18"/>
                <w:szCs w:val="18"/>
              </w:rPr>
              <w:t>Ja</w:t>
            </w:r>
          </w:p>
        </w:tc>
      </w:tr>
      <w:tr w:rsidR="005F7B75" w14:paraId="7001B1C6" w14:textId="77777777" w:rsidTr="00CD17A5">
        <w:tc>
          <w:tcPr>
            <w:tcW w:w="1583" w:type="dxa"/>
          </w:tcPr>
          <w:p w14:paraId="496D337C" w14:textId="77777777" w:rsidR="005F7B75" w:rsidRPr="008C3FF8" w:rsidRDefault="005F7B75" w:rsidP="00CD17A5">
            <w:pPr>
              <w:rPr>
                <w:sz w:val="18"/>
                <w:szCs w:val="18"/>
              </w:rPr>
            </w:pPr>
            <w:r>
              <w:rPr>
                <w:sz w:val="18"/>
                <w:szCs w:val="18"/>
              </w:rPr>
              <w:t>Åfjord</w:t>
            </w:r>
          </w:p>
        </w:tc>
        <w:tc>
          <w:tcPr>
            <w:tcW w:w="1647" w:type="dxa"/>
          </w:tcPr>
          <w:p w14:paraId="7D5CE672" w14:textId="77777777" w:rsidR="005F7B75" w:rsidRDefault="005F7B75" w:rsidP="00CD17A5">
            <w:pPr>
              <w:rPr>
                <w:sz w:val="18"/>
                <w:szCs w:val="18"/>
              </w:rPr>
            </w:pPr>
            <w:r>
              <w:rPr>
                <w:sz w:val="18"/>
                <w:szCs w:val="18"/>
              </w:rPr>
              <w:t>Ja</w:t>
            </w:r>
          </w:p>
        </w:tc>
      </w:tr>
      <w:tr w:rsidR="005F7B75" w14:paraId="009CF3E2" w14:textId="77777777" w:rsidTr="00CD17A5">
        <w:tc>
          <w:tcPr>
            <w:tcW w:w="1583" w:type="dxa"/>
          </w:tcPr>
          <w:p w14:paraId="0C0DFDA2" w14:textId="77777777" w:rsidR="005F7B75" w:rsidRPr="008C3FF8" w:rsidRDefault="005F7B75" w:rsidP="00CD17A5">
            <w:pPr>
              <w:rPr>
                <w:sz w:val="18"/>
                <w:szCs w:val="18"/>
              </w:rPr>
            </w:pPr>
            <w:r>
              <w:rPr>
                <w:sz w:val="18"/>
                <w:szCs w:val="18"/>
              </w:rPr>
              <w:t>Orkland</w:t>
            </w:r>
          </w:p>
        </w:tc>
        <w:tc>
          <w:tcPr>
            <w:tcW w:w="1647" w:type="dxa"/>
          </w:tcPr>
          <w:p w14:paraId="0FC7D758" w14:textId="77777777" w:rsidR="005F7B75" w:rsidRDefault="005F7B75" w:rsidP="00CD17A5">
            <w:pPr>
              <w:rPr>
                <w:sz w:val="18"/>
                <w:szCs w:val="18"/>
              </w:rPr>
            </w:pPr>
            <w:r>
              <w:rPr>
                <w:sz w:val="18"/>
                <w:szCs w:val="18"/>
              </w:rPr>
              <w:t>Ja</w:t>
            </w:r>
          </w:p>
        </w:tc>
      </w:tr>
      <w:tr w:rsidR="005F7B75" w14:paraId="3EF522BD" w14:textId="77777777" w:rsidTr="00CD17A5">
        <w:tc>
          <w:tcPr>
            <w:tcW w:w="1583" w:type="dxa"/>
          </w:tcPr>
          <w:p w14:paraId="2044DF53" w14:textId="77777777" w:rsidR="005F7B75" w:rsidRPr="008C3FF8" w:rsidRDefault="005F7B75" w:rsidP="00CD17A5">
            <w:pPr>
              <w:rPr>
                <w:sz w:val="18"/>
                <w:szCs w:val="18"/>
              </w:rPr>
            </w:pPr>
            <w:r>
              <w:rPr>
                <w:sz w:val="18"/>
                <w:szCs w:val="18"/>
              </w:rPr>
              <w:t>Rindal</w:t>
            </w:r>
          </w:p>
        </w:tc>
        <w:tc>
          <w:tcPr>
            <w:tcW w:w="1647" w:type="dxa"/>
          </w:tcPr>
          <w:p w14:paraId="0D382BCD" w14:textId="77777777" w:rsidR="005F7B75" w:rsidRDefault="005F7B75" w:rsidP="00CD17A5">
            <w:pPr>
              <w:rPr>
                <w:sz w:val="18"/>
                <w:szCs w:val="18"/>
              </w:rPr>
            </w:pPr>
            <w:r>
              <w:rPr>
                <w:sz w:val="18"/>
                <w:szCs w:val="18"/>
              </w:rPr>
              <w:t>Ja</w:t>
            </w:r>
          </w:p>
        </w:tc>
      </w:tr>
    </w:tbl>
    <w:p w14:paraId="785F23EC" w14:textId="2187C03A" w:rsidR="005F7B75" w:rsidRDefault="005F7B75" w:rsidP="005F7B75">
      <w:pPr>
        <w:pStyle w:val="Undertittel"/>
      </w:pPr>
    </w:p>
    <w:p w14:paraId="74F1FFA7" w14:textId="77777777" w:rsidR="005F7B75" w:rsidRPr="00F67A12" w:rsidRDefault="005F7B75" w:rsidP="005F7B75">
      <w:pPr>
        <w:pStyle w:val="Undertittel"/>
        <w:rPr>
          <w:b/>
          <w:bCs/>
          <w:sz w:val="24"/>
          <w:szCs w:val="24"/>
        </w:rPr>
      </w:pPr>
      <w:r w:rsidRPr="00F67A12">
        <w:rPr>
          <w:b/>
          <w:bCs/>
          <w:sz w:val="24"/>
          <w:szCs w:val="24"/>
        </w:rPr>
        <w:t>Kommentar</w:t>
      </w:r>
    </w:p>
    <w:p w14:paraId="02E9B1AB" w14:textId="77777777" w:rsidR="005F7B75" w:rsidRDefault="005F7B75" w:rsidP="005F7B75">
      <w:pPr>
        <w:pStyle w:val="Undertittel"/>
      </w:pPr>
      <w:r>
        <w:t xml:space="preserve">88% av kommunene svarer at de har dagaktivitetstilbud spesielt tilegnet og tilrettelagt for personer med demens sykdom (Landet 90,2%). </w:t>
      </w:r>
    </w:p>
    <w:p w14:paraId="65E1F895" w14:textId="77777777" w:rsidR="00F67A12" w:rsidRDefault="00F67A12" w:rsidP="005F7B75">
      <w:pPr>
        <w:pStyle w:val="Undertittel"/>
      </w:pPr>
    </w:p>
    <w:p w14:paraId="5A51944F" w14:textId="4B2858C2" w:rsidR="005F7B75" w:rsidRDefault="005F7B75" w:rsidP="005F7B75">
      <w:pPr>
        <w:pStyle w:val="Undertittel"/>
      </w:pPr>
      <w:r>
        <w:t>At 4 kommuner svarer at de ikke har spesielt tilegnet og tilrettelagte dagtilbud for brukergruppen, betyr nødvendigvis ikke at de mangler aktivitetstilbud for personer med demens sykdom, men at de for eksempel har valgt å organisere aktivitetstilbud sammen med andre brukergrupper.</w:t>
      </w:r>
    </w:p>
    <w:p w14:paraId="06B37478" w14:textId="77777777" w:rsidR="005F7B75" w:rsidRDefault="005F7B75" w:rsidP="005F7B75">
      <w:pPr>
        <w:pStyle w:val="Undertittel"/>
      </w:pPr>
    </w:p>
    <w:p w14:paraId="2D87DAF0" w14:textId="77777777" w:rsidR="005F7B75" w:rsidRPr="00F67A12" w:rsidRDefault="005F7B75" w:rsidP="005F7B75">
      <w:pPr>
        <w:pStyle w:val="Undertittel"/>
        <w:rPr>
          <w:sz w:val="32"/>
          <w:szCs w:val="32"/>
        </w:rPr>
      </w:pPr>
      <w:r w:rsidRPr="00F67A12">
        <w:rPr>
          <w:sz w:val="32"/>
          <w:szCs w:val="32"/>
        </w:rPr>
        <w:t>Oppsummering</w:t>
      </w:r>
    </w:p>
    <w:p w14:paraId="4FE6FDA2" w14:textId="31A425E0" w:rsidR="005F7B75" w:rsidRDefault="005F7B75" w:rsidP="005F7B75">
      <w:pPr>
        <w:pStyle w:val="Undertittel"/>
      </w:pPr>
      <w:r>
        <w:t>Kartlegging av tilrettelagte tilbud til personer med demens i Trøndelag viser en klar positiv trend. Resultatene fra helsedirektoratets siste nasjonale kartlegging i 2022 sammenholdt med statsforvalterens egeninitierte kartlegging fra 2020 viser en positiv utvikling på de fleste områdene. Det er fortsatt områder hvor det er et forbedringspotensial og statsforvalteren er godt kjent med at det jobbes kontinuerlig med å styrke innsatsen på disse områdene.</w:t>
      </w:r>
    </w:p>
    <w:p w14:paraId="2419EF3D" w14:textId="77777777" w:rsidR="00F67A12" w:rsidRDefault="00F67A12" w:rsidP="005F7B75">
      <w:pPr>
        <w:pStyle w:val="Undertittel"/>
      </w:pPr>
    </w:p>
    <w:p w14:paraId="6B9CFE86" w14:textId="014DE369" w:rsidR="005F7B75" w:rsidRDefault="005F7B75" w:rsidP="005F7B75">
      <w:pPr>
        <w:pStyle w:val="Undertittel"/>
      </w:pPr>
      <w:r>
        <w:t xml:space="preserve">Statsforvalteren i Trøndelag, Nasjonalforeningen for folkehelse i Trøndelag og Utviklingssenter for sykehjem og hjemmetjenester i Trøndelag (USHT) etablerte i 2020 et «Trekløversamarbeid», der vi i fellesskap utarbeidet et felles «Strategidokument» for demenssatsinga i eget fylke. </w:t>
      </w:r>
    </w:p>
    <w:p w14:paraId="00DD503F" w14:textId="77777777" w:rsidR="005F7B75" w:rsidRDefault="005F7B75" w:rsidP="005F7B75">
      <w:pPr>
        <w:pStyle w:val="Undertittel"/>
      </w:pPr>
      <w:r>
        <w:t>Strategidokumentet inneholdt blant annet plan for oppfølging av kommuner som i statsforvalterens kartlegging fra 2020 hadde rapportert om særlige utfordringer i egne tjenestetilbud til personer med demens sykdom. Dette har i vesentlig grad ført til at statsforvalteren sammen med USHT og Nasjonalforeningen for folkehelse sammen har klart å målstyre råd- og veiledningsinnsatsen mot de kommunene som har hatt behov for dette.</w:t>
      </w:r>
    </w:p>
    <w:p w14:paraId="02B09FA5" w14:textId="77777777" w:rsidR="00F67A12" w:rsidRDefault="00F67A12" w:rsidP="005F7B75">
      <w:pPr>
        <w:pStyle w:val="Undertittel"/>
      </w:pPr>
    </w:p>
    <w:p w14:paraId="455C3436" w14:textId="11FBC491" w:rsidR="005F7B75" w:rsidRDefault="005F7B75" w:rsidP="005F7B75">
      <w:pPr>
        <w:pStyle w:val="Undertittel"/>
      </w:pPr>
      <w:r>
        <w:t>Kommunene i Trøndelag har i stor grad omtalt tjenester til personer med demens sykdom i sitt planverk. Her ligger kommunene i Trøndelag 6,5% over landsgjennomsnittet. Vi ser den samme positive utviklingen når det gjelder kommunenes skriftlige informasjon til sine innbyggere om demens, tilgjengelige tjenestetilbud til personer med demens sykdom og deres pårørende.</w:t>
      </w:r>
    </w:p>
    <w:p w14:paraId="2A1CCD29" w14:textId="77777777" w:rsidR="00F67A12" w:rsidRDefault="00F67A12" w:rsidP="005F7B75">
      <w:pPr>
        <w:pStyle w:val="Undertittel"/>
      </w:pPr>
    </w:p>
    <w:p w14:paraId="63B88A93" w14:textId="098B3B0B" w:rsidR="005F7B75" w:rsidRDefault="005F7B75" w:rsidP="005F7B75">
      <w:pPr>
        <w:pStyle w:val="Undertittel"/>
      </w:pPr>
      <w:r>
        <w:t>Det er fortsatt et betydelig forbedringspotensial når det gjelder å utarbeide rutiner for opplæring og innføring av arbeidsmetoder for personsentrert omsorg og miljøbehandling. Her ligger kommunene i Trøndelag 13,6% under landsgjennomsnittet.</w:t>
      </w:r>
      <w:r w:rsidR="00F67A12">
        <w:t xml:space="preserve"> </w:t>
      </w:r>
      <w:r>
        <w:t>Bare halvparten av kommunene oppgir å ha rutiner/prosedyrer for å tilby koordinator og individuell plan. Resultatet må sies å være overraskende lavt, tatt i betraktning at retten til koordinator og individuell plan har vært lovfestet i helse- og omsorgslovgivningen i mange år allerede.</w:t>
      </w:r>
    </w:p>
    <w:p w14:paraId="5CBC6F07" w14:textId="77777777" w:rsidR="00F67A12" w:rsidRDefault="00F67A12" w:rsidP="005F7B75">
      <w:pPr>
        <w:pStyle w:val="Undertittel"/>
      </w:pPr>
    </w:p>
    <w:p w14:paraId="26A01429" w14:textId="43FC3D47" w:rsidR="005F7B75" w:rsidRDefault="005F7B75" w:rsidP="005F7B75">
      <w:pPr>
        <w:pStyle w:val="Undertittel"/>
      </w:pPr>
      <w:r>
        <w:t xml:space="preserve">Det har skjedd en betydelig forbedring når det gjelder kommunenes etablering av rutiner for samarbeid med fastlege etter at diagnose er satt. Dette var det største «sviktområdet» statsforvalteren avdekte i sin kartleggingsundersøkelse i 2020. I 2020 svarte kun 36% av kommunene i Trøndelag at de hadde rutiner for samarbeid med fastlege etter at diagnose var satt. I kartleggingen fra 2022 svarer 73% av kommunene at de har etablert slike rutiner. </w:t>
      </w:r>
    </w:p>
    <w:p w14:paraId="0DA67723" w14:textId="77777777" w:rsidR="00F67A12" w:rsidRDefault="00F67A12" w:rsidP="005F7B75">
      <w:pPr>
        <w:pStyle w:val="Undertittel"/>
      </w:pPr>
    </w:p>
    <w:p w14:paraId="2CA7EC7A" w14:textId="07FBD930" w:rsidR="005F7B75" w:rsidRDefault="005F7B75" w:rsidP="005F7B75">
      <w:pPr>
        <w:pStyle w:val="Undertittel"/>
      </w:pPr>
      <w:r>
        <w:t>Nesten 100% av kommunene svarer at de kartlegger pårørendes belastning og at de har spesielt tilrettelagte enheter for personer med demens sykdom</w:t>
      </w:r>
      <w:r w:rsidR="008D2C61">
        <w:t xml:space="preserve">. </w:t>
      </w:r>
      <w:r>
        <w:t xml:space="preserve">Et betydelig antall trønderske kommuner har gjennomført Demensomsorgens ABC og /eller Eldreomsorgens ABC og opplæring innen </w:t>
      </w:r>
      <w:r>
        <w:lastRenderedPageBreak/>
        <w:t>tvungen helsehjelp for personer med demens. Her ligger kommunene i Trøndelag omtrent på linje med landsgjennomsnittet.</w:t>
      </w:r>
    </w:p>
    <w:p w14:paraId="02398068" w14:textId="77777777" w:rsidR="008D2C61" w:rsidRDefault="008D2C61" w:rsidP="005F7B75">
      <w:pPr>
        <w:pStyle w:val="Undertittel"/>
      </w:pPr>
    </w:p>
    <w:p w14:paraId="2F3836F3" w14:textId="57D911AB" w:rsidR="005F7B75" w:rsidRDefault="005F7B75" w:rsidP="005F7B75">
      <w:pPr>
        <w:pStyle w:val="Undertittel"/>
      </w:pPr>
      <w:r>
        <w:t>Når det gjelder botilbud/enheter spesielt tilrettelagte for personer med demens, er det kun 2 kommuner som oppgir at de ikke har det.</w:t>
      </w:r>
      <w:r w:rsidR="008D2C61">
        <w:t xml:space="preserve"> </w:t>
      </w:r>
      <w:r>
        <w:t>4 kommuner oppgir at de ikke har dagaktivitetstilbud spesielt tilrettelagt for personer med demens.</w:t>
      </w:r>
    </w:p>
    <w:p w14:paraId="1AA0DE5F" w14:textId="77777777" w:rsidR="005F7B75" w:rsidRDefault="005F7B75" w:rsidP="005F7B75">
      <w:pPr>
        <w:pStyle w:val="Undertittel"/>
      </w:pPr>
    </w:p>
    <w:p w14:paraId="287FB10A" w14:textId="77777777" w:rsidR="005F7B75" w:rsidRDefault="005F7B75" w:rsidP="005F7B75">
      <w:pPr>
        <w:pStyle w:val="Undertittel"/>
      </w:pPr>
    </w:p>
    <w:p w14:paraId="1C334DF8" w14:textId="77777777" w:rsidR="008D2C61" w:rsidRDefault="008D2C61" w:rsidP="005F7B75">
      <w:pPr>
        <w:pStyle w:val="Undertittel"/>
      </w:pPr>
    </w:p>
    <w:p w14:paraId="5987B836" w14:textId="77777777" w:rsidR="008D2C61" w:rsidRDefault="008D2C61" w:rsidP="005F7B75">
      <w:pPr>
        <w:pStyle w:val="Undertittel"/>
      </w:pPr>
    </w:p>
    <w:p w14:paraId="552950B1" w14:textId="77777777" w:rsidR="008D2C61" w:rsidRDefault="008D2C61" w:rsidP="005F7B75">
      <w:pPr>
        <w:pStyle w:val="Undertittel"/>
      </w:pPr>
    </w:p>
    <w:p w14:paraId="45B78DE5" w14:textId="46B2D1D9" w:rsidR="005F7B75" w:rsidRDefault="005F7B75" w:rsidP="005F7B75">
      <w:pPr>
        <w:pStyle w:val="Undertittel"/>
      </w:pPr>
      <w:r>
        <w:t>Sentrale referanser</w:t>
      </w:r>
    </w:p>
    <w:p w14:paraId="2DCB6C0D" w14:textId="77777777" w:rsidR="005F7B75" w:rsidRDefault="005F7B75" w:rsidP="005F7B75">
      <w:pPr>
        <w:pStyle w:val="Undertittel"/>
      </w:pPr>
      <w:r>
        <w:t>1.</w:t>
      </w:r>
      <w:r>
        <w:tab/>
        <w:t>Helse- og omsorgsdepartementet. Demensplan 2025, I-1205 B; 2020.</w:t>
      </w:r>
    </w:p>
    <w:p w14:paraId="6FFCEABD" w14:textId="77777777" w:rsidR="005F7B75" w:rsidRDefault="005F7B75" w:rsidP="005F7B75">
      <w:pPr>
        <w:pStyle w:val="Undertittel"/>
      </w:pPr>
    </w:p>
    <w:p w14:paraId="54C64175" w14:textId="77777777" w:rsidR="005F7B75" w:rsidRDefault="005F7B75" w:rsidP="005F7B75">
      <w:pPr>
        <w:pStyle w:val="Undertittel"/>
      </w:pPr>
      <w:r>
        <w:t>2.</w:t>
      </w:r>
      <w:r>
        <w:tab/>
        <w:t>Nasjonalt senter for aldring og helse. Demenskartet.no. https://demenskartet.no/</w:t>
      </w:r>
    </w:p>
    <w:p w14:paraId="54C9F574" w14:textId="77777777" w:rsidR="005F7B75" w:rsidRDefault="005F7B75" w:rsidP="005F7B75">
      <w:pPr>
        <w:pStyle w:val="Undertittel"/>
      </w:pPr>
    </w:p>
    <w:p w14:paraId="62DA35B6" w14:textId="77777777" w:rsidR="005F7B75" w:rsidRDefault="005F7B75" w:rsidP="005F7B75">
      <w:pPr>
        <w:pStyle w:val="Undertittel"/>
      </w:pPr>
      <w:r>
        <w:t>3.</w:t>
      </w:r>
      <w:r>
        <w:tab/>
        <w:t>Helsedirektoratet. Nasjonal faglig retningslinje om demens; 2017. https://www.helsedirektoratet.no/retningslinjer/demens</w:t>
      </w:r>
    </w:p>
    <w:p w14:paraId="684B6766" w14:textId="77777777" w:rsidR="005F7B75" w:rsidRDefault="005F7B75" w:rsidP="005F7B75">
      <w:pPr>
        <w:pStyle w:val="Undertittel"/>
      </w:pPr>
    </w:p>
    <w:p w14:paraId="2FCA9D8E" w14:textId="77777777" w:rsidR="005F7B75" w:rsidRDefault="005F7B75" w:rsidP="006E15FE">
      <w:pPr>
        <w:pStyle w:val="Undertittel"/>
        <w:ind w:left="708" w:hanging="708"/>
      </w:pPr>
      <w:r>
        <w:t>4.</w:t>
      </w:r>
      <w:r>
        <w:tab/>
        <w:t>Nasjonal kartlegging av kommunenes tilrettelagte tjenestetilbud for personer med demens 2022 - Helsedirektoratet</w:t>
      </w:r>
    </w:p>
    <w:p w14:paraId="0B0B20D6" w14:textId="77777777" w:rsidR="005F7B75" w:rsidRDefault="005F7B75" w:rsidP="005F7B75">
      <w:pPr>
        <w:pStyle w:val="Undertittel"/>
      </w:pPr>
    </w:p>
    <w:p w14:paraId="3D7BD31D" w14:textId="77777777" w:rsidR="00FF25B9" w:rsidRPr="00BE376D" w:rsidRDefault="00FF25B9" w:rsidP="00FF25B9">
      <w:pPr>
        <w:pStyle w:val="Undertittel"/>
      </w:pPr>
    </w:p>
    <w:p w14:paraId="1754D80E" w14:textId="77777777" w:rsidR="00FF25B9" w:rsidRPr="00BE376D" w:rsidRDefault="00FF25B9" w:rsidP="00FF25B9">
      <w:pPr>
        <w:pStyle w:val="Undertittel"/>
        <w:sectPr w:rsidR="00FF25B9" w:rsidRPr="00BE376D" w:rsidSect="00BC2A0D">
          <w:footerReference w:type="default" r:id="rId7"/>
          <w:headerReference w:type="first" r:id="rId8"/>
          <w:pgSz w:w="11906" w:h="16838"/>
          <w:pgMar w:top="1417" w:right="1417" w:bottom="1417" w:left="1417" w:header="709" w:footer="709" w:gutter="0"/>
          <w:cols w:space="708"/>
          <w:titlePg/>
          <w:docGrid w:linePitch="360"/>
        </w:sectPr>
      </w:pPr>
    </w:p>
    <w:p w14:paraId="2CF147A3" w14:textId="77777777" w:rsidR="005C1731" w:rsidRPr="00BE376D" w:rsidRDefault="005C1731" w:rsidP="005A1870">
      <w:pPr>
        <w:rPr>
          <w:rFonts w:ascii="Arial" w:hAnsi="Arial" w:cs="Arial"/>
        </w:rPr>
      </w:pPr>
    </w:p>
    <w:p w14:paraId="3F55F4AF" w14:textId="77777777" w:rsidR="005813EA" w:rsidRPr="00BE376D" w:rsidRDefault="0086172D">
      <w:pPr>
        <w:rPr>
          <w:rFonts w:ascii="Arial" w:hAnsi="Arial" w:cs="Arial"/>
        </w:rPr>
      </w:pPr>
      <w:r w:rsidRPr="00850FEB">
        <w:rPr>
          <w:noProof/>
        </w:rPr>
        <mc:AlternateContent>
          <mc:Choice Requires="wps">
            <w:drawing>
              <wp:anchor distT="0" distB="0" distL="114300" distR="114300" simplePos="0" relativeHeight="251711488" behindDoc="0" locked="0" layoutInCell="1" allowOverlap="1" wp14:anchorId="5F98A774" wp14:editId="7E5CEAB9">
                <wp:simplePos x="0" y="0"/>
                <wp:positionH relativeFrom="margin">
                  <wp:posOffset>215900</wp:posOffset>
                </wp:positionH>
                <wp:positionV relativeFrom="page">
                  <wp:posOffset>3565728</wp:posOffset>
                </wp:positionV>
                <wp:extent cx="6574790" cy="509270"/>
                <wp:effectExtent l="0" t="0" r="16510" b="508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4790" cy="509270"/>
                        </a:xfrm>
                        <a:prstGeom prst="rect">
                          <a:avLst/>
                        </a:prstGeom>
                        <a:noFill/>
                        <a:ln>
                          <a:noFill/>
                        </a:ln>
                      </wps:spPr>
                      <wps:txbx>
                        <w:txbxContent>
                          <w:p w14:paraId="412543A3" w14:textId="77777777" w:rsidR="00E93F37" w:rsidRPr="001456E4" w:rsidRDefault="00AF74FF" w:rsidP="00E93F37">
                            <w:pPr>
                              <w:pStyle w:val="Forside2"/>
                              <w:rPr>
                                <w:rFonts w:ascii="Open Sans SemiBold" w:hAnsi="Open Sans SemiBold" w:cs="Open Sans SemiBold"/>
                                <w:color w:val="000000" w:themeColor="text1"/>
                                <w:sz w:val="22"/>
                                <w:szCs w:val="22"/>
                                <w:lang w:val="nn-NO"/>
                              </w:rPr>
                            </w:pPr>
                            <w:r>
                              <w:rPr>
                                <w:rFonts w:ascii="Open Sans SemiBold" w:hAnsi="Open Sans SemiBold" w:cs="Open Sans SemiBold"/>
                                <w:color w:val="000000" w:themeColor="text1"/>
                                <w:sz w:val="22"/>
                                <w:szCs w:val="22"/>
                                <w:lang w:val="nn-NO"/>
                              </w:rPr>
                              <w:t xml:space="preserve">STATSFORVALTEREN </w:t>
                            </w:r>
                            <w:r w:rsidR="00483AE2" w:rsidRPr="001456E4">
                              <w:rPr>
                                <w:rFonts w:ascii="Open Sans SemiBold" w:hAnsi="Open Sans SemiBold" w:cs="Open Sans SemiBold"/>
                                <w:color w:val="000000" w:themeColor="text1"/>
                                <w:sz w:val="22"/>
                                <w:szCs w:val="22"/>
                                <w:lang w:val="nn-NO"/>
                              </w:rPr>
                              <w:t xml:space="preserve">I </w:t>
                            </w:r>
                            <w:r w:rsidR="008D1499">
                              <w:rPr>
                                <w:rFonts w:ascii="Open Sans SemiBold" w:hAnsi="Open Sans SemiBold" w:cs="Open Sans SemiBold"/>
                                <w:color w:val="000000" w:themeColor="text1"/>
                                <w:sz w:val="22"/>
                                <w:szCs w:val="22"/>
                                <w:lang w:val="nn-NO"/>
                              </w:rPr>
                              <w:t>TRØNDELAG</w:t>
                            </w:r>
                          </w:p>
                          <w:p w14:paraId="4DA08900" w14:textId="77777777" w:rsidR="00E93F37" w:rsidRPr="00483AE2" w:rsidRDefault="00E93F37" w:rsidP="00E93F37">
                            <w:pPr>
                              <w:pStyle w:val="Forside2"/>
                              <w:rPr>
                                <w:color w:val="000000" w:themeColor="text1"/>
                                <w:sz w:val="22"/>
                                <w:szCs w:val="22"/>
                                <w:lang w:val="nn-NO"/>
                              </w:rPr>
                            </w:pPr>
                            <w:r w:rsidRPr="00483AE2">
                              <w:rPr>
                                <w:color w:val="000000" w:themeColor="text1"/>
                                <w:sz w:val="22"/>
                                <w:szCs w:val="22"/>
                                <w:lang w:val="nn-NO"/>
                              </w:rPr>
                              <w:t xml:space="preserve">Postboks </w:t>
                            </w:r>
                            <w:r w:rsidR="008D1499">
                              <w:rPr>
                                <w:color w:val="000000" w:themeColor="text1"/>
                                <w:sz w:val="22"/>
                                <w:szCs w:val="22"/>
                                <w:lang w:val="nn-NO"/>
                              </w:rPr>
                              <w:t>2600</w:t>
                            </w:r>
                            <w:r w:rsidRPr="00483AE2">
                              <w:rPr>
                                <w:color w:val="000000" w:themeColor="text1"/>
                                <w:sz w:val="22"/>
                                <w:szCs w:val="22"/>
                                <w:lang w:val="nn-NO"/>
                              </w:rPr>
                              <w:t xml:space="preserve">, </w:t>
                            </w:r>
                            <w:r w:rsidR="008D1499">
                              <w:rPr>
                                <w:color w:val="000000" w:themeColor="text1"/>
                                <w:sz w:val="22"/>
                                <w:szCs w:val="22"/>
                                <w:lang w:val="nn-NO"/>
                              </w:rPr>
                              <w:t>7734 Steinkjer</w:t>
                            </w:r>
                            <w:r w:rsidR="00483AE2" w:rsidRPr="00483AE2">
                              <w:rPr>
                                <w:color w:val="000000" w:themeColor="text1"/>
                                <w:sz w:val="22"/>
                                <w:szCs w:val="22"/>
                                <w:lang w:val="nn-NO"/>
                              </w:rPr>
                              <w:t xml:space="preserve">  </w:t>
                            </w:r>
                          </w:p>
                          <w:p w14:paraId="22B4951A" w14:textId="77777777" w:rsidR="00E93F37" w:rsidRPr="00E93F37" w:rsidRDefault="00E93F37" w:rsidP="00E93F37">
                            <w:pPr>
                              <w:widowControl w:val="0"/>
                              <w:autoSpaceDE w:val="0"/>
                              <w:autoSpaceDN w:val="0"/>
                              <w:adjustRightInd w:val="0"/>
                              <w:spacing w:after="0" w:line="240" w:lineRule="auto"/>
                              <w:ind w:right="-1021"/>
                              <w:jc w:val="both"/>
                              <w:rPr>
                                <w:rFonts w:cs="Open Sans"/>
                                <w:sz w:val="52"/>
                                <w:szCs w:val="52"/>
                                <w:lang w:val="nn-NO"/>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98A774" id="_x0000_t202" coordsize="21600,21600" o:spt="202" path="m,l,21600r21600,l21600,xe">
                <v:stroke joinstyle="miter"/>
                <v:path gradientshapeok="t" o:connecttype="rect"/>
              </v:shapetype>
              <v:shape id="Text Box 8" o:spid="_x0000_s1026" type="#_x0000_t202" style="position:absolute;margin-left:17pt;margin-top:280.75pt;width:517.7pt;height:40.1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" filled="f" stroked="f">
                <v:textbox inset="0,0,0,0">
                  <w:txbxContent>
                    <w:p w14:paraId="412543A3" w14:textId="77777777" w:rsidR="00E93F37" w:rsidRPr="001456E4" w:rsidRDefault="00AF74FF" w:rsidP="00E93F37">
                      <w:pPr>
                        <w:pStyle w:val="Forside2"/>
                        <w:rPr>
                          <w:rFonts w:ascii="Open Sans SemiBold" w:hAnsi="Open Sans SemiBold" w:cs="Open Sans SemiBold"/>
                          <w:color w:val="000000" w:themeColor="text1"/>
                          <w:sz w:val="22"/>
                          <w:szCs w:val="22"/>
                          <w:lang w:val="nn-NO"/>
                        </w:rPr>
                      </w:pPr>
                      <w:r>
                        <w:rPr>
                          <w:rFonts w:ascii="Open Sans SemiBold" w:hAnsi="Open Sans SemiBold" w:cs="Open Sans SemiBold"/>
                          <w:color w:val="000000" w:themeColor="text1"/>
                          <w:sz w:val="22"/>
                          <w:szCs w:val="22"/>
                          <w:lang w:val="nn-NO"/>
                        </w:rPr>
                        <w:t xml:space="preserve">STATSFORVALTEREN </w:t>
                      </w:r>
                      <w:r w:rsidR="00483AE2" w:rsidRPr="001456E4">
                        <w:rPr>
                          <w:rFonts w:ascii="Open Sans SemiBold" w:hAnsi="Open Sans SemiBold" w:cs="Open Sans SemiBold"/>
                          <w:color w:val="000000" w:themeColor="text1"/>
                          <w:sz w:val="22"/>
                          <w:szCs w:val="22"/>
                          <w:lang w:val="nn-NO"/>
                        </w:rPr>
                        <w:t xml:space="preserve">I </w:t>
                      </w:r>
                      <w:r w:rsidR="008D1499">
                        <w:rPr>
                          <w:rFonts w:ascii="Open Sans SemiBold" w:hAnsi="Open Sans SemiBold" w:cs="Open Sans SemiBold"/>
                          <w:color w:val="000000" w:themeColor="text1"/>
                          <w:sz w:val="22"/>
                          <w:szCs w:val="22"/>
                          <w:lang w:val="nn-NO"/>
                        </w:rPr>
                        <w:t>TRØNDELAG</w:t>
                      </w:r>
                    </w:p>
                    <w:p w14:paraId="4DA08900" w14:textId="77777777" w:rsidR="00E93F37" w:rsidRPr="00483AE2" w:rsidRDefault="00E93F37" w:rsidP="00E93F37">
                      <w:pPr>
                        <w:pStyle w:val="Forside2"/>
                        <w:rPr>
                          <w:color w:val="000000" w:themeColor="text1"/>
                          <w:sz w:val="22"/>
                          <w:szCs w:val="22"/>
                          <w:lang w:val="nn-NO"/>
                        </w:rPr>
                      </w:pPr>
                      <w:r w:rsidRPr="00483AE2">
                        <w:rPr>
                          <w:color w:val="000000" w:themeColor="text1"/>
                          <w:sz w:val="22"/>
                          <w:szCs w:val="22"/>
                          <w:lang w:val="nn-NO"/>
                        </w:rPr>
                        <w:t xml:space="preserve">Postboks </w:t>
                      </w:r>
                      <w:r w:rsidR="008D1499">
                        <w:rPr>
                          <w:color w:val="000000" w:themeColor="text1"/>
                          <w:sz w:val="22"/>
                          <w:szCs w:val="22"/>
                          <w:lang w:val="nn-NO"/>
                        </w:rPr>
                        <w:t>2600</w:t>
                      </w:r>
                      <w:r w:rsidRPr="00483AE2">
                        <w:rPr>
                          <w:color w:val="000000" w:themeColor="text1"/>
                          <w:sz w:val="22"/>
                          <w:szCs w:val="22"/>
                          <w:lang w:val="nn-NO"/>
                        </w:rPr>
                        <w:t xml:space="preserve">, </w:t>
                      </w:r>
                      <w:r w:rsidR="008D1499">
                        <w:rPr>
                          <w:color w:val="000000" w:themeColor="text1"/>
                          <w:sz w:val="22"/>
                          <w:szCs w:val="22"/>
                          <w:lang w:val="nn-NO"/>
                        </w:rPr>
                        <w:t>7734 Steinkjer</w:t>
                      </w:r>
                      <w:r w:rsidR="00483AE2" w:rsidRPr="00483AE2">
                        <w:rPr>
                          <w:color w:val="000000" w:themeColor="text1"/>
                          <w:sz w:val="22"/>
                          <w:szCs w:val="22"/>
                          <w:lang w:val="nn-NO"/>
                        </w:rPr>
                        <w:t xml:space="preserve">  </w:t>
                      </w:r>
                    </w:p>
                    <w:p w14:paraId="22B4951A" w14:textId="77777777" w:rsidR="00E93F37" w:rsidRPr="00E93F37" w:rsidRDefault="00E93F37" w:rsidP="00E93F37">
                      <w:pPr>
                        <w:widowControl w:val="0"/>
                        <w:autoSpaceDE w:val="0"/>
                        <w:autoSpaceDN w:val="0"/>
                        <w:adjustRightInd w:val="0"/>
                        <w:spacing w:after="0" w:line="240" w:lineRule="auto"/>
                        <w:ind w:right="-1021"/>
                        <w:jc w:val="both"/>
                        <w:rPr>
                          <w:rFonts w:cs="Open Sans"/>
                          <w:sz w:val="52"/>
                          <w:szCs w:val="52"/>
                          <w:lang w:val="nn-NO"/>
                        </w:rPr>
                      </w:pPr>
                    </w:p>
                  </w:txbxContent>
                </v:textbox>
                <w10:wrap anchorx="margin" anchory="page"/>
              </v:shape>
            </w:pict>
          </mc:Fallback>
        </mc:AlternateContent>
      </w:r>
    </w:p>
    <w:sectPr w:rsidR="005813EA" w:rsidRPr="00BE376D" w:rsidSect="00BC2A0D">
      <w:headerReference w:type="first" r:id="rId9"/>
      <w:pgSz w:w="11906" w:h="16838"/>
      <w:pgMar w:top="1021" w:right="1077" w:bottom="1418"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0F70E" w14:textId="77777777" w:rsidR="00BC2A0D" w:rsidRDefault="00BC2A0D" w:rsidP="007A55E0">
      <w:pPr>
        <w:spacing w:after="0" w:line="240" w:lineRule="auto"/>
      </w:pPr>
      <w:r>
        <w:separator/>
      </w:r>
    </w:p>
  </w:endnote>
  <w:endnote w:type="continuationSeparator" w:id="0">
    <w:p w14:paraId="51CA0A63" w14:textId="77777777" w:rsidR="00BC2A0D" w:rsidRDefault="00BC2A0D" w:rsidP="007A5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762299"/>
      <w:docPartObj>
        <w:docPartGallery w:val="Page Numbers (Bottom of Page)"/>
        <w:docPartUnique/>
      </w:docPartObj>
    </w:sdtPr>
    <w:sdtEndPr/>
    <w:sdtContent>
      <w:p w14:paraId="1D59FB4C" w14:textId="77777777" w:rsidR="00C937B6" w:rsidRDefault="00B05EEA" w:rsidP="00C937B6">
        <w:pPr>
          <w:pStyle w:val="Bunntekst"/>
          <w:jc w:val="center"/>
        </w:pPr>
        <w:r>
          <w:fldChar w:fldCharType="begin"/>
        </w:r>
        <w:r>
          <w:instrText xml:space="preserve"> PAGE   \* MERGEFORMAT </w:instrText>
        </w:r>
        <w:r>
          <w:fldChar w:fldCharType="separate"/>
        </w:r>
        <w:r w:rsidR="00507659">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C49B7" w14:textId="77777777" w:rsidR="00BC2A0D" w:rsidRDefault="00BC2A0D" w:rsidP="007A55E0">
      <w:pPr>
        <w:spacing w:after="0" w:line="240" w:lineRule="auto"/>
      </w:pPr>
      <w:r>
        <w:separator/>
      </w:r>
    </w:p>
  </w:footnote>
  <w:footnote w:type="continuationSeparator" w:id="0">
    <w:p w14:paraId="22DD806A" w14:textId="77777777" w:rsidR="00BC2A0D" w:rsidRDefault="00BC2A0D" w:rsidP="007A55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C5F2D" w14:textId="77777777" w:rsidR="004818EC" w:rsidRDefault="008D1499">
    <w:pPr>
      <w:pStyle w:val="Topptekst"/>
    </w:pPr>
    <w:r>
      <w:rPr>
        <w:bCs/>
        <w:noProof/>
        <w:sz w:val="18"/>
        <w:szCs w:val="18"/>
      </w:rPr>
      <w:drawing>
        <wp:anchor distT="0" distB="0" distL="114300" distR="114300" simplePos="0" relativeHeight="251663360" behindDoc="0" locked="0" layoutInCell="1" allowOverlap="1" wp14:anchorId="7B15F586" wp14:editId="147914C3">
          <wp:simplePos x="0" y="0"/>
          <wp:positionH relativeFrom="page">
            <wp:posOffset>17780</wp:posOffset>
          </wp:positionH>
          <wp:positionV relativeFrom="paragraph">
            <wp:posOffset>-433070</wp:posOffset>
          </wp:positionV>
          <wp:extent cx="4540885" cy="1376045"/>
          <wp:effectExtent l="0" t="0" r="0" b="0"/>
          <wp:wrapNone/>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M_primaerlogo_oslo_viken_pos.png"/>
                  <pic:cNvPicPr/>
                </pic:nvPicPr>
                <pic:blipFill>
                  <a:blip r:embed="rId1">
                    <a:extLst>
                      <a:ext uri="{28A0092B-C50C-407E-A947-70E740481C1C}">
                        <a14:useLocalDpi xmlns:a14="http://schemas.microsoft.com/office/drawing/2010/main" val="0"/>
                      </a:ext>
                    </a:extLst>
                  </a:blip>
                  <a:stretch>
                    <a:fillRect/>
                  </a:stretch>
                </pic:blipFill>
                <pic:spPr>
                  <a:xfrm>
                    <a:off x="0" y="0"/>
                    <a:ext cx="4540885" cy="1376045"/>
                  </a:xfrm>
                  <a:prstGeom prst="rect">
                    <a:avLst/>
                  </a:prstGeom>
                </pic:spPr>
              </pic:pic>
            </a:graphicData>
          </a:graphic>
          <wp14:sizeRelH relativeFrom="page">
            <wp14:pctWidth>0</wp14:pctWidth>
          </wp14:sizeRelH>
          <wp14:sizeRelV relativeFrom="page">
            <wp14:pctHeight>0</wp14:pctHeight>
          </wp14:sizeRelV>
        </wp:anchor>
      </w:drawing>
    </w:r>
    <w:r w:rsidR="00D83443">
      <w:rPr>
        <w:noProof/>
      </w:rPr>
      <w:drawing>
        <wp:anchor distT="0" distB="0" distL="114300" distR="114300" simplePos="0" relativeHeight="251659264" behindDoc="0" locked="0" layoutInCell="1" allowOverlap="1" wp14:anchorId="041E32B8" wp14:editId="158C60F6">
          <wp:simplePos x="0" y="0"/>
          <wp:positionH relativeFrom="page">
            <wp:posOffset>0</wp:posOffset>
          </wp:positionH>
          <wp:positionV relativeFrom="paragraph">
            <wp:posOffset>3752152</wp:posOffset>
          </wp:positionV>
          <wp:extent cx="7558405" cy="6479503"/>
          <wp:effectExtent l="0" t="0" r="4445" b="0"/>
          <wp:wrapNone/>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side rapport element blå 2 F.jpg"/>
                  <pic:cNvPicPr/>
                </pic:nvPicPr>
                <pic:blipFill>
                  <a:blip r:embed="rId2">
                    <a:extLst>
                      <a:ext uri="{28A0092B-C50C-407E-A947-70E740481C1C}">
                        <a14:useLocalDpi xmlns:a14="http://schemas.microsoft.com/office/drawing/2010/main" val="0"/>
                      </a:ext>
                    </a:extLst>
                  </a:blip>
                  <a:stretch>
                    <a:fillRect/>
                  </a:stretch>
                </pic:blipFill>
                <pic:spPr>
                  <a:xfrm>
                    <a:off x="0" y="0"/>
                    <a:ext cx="7558405" cy="647950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F8FC8" w14:textId="77777777" w:rsidR="004818EC" w:rsidRDefault="004818EC">
    <w:pPr>
      <w:pStyle w:val="Topptekst"/>
    </w:pPr>
    <w:r>
      <w:rPr>
        <w:rFonts w:ascii="Arial" w:hAnsi="Arial" w:cs="Arial"/>
        <w:noProof/>
      </w:rPr>
      <w:drawing>
        <wp:anchor distT="0" distB="0" distL="114300" distR="114300" simplePos="0" relativeHeight="251661312" behindDoc="0" locked="0" layoutInCell="1" allowOverlap="1" wp14:anchorId="457085F9" wp14:editId="08D07BAD">
          <wp:simplePos x="0" y="0"/>
          <wp:positionH relativeFrom="page">
            <wp:posOffset>0</wp:posOffset>
          </wp:positionH>
          <wp:positionV relativeFrom="paragraph">
            <wp:posOffset>3752134</wp:posOffset>
          </wp:positionV>
          <wp:extent cx="7558982" cy="6479998"/>
          <wp:effectExtent l="0" t="0" r="4445"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side rapport element blå 2 B.jpg"/>
                  <pic:cNvPicPr/>
                </pic:nvPicPr>
                <pic:blipFill>
                  <a:blip r:embed="rId1">
                    <a:extLst>
                      <a:ext uri="{28A0092B-C50C-407E-A947-70E740481C1C}">
                        <a14:useLocalDpi xmlns:a14="http://schemas.microsoft.com/office/drawing/2010/main" val="0"/>
                      </a:ext>
                    </a:extLst>
                  </a:blip>
                  <a:stretch>
                    <a:fillRect/>
                  </a:stretch>
                </pic:blipFill>
                <pic:spPr>
                  <a:xfrm>
                    <a:off x="0" y="0"/>
                    <a:ext cx="7558982" cy="6479998"/>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oNotDisplayPageBoundaries/>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819"/>
    <w:rsid w:val="00003D2A"/>
    <w:rsid w:val="00016002"/>
    <w:rsid w:val="000258EF"/>
    <w:rsid w:val="000508B7"/>
    <w:rsid w:val="0005344A"/>
    <w:rsid w:val="00056B3E"/>
    <w:rsid w:val="000D602B"/>
    <w:rsid w:val="00102143"/>
    <w:rsid w:val="001456E4"/>
    <w:rsid w:val="00171EA0"/>
    <w:rsid w:val="00172F9B"/>
    <w:rsid w:val="001730C9"/>
    <w:rsid w:val="001E0961"/>
    <w:rsid w:val="001F4F0B"/>
    <w:rsid w:val="00216B43"/>
    <w:rsid w:val="00255AC6"/>
    <w:rsid w:val="00263821"/>
    <w:rsid w:val="00266B05"/>
    <w:rsid w:val="00291892"/>
    <w:rsid w:val="002B2D30"/>
    <w:rsid w:val="002B6EFF"/>
    <w:rsid w:val="002D3819"/>
    <w:rsid w:val="0031215A"/>
    <w:rsid w:val="00313915"/>
    <w:rsid w:val="00356191"/>
    <w:rsid w:val="00392C26"/>
    <w:rsid w:val="003D5D3F"/>
    <w:rsid w:val="003E7B6C"/>
    <w:rsid w:val="003F7C68"/>
    <w:rsid w:val="004350B2"/>
    <w:rsid w:val="004356F8"/>
    <w:rsid w:val="00477BD8"/>
    <w:rsid w:val="004818EC"/>
    <w:rsid w:val="00483AE2"/>
    <w:rsid w:val="004906F2"/>
    <w:rsid w:val="00492951"/>
    <w:rsid w:val="004E06CB"/>
    <w:rsid w:val="004E76B8"/>
    <w:rsid w:val="00507659"/>
    <w:rsid w:val="00512C09"/>
    <w:rsid w:val="00573DD9"/>
    <w:rsid w:val="005813EA"/>
    <w:rsid w:val="00587575"/>
    <w:rsid w:val="005A1870"/>
    <w:rsid w:val="005C1731"/>
    <w:rsid w:val="005D24F6"/>
    <w:rsid w:val="005D6057"/>
    <w:rsid w:val="005F2143"/>
    <w:rsid w:val="005F7B75"/>
    <w:rsid w:val="006C086B"/>
    <w:rsid w:val="006C2CB3"/>
    <w:rsid w:val="006E15FE"/>
    <w:rsid w:val="00713173"/>
    <w:rsid w:val="00736482"/>
    <w:rsid w:val="0077680B"/>
    <w:rsid w:val="007A55E0"/>
    <w:rsid w:val="007F2D7D"/>
    <w:rsid w:val="00813297"/>
    <w:rsid w:val="00823471"/>
    <w:rsid w:val="00850FEB"/>
    <w:rsid w:val="0086172D"/>
    <w:rsid w:val="00866BB0"/>
    <w:rsid w:val="00875E17"/>
    <w:rsid w:val="008B4501"/>
    <w:rsid w:val="008C01BD"/>
    <w:rsid w:val="008D1499"/>
    <w:rsid w:val="008D2C61"/>
    <w:rsid w:val="00951EBD"/>
    <w:rsid w:val="009656E9"/>
    <w:rsid w:val="00A0304F"/>
    <w:rsid w:val="00A34171"/>
    <w:rsid w:val="00A57318"/>
    <w:rsid w:val="00AC4945"/>
    <w:rsid w:val="00AF74FF"/>
    <w:rsid w:val="00AF7768"/>
    <w:rsid w:val="00B01669"/>
    <w:rsid w:val="00B05EEA"/>
    <w:rsid w:val="00B0658E"/>
    <w:rsid w:val="00B2409F"/>
    <w:rsid w:val="00B846F2"/>
    <w:rsid w:val="00B90A6B"/>
    <w:rsid w:val="00BB2AD1"/>
    <w:rsid w:val="00BB67B5"/>
    <w:rsid w:val="00BC2A0D"/>
    <w:rsid w:val="00BE376D"/>
    <w:rsid w:val="00C34510"/>
    <w:rsid w:val="00C35DC2"/>
    <w:rsid w:val="00C4266E"/>
    <w:rsid w:val="00C63875"/>
    <w:rsid w:val="00C937B6"/>
    <w:rsid w:val="00CA1E92"/>
    <w:rsid w:val="00CA5ACF"/>
    <w:rsid w:val="00CC3316"/>
    <w:rsid w:val="00CC721A"/>
    <w:rsid w:val="00CC7445"/>
    <w:rsid w:val="00D008AF"/>
    <w:rsid w:val="00D109E9"/>
    <w:rsid w:val="00D10C49"/>
    <w:rsid w:val="00D34C83"/>
    <w:rsid w:val="00D548BA"/>
    <w:rsid w:val="00D83443"/>
    <w:rsid w:val="00D850DC"/>
    <w:rsid w:val="00DC1073"/>
    <w:rsid w:val="00DC7524"/>
    <w:rsid w:val="00DE45A0"/>
    <w:rsid w:val="00E2722D"/>
    <w:rsid w:val="00E93F37"/>
    <w:rsid w:val="00EA1C2E"/>
    <w:rsid w:val="00EA2874"/>
    <w:rsid w:val="00EB605F"/>
    <w:rsid w:val="00EC4DDE"/>
    <w:rsid w:val="00EF679E"/>
    <w:rsid w:val="00EF7294"/>
    <w:rsid w:val="00F0217D"/>
    <w:rsid w:val="00F17E84"/>
    <w:rsid w:val="00F20B7A"/>
    <w:rsid w:val="00F20BB9"/>
    <w:rsid w:val="00F57100"/>
    <w:rsid w:val="00F60F7F"/>
    <w:rsid w:val="00F65636"/>
    <w:rsid w:val="00F67A12"/>
    <w:rsid w:val="00F80BBA"/>
    <w:rsid w:val="00F85822"/>
    <w:rsid w:val="00FA1141"/>
    <w:rsid w:val="00FD0AED"/>
    <w:rsid w:val="00FD38B0"/>
    <w:rsid w:val="00FF25B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651F42"/>
  <w15:docId w15:val="{0A9B1565-77D1-4CD6-A358-A278F613A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25B9"/>
    <w:rPr>
      <w:rFonts w:ascii="Open Sans" w:eastAsiaTheme="minorEastAsia" w:hAnsi="Open Sans"/>
      <w:lang w:eastAsia="nb-NO"/>
    </w:rPr>
  </w:style>
  <w:style w:type="paragraph" w:styleId="Overskrift1">
    <w:name w:val="heading 1"/>
    <w:basedOn w:val="Normal"/>
    <w:next w:val="Normal"/>
    <w:link w:val="Overskrift1Tegn"/>
    <w:uiPriority w:val="9"/>
    <w:qFormat/>
    <w:rsid w:val="004356F8"/>
    <w:pPr>
      <w:widowControl w:val="0"/>
      <w:autoSpaceDE w:val="0"/>
      <w:autoSpaceDN w:val="0"/>
      <w:adjustRightInd w:val="0"/>
      <w:spacing w:after="0" w:line="480" w:lineRule="atLeast"/>
      <w:ind w:right="-31"/>
      <w:outlineLvl w:val="0"/>
    </w:pPr>
    <w:rPr>
      <w:rFonts w:ascii="Open Sans SemiBold" w:hAnsi="Open Sans SemiBold" w:cs="Arial"/>
      <w:bCs/>
      <w:sz w:val="40"/>
      <w:szCs w:val="40"/>
    </w:rPr>
  </w:style>
  <w:style w:type="paragraph" w:styleId="Overskrift2">
    <w:name w:val="heading 2"/>
    <w:basedOn w:val="Normal"/>
    <w:next w:val="Normal"/>
    <w:link w:val="Overskrift2Tegn"/>
    <w:uiPriority w:val="9"/>
    <w:unhideWhenUsed/>
    <w:qFormat/>
    <w:rsid w:val="004356F8"/>
    <w:pPr>
      <w:widowControl w:val="0"/>
      <w:autoSpaceDE w:val="0"/>
      <w:autoSpaceDN w:val="0"/>
      <w:adjustRightInd w:val="0"/>
      <w:spacing w:after="0" w:line="220" w:lineRule="atLeast"/>
      <w:ind w:right="-31"/>
      <w:outlineLvl w:val="1"/>
    </w:pPr>
    <w:rPr>
      <w:rFonts w:ascii="Open Sans SemiBold" w:hAnsi="Open Sans SemiBold" w:cs="Arial"/>
      <w:bCs/>
      <w:sz w:val="32"/>
      <w:szCs w:val="32"/>
    </w:rPr>
  </w:style>
  <w:style w:type="paragraph" w:styleId="Overskrift3">
    <w:name w:val="heading 3"/>
    <w:basedOn w:val="Normal"/>
    <w:next w:val="Normal"/>
    <w:link w:val="Overskrift3Tegn"/>
    <w:uiPriority w:val="9"/>
    <w:unhideWhenUsed/>
    <w:qFormat/>
    <w:rsid w:val="004356F8"/>
    <w:pPr>
      <w:widowControl w:val="0"/>
      <w:autoSpaceDE w:val="0"/>
      <w:autoSpaceDN w:val="0"/>
      <w:adjustRightInd w:val="0"/>
      <w:spacing w:after="0" w:line="220" w:lineRule="atLeast"/>
      <w:ind w:right="-31"/>
      <w:outlineLvl w:val="2"/>
    </w:pPr>
    <w:rPr>
      <w:rFonts w:cs="Arial"/>
      <w:sz w:val="28"/>
      <w:szCs w:val="28"/>
    </w:rPr>
  </w:style>
  <w:style w:type="paragraph" w:styleId="Overskrift4">
    <w:name w:val="heading 4"/>
    <w:aliases w:val="Avsnittsoverskrift"/>
    <w:basedOn w:val="Normal"/>
    <w:next w:val="Normal"/>
    <w:link w:val="Overskrift4Tegn"/>
    <w:uiPriority w:val="9"/>
    <w:unhideWhenUsed/>
    <w:qFormat/>
    <w:rsid w:val="004356F8"/>
    <w:pPr>
      <w:widowControl w:val="0"/>
      <w:autoSpaceDE w:val="0"/>
      <w:autoSpaceDN w:val="0"/>
      <w:adjustRightInd w:val="0"/>
      <w:spacing w:after="0" w:line="220" w:lineRule="atLeast"/>
      <w:ind w:right="-31"/>
      <w:outlineLvl w:val="3"/>
    </w:pPr>
    <w:rPr>
      <w:rFonts w:ascii="Open Sans SemiBold" w:hAnsi="Open Sans SemiBold" w:cs="Arial"/>
      <w:bC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EB605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B605F"/>
    <w:rPr>
      <w:rFonts w:ascii="Tahoma" w:hAnsi="Tahoma" w:cs="Tahoma"/>
      <w:sz w:val="16"/>
      <w:szCs w:val="16"/>
    </w:rPr>
  </w:style>
  <w:style w:type="paragraph" w:styleId="Ingenmellomrom">
    <w:name w:val="No Spacing"/>
    <w:link w:val="IngenmellomromTegn"/>
    <w:uiPriority w:val="1"/>
    <w:rsid w:val="007A55E0"/>
    <w:pPr>
      <w:spacing w:after="0" w:line="240" w:lineRule="auto"/>
    </w:pPr>
    <w:rPr>
      <w:rFonts w:eastAsiaTheme="minorEastAsia"/>
    </w:rPr>
  </w:style>
  <w:style w:type="character" w:customStyle="1" w:styleId="IngenmellomromTegn">
    <w:name w:val="Ingen mellomrom Tegn"/>
    <w:basedOn w:val="Standardskriftforavsnitt"/>
    <w:link w:val="Ingenmellomrom"/>
    <w:uiPriority w:val="1"/>
    <w:rsid w:val="007A55E0"/>
    <w:rPr>
      <w:rFonts w:eastAsiaTheme="minorEastAsia"/>
    </w:rPr>
  </w:style>
  <w:style w:type="paragraph" w:styleId="Topptekst">
    <w:name w:val="header"/>
    <w:basedOn w:val="Normal"/>
    <w:link w:val="TopptekstTegn"/>
    <w:uiPriority w:val="99"/>
    <w:unhideWhenUsed/>
    <w:rsid w:val="007A55E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7A55E0"/>
    <w:rPr>
      <w:rFonts w:eastAsiaTheme="minorEastAsia"/>
      <w:lang w:eastAsia="nb-NO"/>
    </w:rPr>
  </w:style>
  <w:style w:type="paragraph" w:styleId="Bunntekst">
    <w:name w:val="footer"/>
    <w:basedOn w:val="Normal"/>
    <w:link w:val="BunntekstTegn"/>
    <w:uiPriority w:val="99"/>
    <w:unhideWhenUsed/>
    <w:rsid w:val="007A55E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7A55E0"/>
    <w:rPr>
      <w:rFonts w:eastAsiaTheme="minorEastAsia"/>
      <w:lang w:eastAsia="nb-NO"/>
    </w:rPr>
  </w:style>
  <w:style w:type="character" w:customStyle="1" w:styleId="Overskrift1Tegn">
    <w:name w:val="Overskrift 1 Tegn"/>
    <w:basedOn w:val="Standardskriftforavsnitt"/>
    <w:link w:val="Overskrift1"/>
    <w:uiPriority w:val="9"/>
    <w:rsid w:val="004356F8"/>
    <w:rPr>
      <w:rFonts w:ascii="Open Sans SemiBold" w:eastAsiaTheme="minorEastAsia" w:hAnsi="Open Sans SemiBold" w:cs="Arial"/>
      <w:bCs/>
      <w:sz w:val="40"/>
      <w:szCs w:val="40"/>
      <w:lang w:eastAsia="nb-NO"/>
    </w:rPr>
  </w:style>
  <w:style w:type="character" w:customStyle="1" w:styleId="Overskrift2Tegn">
    <w:name w:val="Overskrift 2 Tegn"/>
    <w:basedOn w:val="Standardskriftforavsnitt"/>
    <w:link w:val="Overskrift2"/>
    <w:uiPriority w:val="9"/>
    <w:rsid w:val="004356F8"/>
    <w:rPr>
      <w:rFonts w:ascii="Open Sans SemiBold" w:eastAsiaTheme="minorEastAsia" w:hAnsi="Open Sans SemiBold" w:cs="Arial"/>
      <w:bCs/>
      <w:sz w:val="32"/>
      <w:szCs w:val="32"/>
      <w:lang w:eastAsia="nb-NO"/>
    </w:rPr>
  </w:style>
  <w:style w:type="character" w:customStyle="1" w:styleId="Overskrift3Tegn">
    <w:name w:val="Overskrift 3 Tegn"/>
    <w:basedOn w:val="Standardskriftforavsnitt"/>
    <w:link w:val="Overskrift3"/>
    <w:uiPriority w:val="9"/>
    <w:rsid w:val="004356F8"/>
    <w:rPr>
      <w:rFonts w:ascii="Open Sans" w:eastAsiaTheme="minorEastAsia" w:hAnsi="Open Sans" w:cs="Arial"/>
      <w:sz w:val="28"/>
      <w:szCs w:val="28"/>
      <w:lang w:eastAsia="nb-NO"/>
    </w:rPr>
  </w:style>
  <w:style w:type="character" w:customStyle="1" w:styleId="Overskrift4Tegn">
    <w:name w:val="Overskrift 4 Tegn"/>
    <w:aliases w:val="Avsnittsoverskrift Tegn"/>
    <w:basedOn w:val="Standardskriftforavsnitt"/>
    <w:link w:val="Overskrift4"/>
    <w:uiPriority w:val="9"/>
    <w:rsid w:val="004356F8"/>
    <w:rPr>
      <w:rFonts w:ascii="Open Sans SemiBold" w:eastAsiaTheme="minorEastAsia" w:hAnsi="Open Sans SemiBold" w:cs="Arial"/>
      <w:bCs/>
      <w:lang w:eastAsia="nb-NO"/>
    </w:rPr>
  </w:style>
  <w:style w:type="paragraph" w:styleId="Undertittel">
    <w:name w:val="Subtitle"/>
    <w:aliases w:val="brødtekst"/>
    <w:basedOn w:val="Normal"/>
    <w:next w:val="Normal"/>
    <w:link w:val="UndertittelTegn"/>
    <w:uiPriority w:val="11"/>
    <w:qFormat/>
    <w:rsid w:val="004356F8"/>
    <w:pPr>
      <w:widowControl w:val="0"/>
      <w:autoSpaceDE w:val="0"/>
      <w:autoSpaceDN w:val="0"/>
      <w:adjustRightInd w:val="0"/>
      <w:spacing w:after="0" w:line="220" w:lineRule="atLeast"/>
      <w:ind w:right="-31"/>
    </w:pPr>
    <w:rPr>
      <w:rFonts w:cs="Arial"/>
      <w:sz w:val="20"/>
      <w:szCs w:val="21"/>
    </w:rPr>
  </w:style>
  <w:style w:type="character" w:customStyle="1" w:styleId="UndertittelTegn">
    <w:name w:val="Undertittel Tegn"/>
    <w:aliases w:val="brødtekst Tegn"/>
    <w:basedOn w:val="Standardskriftforavsnitt"/>
    <w:link w:val="Undertittel"/>
    <w:uiPriority w:val="11"/>
    <w:rsid w:val="004356F8"/>
    <w:rPr>
      <w:rFonts w:ascii="Open Sans" w:eastAsiaTheme="minorEastAsia" w:hAnsi="Open Sans" w:cs="Arial"/>
      <w:sz w:val="20"/>
      <w:szCs w:val="21"/>
      <w:lang w:eastAsia="nb-NO"/>
    </w:rPr>
  </w:style>
  <w:style w:type="character" w:styleId="Svakutheving">
    <w:name w:val="Subtle Emphasis"/>
    <w:aliases w:val="bildetekst"/>
    <w:uiPriority w:val="19"/>
    <w:qFormat/>
    <w:rsid w:val="004356F8"/>
    <w:rPr>
      <w:rFonts w:ascii="Open Sans" w:hAnsi="Open Sans" w:cs="Arial"/>
      <w:b w:val="0"/>
      <w:bCs/>
      <w:sz w:val="18"/>
      <w:szCs w:val="18"/>
    </w:rPr>
  </w:style>
  <w:style w:type="character" w:styleId="Utheving">
    <w:name w:val="Emphasis"/>
    <w:basedOn w:val="Standardskriftforavsnitt"/>
    <w:uiPriority w:val="20"/>
    <w:rsid w:val="001F4F0B"/>
    <w:rPr>
      <w:i/>
      <w:iCs/>
    </w:rPr>
  </w:style>
  <w:style w:type="character" w:styleId="Hyperkobling">
    <w:name w:val="Hyperlink"/>
    <w:basedOn w:val="Standardskriftforavsnitt"/>
    <w:uiPriority w:val="99"/>
    <w:unhideWhenUsed/>
    <w:rsid w:val="0005344A"/>
    <w:rPr>
      <w:color w:val="4C76BA" w:themeColor="hyperlink"/>
      <w:u w:val="single"/>
    </w:rPr>
  </w:style>
  <w:style w:type="paragraph" w:customStyle="1" w:styleId="Forside1">
    <w:name w:val="Forside 1"/>
    <w:basedOn w:val="Normal"/>
    <w:link w:val="Forside1Tegn"/>
    <w:qFormat/>
    <w:rsid w:val="00FF25B9"/>
    <w:pPr>
      <w:widowControl w:val="0"/>
      <w:autoSpaceDE w:val="0"/>
      <w:autoSpaceDN w:val="0"/>
      <w:adjustRightInd w:val="0"/>
      <w:spacing w:after="0" w:line="240" w:lineRule="auto"/>
      <w:ind w:left="170" w:right="-1021"/>
    </w:pPr>
    <w:rPr>
      <w:rFonts w:cs="Open Sans"/>
      <w:sz w:val="52"/>
      <w:szCs w:val="52"/>
    </w:rPr>
  </w:style>
  <w:style w:type="paragraph" w:customStyle="1" w:styleId="Forside2">
    <w:name w:val="Forside 2"/>
    <w:basedOn w:val="Normal"/>
    <w:link w:val="Forside2Tegn"/>
    <w:qFormat/>
    <w:rsid w:val="00FF25B9"/>
    <w:pPr>
      <w:widowControl w:val="0"/>
      <w:autoSpaceDE w:val="0"/>
      <w:autoSpaceDN w:val="0"/>
      <w:adjustRightInd w:val="0"/>
      <w:spacing w:after="0" w:line="240" w:lineRule="auto"/>
      <w:ind w:left="170" w:right="-28"/>
    </w:pPr>
    <w:rPr>
      <w:rFonts w:cs="Open Sans"/>
      <w:bCs/>
      <w:color w:val="7F7F7F" w:themeColor="text1" w:themeTint="80"/>
      <w:sz w:val="28"/>
      <w:szCs w:val="24"/>
    </w:rPr>
  </w:style>
  <w:style w:type="character" w:customStyle="1" w:styleId="Forside1Tegn">
    <w:name w:val="Forside 1 Tegn"/>
    <w:basedOn w:val="Standardskriftforavsnitt"/>
    <w:link w:val="Forside1"/>
    <w:rsid w:val="00FF25B9"/>
    <w:rPr>
      <w:rFonts w:ascii="Open Sans" w:eastAsiaTheme="minorEastAsia" w:hAnsi="Open Sans" w:cs="Open Sans"/>
      <w:sz w:val="52"/>
      <w:szCs w:val="52"/>
      <w:lang w:eastAsia="nb-NO"/>
    </w:rPr>
  </w:style>
  <w:style w:type="character" w:customStyle="1" w:styleId="Forside2Tegn">
    <w:name w:val="Forside 2 Tegn"/>
    <w:basedOn w:val="Standardskriftforavsnitt"/>
    <w:link w:val="Forside2"/>
    <w:rsid w:val="00FF25B9"/>
    <w:rPr>
      <w:rFonts w:ascii="Open Sans" w:eastAsiaTheme="minorEastAsia" w:hAnsi="Open Sans" w:cs="Open Sans"/>
      <w:bCs/>
      <w:color w:val="7F7F7F" w:themeColor="text1" w:themeTint="80"/>
      <w:sz w:val="28"/>
      <w:szCs w:val="24"/>
      <w:lang w:eastAsia="nb-NO"/>
    </w:rPr>
  </w:style>
  <w:style w:type="character" w:styleId="Ulstomtale">
    <w:name w:val="Unresolved Mention"/>
    <w:basedOn w:val="Standardskriftforavsnitt"/>
    <w:uiPriority w:val="99"/>
    <w:semiHidden/>
    <w:unhideWhenUsed/>
    <w:rsid w:val="00483AE2"/>
    <w:rPr>
      <w:color w:val="808080"/>
      <w:shd w:val="clear" w:color="auto" w:fill="E6E6E6"/>
    </w:rPr>
  </w:style>
  <w:style w:type="paragraph" w:customStyle="1" w:styleId="Stil1">
    <w:name w:val="Stil1"/>
    <w:basedOn w:val="Undertittel"/>
    <w:link w:val="Stil1Tegn"/>
    <w:qFormat/>
    <w:rsid w:val="00B846F2"/>
    <w:pPr>
      <w:tabs>
        <w:tab w:val="left" w:pos="5954"/>
      </w:tabs>
    </w:pPr>
    <w:rPr>
      <w:rFonts w:ascii="Open Sans SemiBold" w:hAnsi="Open Sans SemiBold" w:cs="Open Sans SemiBold"/>
      <w:lang w:val="nn-NO"/>
    </w:rPr>
  </w:style>
  <w:style w:type="character" w:customStyle="1" w:styleId="Stil1Tegn">
    <w:name w:val="Stil1 Tegn"/>
    <w:basedOn w:val="UndertittelTegn"/>
    <w:link w:val="Stil1"/>
    <w:rsid w:val="00B846F2"/>
    <w:rPr>
      <w:rFonts w:ascii="Open Sans SemiBold" w:eastAsiaTheme="minorEastAsia" w:hAnsi="Open Sans SemiBold" w:cs="Open Sans SemiBold"/>
      <w:sz w:val="20"/>
      <w:szCs w:val="21"/>
      <w:lang w:val="nn-NO" w:eastAsia="nb-NO"/>
    </w:rPr>
  </w:style>
  <w:style w:type="table" w:styleId="Tabellrutenett">
    <w:name w:val="Table Grid"/>
    <w:basedOn w:val="Vanligtabell"/>
    <w:uiPriority w:val="1"/>
    <w:unhideWhenUsed/>
    <w:rsid w:val="00FF25B9"/>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sf.statsforvalteren.no\sf\Maler\SFTL\Rapportmal%204.dotx" TargetMode="External"/></Relationships>
</file>

<file path=word/theme/theme1.xml><?xml version="1.0" encoding="utf-8"?>
<a:theme xmlns:a="http://schemas.openxmlformats.org/drawingml/2006/main" name="Office-tema">
  <a:themeElements>
    <a:clrScheme name="FMOV">
      <a:dk1>
        <a:sysClr val="windowText" lastClr="000000"/>
      </a:dk1>
      <a:lt1>
        <a:sysClr val="window" lastClr="FFFFFF"/>
      </a:lt1>
      <a:dk2>
        <a:srgbClr val="43545F"/>
      </a:dk2>
      <a:lt2>
        <a:srgbClr val="EFF0EF"/>
      </a:lt2>
      <a:accent1>
        <a:srgbClr val="00244E"/>
      </a:accent1>
      <a:accent2>
        <a:srgbClr val="4C76BA"/>
      </a:accent2>
      <a:accent3>
        <a:srgbClr val="00ADBA"/>
      </a:accent3>
      <a:accent4>
        <a:srgbClr val="BFC2C0"/>
      </a:accent4>
      <a:accent5>
        <a:srgbClr val="F39200"/>
      </a:accent5>
      <a:accent6>
        <a:srgbClr val="C90B1C"/>
      </a:accent6>
      <a:hlink>
        <a:srgbClr val="4C76BA"/>
      </a:hlink>
      <a:folHlink>
        <a:srgbClr val="C90B1C"/>
      </a:folHlink>
    </a:clrScheme>
    <a:fontScheme name="Office klassisk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7E17F4-7189-4A96-8AA0-85DC827F0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Rapportmal 4</Template>
  <TotalTime>7</TotalTime>
  <Pages>17</Pages>
  <Words>4552</Words>
  <Characters>24128</Characters>
  <Application>Microsoft Office Word</Application>
  <DocSecurity>0</DocSecurity>
  <Lines>201</Lines>
  <Paragraphs>57</Paragraphs>
  <ScaleCrop>false</ScaleCrop>
  <HeadingPairs>
    <vt:vector size="2" baseType="variant">
      <vt:variant>
        <vt:lpstr>Tittel</vt:lpstr>
      </vt:variant>
      <vt:variant>
        <vt:i4>1</vt:i4>
      </vt:variant>
    </vt:vector>
  </HeadingPairs>
  <TitlesOfParts>
    <vt:vector size="1" baseType="lpstr">
      <vt:lpstr/>
    </vt:vector>
  </TitlesOfParts>
  <Company>HP</Company>
  <LinksUpToDate>false</LinksUpToDate>
  <CharactersWithSpaces>28623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Høyem, Lena</dc:creator>
  <cp:lastModifiedBy>Ledang, Kenneth</cp:lastModifiedBy>
  <cp:revision>4</cp:revision>
  <cp:lastPrinted>2024-04-10T11:15:00Z</cp:lastPrinted>
  <dcterms:created xsi:type="dcterms:W3CDTF">2024-04-10T11:15:00Z</dcterms:created>
  <dcterms:modified xsi:type="dcterms:W3CDTF">2024-04-10T11:21:00Z</dcterms:modified>
</cp:coreProperties>
</file>