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8306040"/>
    <w:bookmarkStart w:id="1" w:name="_Toc48307216"/>
    <w:bookmarkStart w:id="2" w:name="_Toc49848278"/>
    <w:bookmarkStart w:id="3" w:name="_Toc51841243"/>
    <w:p w14:paraId="298DA34A" w14:textId="77777777" w:rsidR="00746660" w:rsidRDefault="00FA1452" w:rsidP="000B0B30">
      <w:pPr>
        <w:pStyle w:val="Overskrift1"/>
      </w:pPr>
      <w:r w:rsidRPr="00FA1452">
        <w:rPr>
          <w:noProof/>
          <w:lang w:val="en-GB"/>
        </w:rPr>
        <mc:AlternateContent>
          <mc:Choice Requires="wps">
            <w:drawing>
              <wp:anchor distT="0" distB="0" distL="114300" distR="114300" simplePos="0" relativeHeight="251656192" behindDoc="0" locked="0" layoutInCell="1" allowOverlap="1" wp14:anchorId="1FAE805A" wp14:editId="047EBE43">
                <wp:simplePos x="0" y="0"/>
                <wp:positionH relativeFrom="margin">
                  <wp:posOffset>4478959</wp:posOffset>
                </wp:positionH>
                <wp:positionV relativeFrom="margin">
                  <wp:posOffset>-575172</wp:posOffset>
                </wp:positionV>
                <wp:extent cx="1973580" cy="358140"/>
                <wp:effectExtent l="0" t="0" r="0" b="3810"/>
                <wp:wrapSquare wrapText="bothSides"/>
                <wp:docPr id="2" name="Tekstboks 2"/>
                <wp:cNvGraphicFramePr/>
                <a:graphic xmlns:a="http://schemas.openxmlformats.org/drawingml/2006/main">
                  <a:graphicData uri="http://schemas.microsoft.com/office/word/2010/wordprocessingShape">
                    <wps:wsp>
                      <wps:cNvSpPr txBox="1"/>
                      <wps:spPr>
                        <a:xfrm>
                          <a:off x="0" y="0"/>
                          <a:ext cx="1973580" cy="358140"/>
                        </a:xfrm>
                        <a:prstGeom prst="rect">
                          <a:avLst/>
                        </a:prstGeom>
                        <a:noFill/>
                        <a:ln w="6350">
                          <a:noFill/>
                        </a:ln>
                      </wps:spPr>
                      <wps:txbx>
                        <w:txbxContent>
                          <w:p w14:paraId="05233A4B" w14:textId="48E2A8CC" w:rsidR="00413139" w:rsidRPr="00873CD1" w:rsidRDefault="00413139" w:rsidP="00FA1452">
                            <w:pPr>
                              <w:spacing w:after="120"/>
                              <w:ind w:right="567"/>
                              <w:rPr>
                                <w:rFonts w:cs="Open Sans"/>
                                <w:color w:val="00303E"/>
                              </w:rPr>
                            </w:pPr>
                            <w:r w:rsidRPr="00873CD1">
                              <w:rPr>
                                <w:rFonts w:cs="Open Sans"/>
                                <w:color w:val="00303E"/>
                              </w:rPr>
                              <w:t>SØKNADSSKJEMA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AE805A" id="_x0000_t202" coordsize="21600,21600" o:spt="202" path="m,l,21600r21600,l21600,xe">
                <v:stroke joinstyle="miter"/>
                <v:path gradientshapeok="t" o:connecttype="rect"/>
              </v:shapetype>
              <v:shape id="Tekstboks 2" o:spid="_x0000_s1026" type="#_x0000_t202" style="position:absolute;margin-left:352.65pt;margin-top:-45.3pt;width:155.4pt;height:28.2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" filled="f" stroked="f" strokeweight=".5pt">
                <v:textbox style="mso-fit-shape-to-text:t">
                  <w:txbxContent>
                    <w:p w14:paraId="05233A4B" w14:textId="48E2A8CC" w:rsidR="00413139" w:rsidRPr="00873CD1" w:rsidRDefault="00413139" w:rsidP="00FA1452">
                      <w:pPr>
                        <w:spacing w:after="120"/>
                        <w:ind w:right="567"/>
                        <w:rPr>
                          <w:rFonts w:cs="Open Sans"/>
                          <w:color w:val="00303E"/>
                        </w:rPr>
                      </w:pPr>
                      <w:r w:rsidRPr="00873CD1">
                        <w:rPr>
                          <w:rFonts w:cs="Open Sans"/>
                          <w:color w:val="00303E"/>
                        </w:rPr>
                        <w:t>SØKNADSSKJEMA</w:t>
                      </w:r>
                    </w:p>
                  </w:txbxContent>
                </v:textbox>
                <w10:wrap type="square" anchorx="margin" anchory="margin"/>
              </v:shape>
            </w:pict>
          </mc:Fallback>
        </mc:AlternateContent>
      </w:r>
      <w:bookmarkEnd w:id="0"/>
      <w:bookmarkEnd w:id="1"/>
      <w:bookmarkEnd w:id="2"/>
      <w:bookmarkEnd w:id="3"/>
    </w:p>
    <w:bookmarkStart w:id="4" w:name="_Toc48306041"/>
    <w:bookmarkStart w:id="5" w:name="_Toc48307217"/>
    <w:bookmarkStart w:id="6" w:name="_Toc49848279"/>
    <w:bookmarkStart w:id="7" w:name="_Toc51841244"/>
    <w:bookmarkStart w:id="8" w:name="_GoBack"/>
    <w:bookmarkEnd w:id="8"/>
    <w:p w14:paraId="39BE076E" w14:textId="77777777" w:rsidR="00746660" w:rsidRDefault="00FA1452" w:rsidP="000B0B30">
      <w:pPr>
        <w:pStyle w:val="Overskrift1"/>
      </w:pPr>
      <w:r w:rsidRPr="00FA1452">
        <w:rPr>
          <w:noProof/>
          <w:lang w:val="en-GB"/>
        </w:rPr>
        <mc:AlternateContent>
          <mc:Choice Requires="wps">
            <w:drawing>
              <wp:anchor distT="0" distB="0" distL="114300" distR="114300" simplePos="0" relativeHeight="251660288" behindDoc="0" locked="0" layoutInCell="1" allowOverlap="1" wp14:anchorId="0D55C159" wp14:editId="2DE71EDE">
                <wp:simplePos x="0" y="0"/>
                <wp:positionH relativeFrom="margin">
                  <wp:posOffset>-236855</wp:posOffset>
                </wp:positionH>
                <wp:positionV relativeFrom="margin">
                  <wp:posOffset>1470025</wp:posOffset>
                </wp:positionV>
                <wp:extent cx="5951220" cy="701040"/>
                <wp:effectExtent l="0" t="0" r="0" b="3810"/>
                <wp:wrapSquare wrapText="bothSides"/>
                <wp:docPr id="4" name="Tekstboks 4"/>
                <wp:cNvGraphicFramePr/>
                <a:graphic xmlns:a="http://schemas.openxmlformats.org/drawingml/2006/main">
                  <a:graphicData uri="http://schemas.microsoft.com/office/word/2010/wordprocessingShape">
                    <wps:wsp>
                      <wps:cNvSpPr txBox="1"/>
                      <wps:spPr>
                        <a:xfrm>
                          <a:off x="0" y="0"/>
                          <a:ext cx="5951220" cy="701040"/>
                        </a:xfrm>
                        <a:prstGeom prst="rect">
                          <a:avLst/>
                        </a:prstGeom>
                        <a:noFill/>
                        <a:ln w="6350">
                          <a:noFill/>
                        </a:ln>
                      </wps:spPr>
                      <wps:txbx>
                        <w:txbxContent>
                          <w:p w14:paraId="527393AD" w14:textId="4962A1E0" w:rsidR="00413139" w:rsidRPr="00644589" w:rsidRDefault="00413139" w:rsidP="00FA1452">
                            <w:pPr>
                              <w:spacing w:before="100" w:beforeAutospacing="1" w:after="100" w:afterAutospacing="1" w:line="276" w:lineRule="auto"/>
                              <w:rPr>
                                <w:rFonts w:cs="Open Sans"/>
                                <w:color w:val="00303E"/>
                                <w:sz w:val="40"/>
                                <w:szCs w:val="40"/>
                              </w:rPr>
                            </w:pPr>
                            <w:r w:rsidRPr="00644589">
                              <w:rPr>
                                <w:rFonts w:cs="Open Sans"/>
                                <w:color w:val="00303E"/>
                                <w:sz w:val="40"/>
                                <w:szCs w:val="40"/>
                              </w:rPr>
                              <w:t>Søknadsskjema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C159" id="Tekstboks 4" o:spid="_x0000_s1027" type="#_x0000_t202" style="position:absolute;margin-left:-18.65pt;margin-top:115.75pt;width:468.6pt;height:5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" filled="f" stroked="f" strokeweight=".5pt">
                <v:textbox>
                  <w:txbxContent>
                    <w:p w14:paraId="527393AD" w14:textId="4962A1E0" w:rsidR="00413139" w:rsidRPr="00644589" w:rsidRDefault="00413139" w:rsidP="00FA1452">
                      <w:pPr>
                        <w:spacing w:before="100" w:beforeAutospacing="1" w:after="100" w:afterAutospacing="1" w:line="276" w:lineRule="auto"/>
                        <w:rPr>
                          <w:rFonts w:cs="Open Sans"/>
                          <w:color w:val="00303E"/>
                          <w:sz w:val="40"/>
                          <w:szCs w:val="40"/>
                        </w:rPr>
                      </w:pPr>
                      <w:r w:rsidRPr="00644589">
                        <w:rPr>
                          <w:rFonts w:cs="Open Sans"/>
                          <w:color w:val="00303E"/>
                          <w:sz w:val="40"/>
                          <w:szCs w:val="40"/>
                        </w:rPr>
                        <w:t>Søknadsskjema</w:t>
                      </w:r>
                    </w:p>
                  </w:txbxContent>
                </v:textbox>
                <w10:wrap type="square" anchorx="margin" anchory="margin"/>
              </v:shape>
            </w:pict>
          </mc:Fallback>
        </mc:AlternateContent>
      </w:r>
      <w:r w:rsidRPr="00FA1452">
        <w:rPr>
          <w:noProof/>
          <w:lang w:val="en-GB"/>
        </w:rPr>
        <mc:AlternateContent>
          <mc:Choice Requires="wps">
            <w:drawing>
              <wp:anchor distT="0" distB="0" distL="114300" distR="114300" simplePos="0" relativeHeight="251657216" behindDoc="0" locked="0" layoutInCell="1" allowOverlap="1" wp14:anchorId="1697F295" wp14:editId="5E41FFFD">
                <wp:simplePos x="0" y="0"/>
                <wp:positionH relativeFrom="margin">
                  <wp:posOffset>-251791</wp:posOffset>
                </wp:positionH>
                <wp:positionV relativeFrom="margin">
                  <wp:posOffset>2224543</wp:posOffset>
                </wp:positionV>
                <wp:extent cx="6324600" cy="701040"/>
                <wp:effectExtent l="0" t="0" r="0" b="381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701040"/>
                        </a:xfrm>
                        <a:prstGeom prst="rect">
                          <a:avLst/>
                        </a:prstGeom>
                        <a:noFill/>
                        <a:ln w="6350">
                          <a:noFill/>
                        </a:ln>
                      </wps:spPr>
                      <wps:txbx>
                        <w:txbxContent>
                          <w:p w14:paraId="4EE69F0E" w14:textId="77777777" w:rsidR="00413139" w:rsidRDefault="00413139" w:rsidP="00873CD1">
                            <w:pPr>
                              <w:spacing w:line="276" w:lineRule="auto"/>
                              <w:rPr>
                                <w:rFonts w:cs="Open Sans"/>
                                <w:color w:val="00303E"/>
                                <w:sz w:val="28"/>
                                <w:szCs w:val="28"/>
                              </w:rPr>
                            </w:pPr>
                            <w:r w:rsidRPr="00644589">
                              <w:rPr>
                                <w:rFonts w:cs="Open Sans"/>
                                <w:color w:val="00303E"/>
                                <w:sz w:val="28"/>
                                <w:szCs w:val="28"/>
                              </w:rPr>
                              <w:t>For tillatelse etter forurensningsloven til</w:t>
                            </w:r>
                          </w:p>
                          <w:p w14:paraId="7AEE7C2E" w14:textId="286E7B5E" w:rsidR="00413139" w:rsidRPr="00644589" w:rsidRDefault="00413139" w:rsidP="00873CD1">
                            <w:pPr>
                              <w:spacing w:line="276" w:lineRule="auto"/>
                              <w:rPr>
                                <w:rFonts w:cs="Open Sans"/>
                                <w:color w:val="00303E"/>
                                <w:sz w:val="28"/>
                                <w:szCs w:val="28"/>
                              </w:rPr>
                            </w:pPr>
                            <w:r w:rsidRPr="00644589">
                              <w:rPr>
                                <w:rFonts w:cs="Open Sans"/>
                                <w:b/>
                                <w:bCs/>
                                <w:color w:val="00303E"/>
                                <w:sz w:val="28"/>
                                <w:szCs w:val="28"/>
                              </w:rPr>
                              <w:t xml:space="preserve">deponi for </w:t>
                            </w:r>
                            <w:r>
                              <w:rPr>
                                <w:rFonts w:cs="Open Sans"/>
                                <w:b/>
                                <w:bCs/>
                                <w:color w:val="00303E"/>
                                <w:sz w:val="28"/>
                                <w:szCs w:val="28"/>
                              </w:rPr>
                              <w:t xml:space="preserve">snø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F295" id="Tekstboks 3" o:spid="_x0000_s1028" type="#_x0000_t202" style="position:absolute;margin-left:-19.85pt;margin-top:175.15pt;width:498pt;height:5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" filled="f" stroked="f" strokeweight=".5pt">
                <v:textbox>
                  <w:txbxContent>
                    <w:p w14:paraId="4EE69F0E" w14:textId="77777777" w:rsidR="00413139" w:rsidRDefault="00413139" w:rsidP="00873CD1">
                      <w:pPr>
                        <w:spacing w:line="276" w:lineRule="auto"/>
                        <w:rPr>
                          <w:rFonts w:cs="Open Sans"/>
                          <w:color w:val="00303E"/>
                          <w:sz w:val="28"/>
                          <w:szCs w:val="28"/>
                        </w:rPr>
                      </w:pPr>
                      <w:r w:rsidRPr="00644589">
                        <w:rPr>
                          <w:rFonts w:cs="Open Sans"/>
                          <w:color w:val="00303E"/>
                          <w:sz w:val="28"/>
                          <w:szCs w:val="28"/>
                        </w:rPr>
                        <w:t>For tillatelse etter forurensningsloven til</w:t>
                      </w:r>
                    </w:p>
                    <w:p w14:paraId="7AEE7C2E" w14:textId="286E7B5E" w:rsidR="00413139" w:rsidRPr="00644589" w:rsidRDefault="00413139" w:rsidP="00873CD1">
                      <w:pPr>
                        <w:spacing w:line="276" w:lineRule="auto"/>
                        <w:rPr>
                          <w:rFonts w:cs="Open Sans"/>
                          <w:color w:val="00303E"/>
                          <w:sz w:val="28"/>
                          <w:szCs w:val="28"/>
                        </w:rPr>
                      </w:pPr>
                      <w:r w:rsidRPr="00644589">
                        <w:rPr>
                          <w:rFonts w:cs="Open Sans"/>
                          <w:b/>
                          <w:bCs/>
                          <w:color w:val="00303E"/>
                          <w:sz w:val="28"/>
                          <w:szCs w:val="28"/>
                        </w:rPr>
                        <w:t xml:space="preserve">deponi for </w:t>
                      </w:r>
                      <w:r>
                        <w:rPr>
                          <w:rFonts w:cs="Open Sans"/>
                          <w:b/>
                          <w:bCs/>
                          <w:color w:val="00303E"/>
                          <w:sz w:val="28"/>
                          <w:szCs w:val="28"/>
                        </w:rPr>
                        <w:t xml:space="preserve">snø </w:t>
                      </w:r>
                    </w:p>
                  </w:txbxContent>
                </v:textbox>
                <w10:wrap type="square" anchorx="margin" anchory="margin"/>
              </v:shape>
            </w:pict>
          </mc:Fallback>
        </mc:AlternateContent>
      </w:r>
      <w:bookmarkEnd w:id="4"/>
      <w:bookmarkEnd w:id="5"/>
      <w:bookmarkEnd w:id="6"/>
      <w:bookmarkEnd w:id="7"/>
    </w:p>
    <w:p w14:paraId="4A2FCD9E" w14:textId="77777777" w:rsidR="00746660" w:rsidRDefault="00746660" w:rsidP="000B0B30">
      <w:pPr>
        <w:pStyle w:val="Overskrift1"/>
      </w:pPr>
    </w:p>
    <w:p w14:paraId="26F00B41" w14:textId="77777777" w:rsidR="00746660" w:rsidRDefault="00746660" w:rsidP="000B0B30">
      <w:pPr>
        <w:pStyle w:val="Overskrift1"/>
      </w:pPr>
    </w:p>
    <w:p w14:paraId="61EC82D2" w14:textId="77777777" w:rsidR="005146C1" w:rsidRDefault="005146C1" w:rsidP="000B0B30">
      <w:pPr>
        <w:pStyle w:val="Overskrift1"/>
      </w:pPr>
    </w:p>
    <w:p w14:paraId="496393B2" w14:textId="77777777" w:rsidR="00746660" w:rsidRPr="007C0611" w:rsidRDefault="00746660" w:rsidP="000B0B30">
      <w:pPr>
        <w:pStyle w:val="Overskrift1"/>
        <w:rPr>
          <w:lang w:val="en-GB"/>
        </w:rPr>
      </w:pPr>
    </w:p>
    <w:p w14:paraId="0C25F29A" w14:textId="77777777" w:rsidR="0079571B" w:rsidRPr="00940CCB" w:rsidRDefault="00137752" w:rsidP="0079571B">
      <w:pPr>
        <w:pStyle w:val="Overskrift1"/>
        <w:rPr>
          <w:lang w:val="en-GB"/>
        </w:rPr>
      </w:pPr>
      <w:r w:rsidRPr="00940CCB">
        <w:rPr>
          <w:lang w:val="en-GB"/>
        </w:rPr>
        <w:br w:type="page"/>
      </w:r>
    </w:p>
    <w:sdt>
      <w:sdtPr>
        <w:rPr>
          <w:rFonts w:eastAsia="Times New Roman" w:cs="Times New Roman"/>
          <w:b w:val="0"/>
          <w:bCs w:val="0"/>
          <w:color w:val="auto"/>
          <w:sz w:val="20"/>
          <w:szCs w:val="20"/>
        </w:rPr>
        <w:id w:val="-97411712"/>
        <w:docPartObj>
          <w:docPartGallery w:val="Table of Contents"/>
          <w:docPartUnique/>
        </w:docPartObj>
      </w:sdtPr>
      <w:sdtEndPr/>
      <w:sdtContent>
        <w:p w14:paraId="08C0FB73" w14:textId="465255CE" w:rsidR="003E5F35" w:rsidRPr="00D175EC" w:rsidRDefault="003E5F35" w:rsidP="00D175EC">
          <w:pPr>
            <w:pStyle w:val="Overskriftforinnholdsfortegnelse"/>
            <w:shd w:val="clear" w:color="auto" w:fill="00303E"/>
            <w:rPr>
              <w:color w:val="FFFFFF" w:themeColor="background1"/>
            </w:rPr>
          </w:pPr>
          <w:r w:rsidRPr="00D175EC">
            <w:rPr>
              <w:color w:val="FFFFFF" w:themeColor="background1"/>
            </w:rPr>
            <w:t>Innhold</w:t>
          </w:r>
        </w:p>
        <w:p w14:paraId="247CE181" w14:textId="599C2361" w:rsidR="00CB0D8B" w:rsidRDefault="003E5F35" w:rsidP="00CB0D8B">
          <w:pPr>
            <w:pStyle w:val="INNH1"/>
            <w:tabs>
              <w:tab w:val="right" w:leader="dot" w:pos="905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65E3CBC8" w14:textId="7996C8BE" w:rsidR="00CB0D8B" w:rsidRDefault="000215E4">
          <w:pPr>
            <w:pStyle w:val="INNH1"/>
            <w:tabs>
              <w:tab w:val="left" w:pos="440"/>
              <w:tab w:val="right" w:leader="dot" w:pos="9056"/>
            </w:tabs>
            <w:rPr>
              <w:rFonts w:asciiTheme="minorHAnsi" w:eastAsiaTheme="minorEastAsia" w:hAnsiTheme="minorHAnsi" w:cstheme="minorBidi"/>
              <w:noProof/>
              <w:sz w:val="22"/>
              <w:szCs w:val="22"/>
            </w:rPr>
          </w:pPr>
          <w:hyperlink w:anchor="_Toc51841245" w:history="1">
            <w:r w:rsidR="00CB0D8B" w:rsidRPr="00315F0E">
              <w:rPr>
                <w:rStyle w:val="Hyperkobling"/>
                <w:rFonts w:eastAsiaTheme="majorEastAsia" w:cs="Open Sans"/>
                <w:noProof/>
              </w:rPr>
              <w:t>1</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Nyttig informasjon</w:t>
            </w:r>
            <w:r w:rsidR="00CB0D8B">
              <w:rPr>
                <w:noProof/>
                <w:webHidden/>
              </w:rPr>
              <w:tab/>
            </w:r>
            <w:r w:rsidR="00CB0D8B">
              <w:rPr>
                <w:noProof/>
                <w:webHidden/>
              </w:rPr>
              <w:fldChar w:fldCharType="begin"/>
            </w:r>
            <w:r w:rsidR="00CB0D8B">
              <w:rPr>
                <w:noProof/>
                <w:webHidden/>
              </w:rPr>
              <w:instrText xml:space="preserve"> PAGEREF _Toc51841245 \h </w:instrText>
            </w:r>
            <w:r w:rsidR="00CB0D8B">
              <w:rPr>
                <w:noProof/>
                <w:webHidden/>
              </w:rPr>
            </w:r>
            <w:r w:rsidR="00CB0D8B">
              <w:rPr>
                <w:noProof/>
                <w:webHidden/>
              </w:rPr>
              <w:fldChar w:fldCharType="separate"/>
            </w:r>
            <w:r w:rsidR="00CB0D8B">
              <w:rPr>
                <w:noProof/>
                <w:webHidden/>
              </w:rPr>
              <w:t>3</w:t>
            </w:r>
            <w:r w:rsidR="00CB0D8B">
              <w:rPr>
                <w:noProof/>
                <w:webHidden/>
              </w:rPr>
              <w:fldChar w:fldCharType="end"/>
            </w:r>
          </w:hyperlink>
        </w:p>
        <w:p w14:paraId="6F0DA127" w14:textId="56584E94"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46" w:history="1">
            <w:r w:rsidR="00CB0D8B" w:rsidRPr="00315F0E">
              <w:rPr>
                <w:rStyle w:val="Hyperkobling"/>
                <w:rFonts w:eastAsiaTheme="majorEastAsia"/>
                <w:noProof/>
              </w:rPr>
              <w:t>Snø kan medføre forurensning</w:t>
            </w:r>
            <w:r w:rsidR="00CB0D8B">
              <w:rPr>
                <w:noProof/>
                <w:webHidden/>
              </w:rPr>
              <w:tab/>
            </w:r>
            <w:r w:rsidR="00CB0D8B">
              <w:rPr>
                <w:noProof/>
                <w:webHidden/>
              </w:rPr>
              <w:fldChar w:fldCharType="begin"/>
            </w:r>
            <w:r w:rsidR="00CB0D8B">
              <w:rPr>
                <w:noProof/>
                <w:webHidden/>
              </w:rPr>
              <w:instrText xml:space="preserve"> PAGEREF _Toc51841246 \h </w:instrText>
            </w:r>
            <w:r w:rsidR="00CB0D8B">
              <w:rPr>
                <w:noProof/>
                <w:webHidden/>
              </w:rPr>
            </w:r>
            <w:r w:rsidR="00CB0D8B">
              <w:rPr>
                <w:noProof/>
                <w:webHidden/>
              </w:rPr>
              <w:fldChar w:fldCharType="separate"/>
            </w:r>
            <w:r w:rsidR="00CB0D8B">
              <w:rPr>
                <w:noProof/>
                <w:webHidden/>
              </w:rPr>
              <w:t>3</w:t>
            </w:r>
            <w:r w:rsidR="00CB0D8B">
              <w:rPr>
                <w:noProof/>
                <w:webHidden/>
              </w:rPr>
              <w:fldChar w:fldCharType="end"/>
            </w:r>
          </w:hyperlink>
        </w:p>
        <w:p w14:paraId="78EC4BC7" w14:textId="238D590B"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47" w:history="1">
            <w:r w:rsidR="00CB0D8B" w:rsidRPr="00315F0E">
              <w:rPr>
                <w:rStyle w:val="Hyperkobling"/>
                <w:rFonts w:eastAsiaTheme="majorEastAsia"/>
                <w:noProof/>
              </w:rPr>
              <w:t>Arealbruken må være avklart</w:t>
            </w:r>
            <w:r w:rsidR="00CB0D8B">
              <w:rPr>
                <w:noProof/>
                <w:webHidden/>
              </w:rPr>
              <w:tab/>
            </w:r>
            <w:r w:rsidR="00CB0D8B">
              <w:rPr>
                <w:noProof/>
                <w:webHidden/>
              </w:rPr>
              <w:fldChar w:fldCharType="begin"/>
            </w:r>
            <w:r w:rsidR="00CB0D8B">
              <w:rPr>
                <w:noProof/>
                <w:webHidden/>
              </w:rPr>
              <w:instrText xml:space="preserve"> PAGEREF _Toc51841247 \h </w:instrText>
            </w:r>
            <w:r w:rsidR="00CB0D8B">
              <w:rPr>
                <w:noProof/>
                <w:webHidden/>
              </w:rPr>
            </w:r>
            <w:r w:rsidR="00CB0D8B">
              <w:rPr>
                <w:noProof/>
                <w:webHidden/>
              </w:rPr>
              <w:fldChar w:fldCharType="separate"/>
            </w:r>
            <w:r w:rsidR="00CB0D8B">
              <w:rPr>
                <w:noProof/>
                <w:webHidden/>
              </w:rPr>
              <w:t>3</w:t>
            </w:r>
            <w:r w:rsidR="00CB0D8B">
              <w:rPr>
                <w:noProof/>
                <w:webHidden/>
              </w:rPr>
              <w:fldChar w:fldCharType="end"/>
            </w:r>
          </w:hyperlink>
        </w:p>
        <w:p w14:paraId="1C23FFD1" w14:textId="57579CA7"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48" w:history="1">
            <w:r w:rsidR="00CB0D8B" w:rsidRPr="00315F0E">
              <w:rPr>
                <w:rStyle w:val="Hyperkobling"/>
                <w:rFonts w:eastAsiaTheme="majorEastAsia"/>
                <w:noProof/>
              </w:rPr>
              <w:t>Søknaden må inneholde..</w:t>
            </w:r>
            <w:r w:rsidR="00CB0D8B">
              <w:rPr>
                <w:noProof/>
                <w:webHidden/>
              </w:rPr>
              <w:tab/>
            </w:r>
            <w:r w:rsidR="00CB0D8B">
              <w:rPr>
                <w:noProof/>
                <w:webHidden/>
              </w:rPr>
              <w:fldChar w:fldCharType="begin"/>
            </w:r>
            <w:r w:rsidR="00CB0D8B">
              <w:rPr>
                <w:noProof/>
                <w:webHidden/>
              </w:rPr>
              <w:instrText xml:space="preserve"> PAGEREF _Toc51841248 \h </w:instrText>
            </w:r>
            <w:r w:rsidR="00CB0D8B">
              <w:rPr>
                <w:noProof/>
                <w:webHidden/>
              </w:rPr>
            </w:r>
            <w:r w:rsidR="00CB0D8B">
              <w:rPr>
                <w:noProof/>
                <w:webHidden/>
              </w:rPr>
              <w:fldChar w:fldCharType="separate"/>
            </w:r>
            <w:r w:rsidR="00CB0D8B">
              <w:rPr>
                <w:noProof/>
                <w:webHidden/>
              </w:rPr>
              <w:t>3</w:t>
            </w:r>
            <w:r w:rsidR="00CB0D8B">
              <w:rPr>
                <w:noProof/>
                <w:webHidden/>
              </w:rPr>
              <w:fldChar w:fldCharType="end"/>
            </w:r>
          </w:hyperlink>
        </w:p>
        <w:p w14:paraId="2C19A568" w14:textId="07FCB588"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49" w:history="1">
            <w:r w:rsidR="00CB0D8B" w:rsidRPr="00315F0E">
              <w:rPr>
                <w:rStyle w:val="Hyperkobling"/>
                <w:rFonts w:eastAsiaTheme="majorEastAsia"/>
                <w:noProof/>
              </w:rPr>
              <w:t>Dokumentene er offentlige</w:t>
            </w:r>
            <w:r w:rsidR="00CB0D8B">
              <w:rPr>
                <w:noProof/>
                <w:webHidden/>
              </w:rPr>
              <w:tab/>
            </w:r>
            <w:r w:rsidR="00CB0D8B">
              <w:rPr>
                <w:noProof/>
                <w:webHidden/>
              </w:rPr>
              <w:fldChar w:fldCharType="begin"/>
            </w:r>
            <w:r w:rsidR="00CB0D8B">
              <w:rPr>
                <w:noProof/>
                <w:webHidden/>
              </w:rPr>
              <w:instrText xml:space="preserve"> PAGEREF _Toc51841249 \h </w:instrText>
            </w:r>
            <w:r w:rsidR="00CB0D8B">
              <w:rPr>
                <w:noProof/>
                <w:webHidden/>
              </w:rPr>
            </w:r>
            <w:r w:rsidR="00CB0D8B">
              <w:rPr>
                <w:noProof/>
                <w:webHidden/>
              </w:rPr>
              <w:fldChar w:fldCharType="separate"/>
            </w:r>
            <w:r w:rsidR="00CB0D8B">
              <w:rPr>
                <w:noProof/>
                <w:webHidden/>
              </w:rPr>
              <w:t>3</w:t>
            </w:r>
            <w:r w:rsidR="00CB0D8B">
              <w:rPr>
                <w:noProof/>
                <w:webHidden/>
              </w:rPr>
              <w:fldChar w:fldCharType="end"/>
            </w:r>
          </w:hyperlink>
        </w:p>
        <w:p w14:paraId="6EEB4E43" w14:textId="0796BEC7"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50" w:history="1">
            <w:r w:rsidR="00CB0D8B" w:rsidRPr="00315F0E">
              <w:rPr>
                <w:rStyle w:val="Hyperkobling"/>
                <w:rFonts w:eastAsiaTheme="majorEastAsia"/>
                <w:noProof/>
              </w:rPr>
              <w:t>Søknaden sendes til..</w:t>
            </w:r>
            <w:r w:rsidR="00CB0D8B">
              <w:rPr>
                <w:noProof/>
                <w:webHidden/>
              </w:rPr>
              <w:tab/>
            </w:r>
            <w:r w:rsidR="00CB0D8B">
              <w:rPr>
                <w:noProof/>
                <w:webHidden/>
              </w:rPr>
              <w:fldChar w:fldCharType="begin"/>
            </w:r>
            <w:r w:rsidR="00CB0D8B">
              <w:rPr>
                <w:noProof/>
                <w:webHidden/>
              </w:rPr>
              <w:instrText xml:space="preserve"> PAGEREF _Toc51841250 \h </w:instrText>
            </w:r>
            <w:r w:rsidR="00CB0D8B">
              <w:rPr>
                <w:noProof/>
                <w:webHidden/>
              </w:rPr>
            </w:r>
            <w:r w:rsidR="00CB0D8B">
              <w:rPr>
                <w:noProof/>
                <w:webHidden/>
              </w:rPr>
              <w:fldChar w:fldCharType="separate"/>
            </w:r>
            <w:r w:rsidR="00CB0D8B">
              <w:rPr>
                <w:noProof/>
                <w:webHidden/>
              </w:rPr>
              <w:t>3</w:t>
            </w:r>
            <w:r w:rsidR="00CB0D8B">
              <w:rPr>
                <w:noProof/>
                <w:webHidden/>
              </w:rPr>
              <w:fldChar w:fldCharType="end"/>
            </w:r>
          </w:hyperlink>
        </w:p>
        <w:p w14:paraId="5426451E" w14:textId="58B6D328"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51" w:history="1">
            <w:r w:rsidR="00CB0D8B" w:rsidRPr="00315F0E">
              <w:rPr>
                <w:rStyle w:val="Hyperkobling"/>
                <w:rFonts w:eastAsiaTheme="majorEastAsia"/>
                <w:noProof/>
              </w:rPr>
              <w:t>Alle kan uttale seg til søknaden</w:t>
            </w:r>
            <w:r w:rsidR="00CB0D8B">
              <w:rPr>
                <w:noProof/>
                <w:webHidden/>
              </w:rPr>
              <w:tab/>
            </w:r>
            <w:r w:rsidR="00CB0D8B">
              <w:rPr>
                <w:noProof/>
                <w:webHidden/>
              </w:rPr>
              <w:fldChar w:fldCharType="begin"/>
            </w:r>
            <w:r w:rsidR="00CB0D8B">
              <w:rPr>
                <w:noProof/>
                <w:webHidden/>
              </w:rPr>
              <w:instrText xml:space="preserve"> PAGEREF _Toc51841251 \h </w:instrText>
            </w:r>
            <w:r w:rsidR="00CB0D8B">
              <w:rPr>
                <w:noProof/>
                <w:webHidden/>
              </w:rPr>
            </w:r>
            <w:r w:rsidR="00CB0D8B">
              <w:rPr>
                <w:noProof/>
                <w:webHidden/>
              </w:rPr>
              <w:fldChar w:fldCharType="separate"/>
            </w:r>
            <w:r w:rsidR="00CB0D8B">
              <w:rPr>
                <w:noProof/>
                <w:webHidden/>
              </w:rPr>
              <w:t>3</w:t>
            </w:r>
            <w:r w:rsidR="00CB0D8B">
              <w:rPr>
                <w:noProof/>
                <w:webHidden/>
              </w:rPr>
              <w:fldChar w:fldCharType="end"/>
            </w:r>
          </w:hyperlink>
        </w:p>
        <w:p w14:paraId="5B367593" w14:textId="64CB9E1E"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52" w:history="1">
            <w:r w:rsidR="00CB0D8B" w:rsidRPr="00315F0E">
              <w:rPr>
                <w:rStyle w:val="Hyperkobling"/>
                <w:rFonts w:eastAsiaTheme="majorEastAsia"/>
                <w:noProof/>
              </w:rPr>
              <w:t>Fylkesmannens saksbehandlingstid</w:t>
            </w:r>
            <w:r w:rsidR="00CB0D8B">
              <w:rPr>
                <w:noProof/>
                <w:webHidden/>
              </w:rPr>
              <w:tab/>
            </w:r>
            <w:r w:rsidR="00CB0D8B">
              <w:rPr>
                <w:noProof/>
                <w:webHidden/>
              </w:rPr>
              <w:fldChar w:fldCharType="begin"/>
            </w:r>
            <w:r w:rsidR="00CB0D8B">
              <w:rPr>
                <w:noProof/>
                <w:webHidden/>
              </w:rPr>
              <w:instrText xml:space="preserve"> PAGEREF _Toc51841252 \h </w:instrText>
            </w:r>
            <w:r w:rsidR="00CB0D8B">
              <w:rPr>
                <w:noProof/>
                <w:webHidden/>
              </w:rPr>
            </w:r>
            <w:r w:rsidR="00CB0D8B">
              <w:rPr>
                <w:noProof/>
                <w:webHidden/>
              </w:rPr>
              <w:fldChar w:fldCharType="separate"/>
            </w:r>
            <w:r w:rsidR="00CB0D8B">
              <w:rPr>
                <w:noProof/>
                <w:webHidden/>
              </w:rPr>
              <w:t>4</w:t>
            </w:r>
            <w:r w:rsidR="00CB0D8B">
              <w:rPr>
                <w:noProof/>
                <w:webHidden/>
              </w:rPr>
              <w:fldChar w:fldCharType="end"/>
            </w:r>
          </w:hyperlink>
        </w:p>
        <w:p w14:paraId="534974E6" w14:textId="26E737BC"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53" w:history="1">
            <w:r w:rsidR="00CB0D8B" w:rsidRPr="00315F0E">
              <w:rPr>
                <w:rStyle w:val="Hyperkobling"/>
                <w:rFonts w:eastAsiaTheme="majorEastAsia"/>
                <w:noProof/>
              </w:rPr>
              <w:t>En tillatelse inneholder..</w:t>
            </w:r>
            <w:r w:rsidR="00CB0D8B">
              <w:rPr>
                <w:noProof/>
                <w:webHidden/>
              </w:rPr>
              <w:tab/>
            </w:r>
            <w:r w:rsidR="00CB0D8B">
              <w:rPr>
                <w:noProof/>
                <w:webHidden/>
              </w:rPr>
              <w:fldChar w:fldCharType="begin"/>
            </w:r>
            <w:r w:rsidR="00CB0D8B">
              <w:rPr>
                <w:noProof/>
                <w:webHidden/>
              </w:rPr>
              <w:instrText xml:space="preserve"> PAGEREF _Toc51841253 \h </w:instrText>
            </w:r>
            <w:r w:rsidR="00CB0D8B">
              <w:rPr>
                <w:noProof/>
                <w:webHidden/>
              </w:rPr>
            </w:r>
            <w:r w:rsidR="00CB0D8B">
              <w:rPr>
                <w:noProof/>
                <w:webHidden/>
              </w:rPr>
              <w:fldChar w:fldCharType="separate"/>
            </w:r>
            <w:r w:rsidR="00CB0D8B">
              <w:rPr>
                <w:noProof/>
                <w:webHidden/>
              </w:rPr>
              <w:t>4</w:t>
            </w:r>
            <w:r w:rsidR="00CB0D8B">
              <w:rPr>
                <w:noProof/>
                <w:webHidden/>
              </w:rPr>
              <w:fldChar w:fldCharType="end"/>
            </w:r>
          </w:hyperlink>
        </w:p>
        <w:p w14:paraId="441675FE" w14:textId="0E4512BA"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54" w:history="1">
            <w:r w:rsidR="00CB0D8B" w:rsidRPr="00315F0E">
              <w:rPr>
                <w:rStyle w:val="Hyperkobling"/>
                <w:rFonts w:eastAsiaTheme="majorEastAsia"/>
                <w:noProof/>
              </w:rPr>
              <w:t>Søker må betale gebyr</w:t>
            </w:r>
            <w:r w:rsidR="00CB0D8B">
              <w:rPr>
                <w:noProof/>
                <w:webHidden/>
              </w:rPr>
              <w:tab/>
            </w:r>
            <w:r w:rsidR="00CB0D8B">
              <w:rPr>
                <w:noProof/>
                <w:webHidden/>
              </w:rPr>
              <w:fldChar w:fldCharType="begin"/>
            </w:r>
            <w:r w:rsidR="00CB0D8B">
              <w:rPr>
                <w:noProof/>
                <w:webHidden/>
              </w:rPr>
              <w:instrText xml:space="preserve"> PAGEREF _Toc51841254 \h </w:instrText>
            </w:r>
            <w:r w:rsidR="00CB0D8B">
              <w:rPr>
                <w:noProof/>
                <w:webHidden/>
              </w:rPr>
            </w:r>
            <w:r w:rsidR="00CB0D8B">
              <w:rPr>
                <w:noProof/>
                <w:webHidden/>
              </w:rPr>
              <w:fldChar w:fldCharType="separate"/>
            </w:r>
            <w:r w:rsidR="00CB0D8B">
              <w:rPr>
                <w:noProof/>
                <w:webHidden/>
              </w:rPr>
              <w:t>4</w:t>
            </w:r>
            <w:r w:rsidR="00CB0D8B">
              <w:rPr>
                <w:noProof/>
                <w:webHidden/>
              </w:rPr>
              <w:fldChar w:fldCharType="end"/>
            </w:r>
          </w:hyperlink>
        </w:p>
        <w:p w14:paraId="2CB97455" w14:textId="6548C8DF" w:rsidR="00CB0D8B" w:rsidRDefault="000215E4" w:rsidP="00CB0D8B">
          <w:pPr>
            <w:pStyle w:val="INNH2"/>
            <w:tabs>
              <w:tab w:val="right" w:leader="dot" w:pos="9056"/>
            </w:tabs>
            <w:ind w:firstLine="651"/>
            <w:rPr>
              <w:rFonts w:asciiTheme="minorHAnsi" w:eastAsiaTheme="minorEastAsia" w:hAnsiTheme="minorHAnsi" w:cstheme="minorBidi"/>
              <w:noProof/>
              <w:sz w:val="22"/>
              <w:szCs w:val="22"/>
            </w:rPr>
          </w:pPr>
          <w:hyperlink w:anchor="_Toc51841255" w:history="1">
            <w:r w:rsidR="00CB0D8B" w:rsidRPr="00315F0E">
              <w:rPr>
                <w:rStyle w:val="Hyperkobling"/>
                <w:rFonts w:eastAsiaTheme="majorEastAsia"/>
                <w:noProof/>
              </w:rPr>
              <w:t>Aktuelt regelverk</w:t>
            </w:r>
            <w:r w:rsidR="00CB0D8B">
              <w:rPr>
                <w:noProof/>
                <w:webHidden/>
              </w:rPr>
              <w:tab/>
            </w:r>
            <w:r w:rsidR="00CB0D8B">
              <w:rPr>
                <w:noProof/>
                <w:webHidden/>
              </w:rPr>
              <w:fldChar w:fldCharType="begin"/>
            </w:r>
            <w:r w:rsidR="00CB0D8B">
              <w:rPr>
                <w:noProof/>
                <w:webHidden/>
              </w:rPr>
              <w:instrText xml:space="preserve"> PAGEREF _Toc51841255 \h </w:instrText>
            </w:r>
            <w:r w:rsidR="00CB0D8B">
              <w:rPr>
                <w:noProof/>
                <w:webHidden/>
              </w:rPr>
            </w:r>
            <w:r w:rsidR="00CB0D8B">
              <w:rPr>
                <w:noProof/>
                <w:webHidden/>
              </w:rPr>
              <w:fldChar w:fldCharType="separate"/>
            </w:r>
            <w:r w:rsidR="00CB0D8B">
              <w:rPr>
                <w:noProof/>
                <w:webHidden/>
              </w:rPr>
              <w:t>4</w:t>
            </w:r>
            <w:r w:rsidR="00CB0D8B">
              <w:rPr>
                <w:noProof/>
                <w:webHidden/>
              </w:rPr>
              <w:fldChar w:fldCharType="end"/>
            </w:r>
          </w:hyperlink>
        </w:p>
        <w:p w14:paraId="61B0994C" w14:textId="5D8CA4CB" w:rsidR="00CB0D8B" w:rsidRDefault="000215E4">
          <w:pPr>
            <w:pStyle w:val="INNH1"/>
            <w:tabs>
              <w:tab w:val="left" w:pos="440"/>
              <w:tab w:val="right" w:leader="dot" w:pos="9056"/>
            </w:tabs>
            <w:rPr>
              <w:rFonts w:asciiTheme="minorHAnsi" w:eastAsiaTheme="minorEastAsia" w:hAnsiTheme="minorHAnsi" w:cstheme="minorBidi"/>
              <w:noProof/>
              <w:sz w:val="22"/>
              <w:szCs w:val="22"/>
            </w:rPr>
          </w:pPr>
          <w:hyperlink w:anchor="_Toc51841256" w:history="1">
            <w:r w:rsidR="00CB0D8B" w:rsidRPr="00315F0E">
              <w:rPr>
                <w:rStyle w:val="Hyperkobling"/>
                <w:rFonts w:eastAsiaTheme="majorEastAsia" w:cs="Open Sans"/>
                <w:noProof/>
              </w:rPr>
              <w:t>2</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Bedrift</w:t>
            </w:r>
            <w:r w:rsidR="00CB0D8B">
              <w:rPr>
                <w:noProof/>
                <w:webHidden/>
              </w:rPr>
              <w:tab/>
            </w:r>
            <w:r w:rsidR="00CB0D8B">
              <w:rPr>
                <w:noProof/>
                <w:webHidden/>
              </w:rPr>
              <w:fldChar w:fldCharType="begin"/>
            </w:r>
            <w:r w:rsidR="00CB0D8B">
              <w:rPr>
                <w:noProof/>
                <w:webHidden/>
              </w:rPr>
              <w:instrText xml:space="preserve"> PAGEREF _Toc51841256 \h </w:instrText>
            </w:r>
            <w:r w:rsidR="00CB0D8B">
              <w:rPr>
                <w:noProof/>
                <w:webHidden/>
              </w:rPr>
            </w:r>
            <w:r w:rsidR="00CB0D8B">
              <w:rPr>
                <w:noProof/>
                <w:webHidden/>
              </w:rPr>
              <w:fldChar w:fldCharType="separate"/>
            </w:r>
            <w:r w:rsidR="00CB0D8B">
              <w:rPr>
                <w:noProof/>
                <w:webHidden/>
              </w:rPr>
              <w:t>5</w:t>
            </w:r>
            <w:r w:rsidR="00CB0D8B">
              <w:rPr>
                <w:noProof/>
                <w:webHidden/>
              </w:rPr>
              <w:fldChar w:fldCharType="end"/>
            </w:r>
          </w:hyperlink>
        </w:p>
        <w:p w14:paraId="4EF5F032" w14:textId="7DA328F3" w:rsidR="00CB0D8B" w:rsidRDefault="000215E4">
          <w:pPr>
            <w:pStyle w:val="INNH1"/>
            <w:tabs>
              <w:tab w:val="left" w:pos="440"/>
              <w:tab w:val="right" w:leader="dot" w:pos="9056"/>
            </w:tabs>
            <w:rPr>
              <w:rFonts w:asciiTheme="minorHAnsi" w:eastAsiaTheme="minorEastAsia" w:hAnsiTheme="minorHAnsi" w:cstheme="minorBidi"/>
              <w:noProof/>
              <w:sz w:val="22"/>
              <w:szCs w:val="22"/>
            </w:rPr>
          </w:pPr>
          <w:hyperlink w:anchor="_Toc51841257" w:history="1">
            <w:r w:rsidR="00CB0D8B" w:rsidRPr="00315F0E">
              <w:rPr>
                <w:rStyle w:val="Hyperkobling"/>
                <w:rFonts w:eastAsiaTheme="majorEastAsia" w:cs="Open Sans"/>
                <w:noProof/>
              </w:rPr>
              <w:t>3</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Kontaktopplysninger</w:t>
            </w:r>
            <w:r w:rsidR="00CB0D8B">
              <w:rPr>
                <w:noProof/>
                <w:webHidden/>
              </w:rPr>
              <w:tab/>
            </w:r>
            <w:r w:rsidR="00CB0D8B">
              <w:rPr>
                <w:noProof/>
                <w:webHidden/>
              </w:rPr>
              <w:fldChar w:fldCharType="begin"/>
            </w:r>
            <w:r w:rsidR="00CB0D8B">
              <w:rPr>
                <w:noProof/>
                <w:webHidden/>
              </w:rPr>
              <w:instrText xml:space="preserve"> PAGEREF _Toc51841257 \h </w:instrText>
            </w:r>
            <w:r w:rsidR="00CB0D8B">
              <w:rPr>
                <w:noProof/>
                <w:webHidden/>
              </w:rPr>
            </w:r>
            <w:r w:rsidR="00CB0D8B">
              <w:rPr>
                <w:noProof/>
                <w:webHidden/>
              </w:rPr>
              <w:fldChar w:fldCharType="separate"/>
            </w:r>
            <w:r w:rsidR="00CB0D8B">
              <w:rPr>
                <w:noProof/>
                <w:webHidden/>
              </w:rPr>
              <w:t>6</w:t>
            </w:r>
            <w:r w:rsidR="00CB0D8B">
              <w:rPr>
                <w:noProof/>
                <w:webHidden/>
              </w:rPr>
              <w:fldChar w:fldCharType="end"/>
            </w:r>
          </w:hyperlink>
        </w:p>
        <w:p w14:paraId="4C0C841B" w14:textId="69369694" w:rsidR="00CB0D8B" w:rsidRDefault="000215E4">
          <w:pPr>
            <w:pStyle w:val="INNH1"/>
            <w:tabs>
              <w:tab w:val="left" w:pos="440"/>
              <w:tab w:val="right" w:leader="dot" w:pos="9056"/>
            </w:tabs>
            <w:rPr>
              <w:rFonts w:asciiTheme="minorHAnsi" w:eastAsiaTheme="minorEastAsia" w:hAnsiTheme="minorHAnsi" w:cstheme="minorBidi"/>
              <w:noProof/>
              <w:sz w:val="22"/>
              <w:szCs w:val="22"/>
            </w:rPr>
          </w:pPr>
          <w:hyperlink w:anchor="_Toc51841258" w:history="1">
            <w:r w:rsidR="00CB0D8B" w:rsidRPr="00315F0E">
              <w:rPr>
                <w:rStyle w:val="Hyperkobling"/>
                <w:rFonts w:eastAsiaTheme="majorEastAsia" w:cs="Open Sans"/>
                <w:noProof/>
              </w:rPr>
              <w:t>4</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Søknad</w:t>
            </w:r>
            <w:r w:rsidR="00CB0D8B">
              <w:rPr>
                <w:noProof/>
                <w:webHidden/>
              </w:rPr>
              <w:tab/>
            </w:r>
            <w:r w:rsidR="00CB0D8B">
              <w:rPr>
                <w:noProof/>
                <w:webHidden/>
              </w:rPr>
              <w:fldChar w:fldCharType="begin"/>
            </w:r>
            <w:r w:rsidR="00CB0D8B">
              <w:rPr>
                <w:noProof/>
                <w:webHidden/>
              </w:rPr>
              <w:instrText xml:space="preserve"> PAGEREF _Toc51841258 \h </w:instrText>
            </w:r>
            <w:r w:rsidR="00CB0D8B">
              <w:rPr>
                <w:noProof/>
                <w:webHidden/>
              </w:rPr>
            </w:r>
            <w:r w:rsidR="00CB0D8B">
              <w:rPr>
                <w:noProof/>
                <w:webHidden/>
              </w:rPr>
              <w:fldChar w:fldCharType="separate"/>
            </w:r>
            <w:r w:rsidR="00CB0D8B">
              <w:rPr>
                <w:noProof/>
                <w:webHidden/>
              </w:rPr>
              <w:t>7</w:t>
            </w:r>
            <w:r w:rsidR="00CB0D8B">
              <w:rPr>
                <w:noProof/>
                <w:webHidden/>
              </w:rPr>
              <w:fldChar w:fldCharType="end"/>
            </w:r>
          </w:hyperlink>
        </w:p>
        <w:p w14:paraId="1734E6C3" w14:textId="304F3ED6" w:rsidR="00CB0D8B" w:rsidRDefault="000215E4">
          <w:pPr>
            <w:pStyle w:val="INNH1"/>
            <w:tabs>
              <w:tab w:val="left" w:pos="440"/>
              <w:tab w:val="right" w:leader="dot" w:pos="9056"/>
            </w:tabs>
            <w:rPr>
              <w:rFonts w:asciiTheme="minorHAnsi" w:eastAsiaTheme="minorEastAsia" w:hAnsiTheme="minorHAnsi" w:cstheme="minorBidi"/>
              <w:noProof/>
              <w:sz w:val="22"/>
              <w:szCs w:val="22"/>
            </w:rPr>
          </w:pPr>
          <w:hyperlink w:anchor="_Toc51841259" w:history="1">
            <w:r w:rsidR="00CB0D8B" w:rsidRPr="00315F0E">
              <w:rPr>
                <w:rStyle w:val="Hyperkobling"/>
                <w:rFonts w:eastAsiaTheme="majorEastAsia" w:cs="Open Sans"/>
                <w:noProof/>
              </w:rPr>
              <w:t>5</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Lokalitet og områdebeskrivelse</w:t>
            </w:r>
            <w:r w:rsidR="00CB0D8B">
              <w:rPr>
                <w:noProof/>
                <w:webHidden/>
              </w:rPr>
              <w:tab/>
            </w:r>
            <w:r w:rsidR="00CB0D8B">
              <w:rPr>
                <w:noProof/>
                <w:webHidden/>
              </w:rPr>
              <w:fldChar w:fldCharType="begin"/>
            </w:r>
            <w:r w:rsidR="00CB0D8B">
              <w:rPr>
                <w:noProof/>
                <w:webHidden/>
              </w:rPr>
              <w:instrText xml:space="preserve"> PAGEREF _Toc51841259 \h </w:instrText>
            </w:r>
            <w:r w:rsidR="00CB0D8B">
              <w:rPr>
                <w:noProof/>
                <w:webHidden/>
              </w:rPr>
            </w:r>
            <w:r w:rsidR="00CB0D8B">
              <w:rPr>
                <w:noProof/>
                <w:webHidden/>
              </w:rPr>
              <w:fldChar w:fldCharType="separate"/>
            </w:r>
            <w:r w:rsidR="00CB0D8B">
              <w:rPr>
                <w:noProof/>
                <w:webHidden/>
              </w:rPr>
              <w:t>8</w:t>
            </w:r>
            <w:r w:rsidR="00CB0D8B">
              <w:rPr>
                <w:noProof/>
                <w:webHidden/>
              </w:rPr>
              <w:fldChar w:fldCharType="end"/>
            </w:r>
          </w:hyperlink>
        </w:p>
        <w:p w14:paraId="63859058" w14:textId="13384C9F" w:rsidR="00CB0D8B" w:rsidRDefault="000215E4">
          <w:pPr>
            <w:pStyle w:val="INNH1"/>
            <w:tabs>
              <w:tab w:val="left" w:pos="440"/>
              <w:tab w:val="right" w:leader="dot" w:pos="9056"/>
            </w:tabs>
            <w:rPr>
              <w:rFonts w:asciiTheme="minorHAnsi" w:eastAsiaTheme="minorEastAsia" w:hAnsiTheme="minorHAnsi" w:cstheme="minorBidi"/>
              <w:noProof/>
              <w:sz w:val="22"/>
              <w:szCs w:val="22"/>
            </w:rPr>
          </w:pPr>
          <w:hyperlink w:anchor="_Toc51841260" w:history="1">
            <w:r w:rsidR="00CB0D8B" w:rsidRPr="00315F0E">
              <w:rPr>
                <w:rStyle w:val="Hyperkobling"/>
                <w:rFonts w:eastAsiaTheme="majorEastAsia" w:cs="Open Sans"/>
                <w:noProof/>
              </w:rPr>
              <w:t>6</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Arealformål/regulering</w:t>
            </w:r>
            <w:r w:rsidR="00CB0D8B">
              <w:rPr>
                <w:noProof/>
                <w:webHidden/>
              </w:rPr>
              <w:tab/>
            </w:r>
            <w:r w:rsidR="00CB0D8B">
              <w:rPr>
                <w:noProof/>
                <w:webHidden/>
              </w:rPr>
              <w:fldChar w:fldCharType="begin"/>
            </w:r>
            <w:r w:rsidR="00CB0D8B">
              <w:rPr>
                <w:noProof/>
                <w:webHidden/>
              </w:rPr>
              <w:instrText xml:space="preserve"> PAGEREF _Toc51841260 \h </w:instrText>
            </w:r>
            <w:r w:rsidR="00CB0D8B">
              <w:rPr>
                <w:noProof/>
                <w:webHidden/>
              </w:rPr>
            </w:r>
            <w:r w:rsidR="00CB0D8B">
              <w:rPr>
                <w:noProof/>
                <w:webHidden/>
              </w:rPr>
              <w:fldChar w:fldCharType="separate"/>
            </w:r>
            <w:r w:rsidR="00CB0D8B">
              <w:rPr>
                <w:noProof/>
                <w:webHidden/>
              </w:rPr>
              <w:t>10</w:t>
            </w:r>
            <w:r w:rsidR="00CB0D8B">
              <w:rPr>
                <w:noProof/>
                <w:webHidden/>
              </w:rPr>
              <w:fldChar w:fldCharType="end"/>
            </w:r>
          </w:hyperlink>
        </w:p>
        <w:p w14:paraId="15FF6114" w14:textId="65FB390B" w:rsidR="00CB0D8B" w:rsidRDefault="000215E4">
          <w:pPr>
            <w:pStyle w:val="INNH1"/>
            <w:tabs>
              <w:tab w:val="left" w:pos="440"/>
              <w:tab w:val="right" w:leader="dot" w:pos="9056"/>
            </w:tabs>
            <w:rPr>
              <w:rFonts w:asciiTheme="minorHAnsi" w:eastAsiaTheme="minorEastAsia" w:hAnsiTheme="minorHAnsi" w:cstheme="minorBidi"/>
              <w:noProof/>
              <w:sz w:val="22"/>
              <w:szCs w:val="22"/>
            </w:rPr>
          </w:pPr>
          <w:hyperlink w:anchor="_Toc51841261" w:history="1">
            <w:r w:rsidR="00CB0D8B" w:rsidRPr="00315F0E">
              <w:rPr>
                <w:rStyle w:val="Hyperkobling"/>
                <w:rFonts w:eastAsiaTheme="majorEastAsia" w:cs="Open Sans"/>
                <w:noProof/>
              </w:rPr>
              <w:t>7</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Anleggets utforming</w:t>
            </w:r>
            <w:r w:rsidR="00CB0D8B">
              <w:rPr>
                <w:noProof/>
                <w:webHidden/>
              </w:rPr>
              <w:tab/>
            </w:r>
            <w:r w:rsidR="00CB0D8B">
              <w:rPr>
                <w:noProof/>
                <w:webHidden/>
              </w:rPr>
              <w:fldChar w:fldCharType="begin"/>
            </w:r>
            <w:r w:rsidR="00CB0D8B">
              <w:rPr>
                <w:noProof/>
                <w:webHidden/>
              </w:rPr>
              <w:instrText xml:space="preserve"> PAGEREF _Toc51841261 \h </w:instrText>
            </w:r>
            <w:r w:rsidR="00CB0D8B">
              <w:rPr>
                <w:noProof/>
                <w:webHidden/>
              </w:rPr>
            </w:r>
            <w:r w:rsidR="00CB0D8B">
              <w:rPr>
                <w:noProof/>
                <w:webHidden/>
              </w:rPr>
              <w:fldChar w:fldCharType="separate"/>
            </w:r>
            <w:r w:rsidR="00CB0D8B">
              <w:rPr>
                <w:noProof/>
                <w:webHidden/>
              </w:rPr>
              <w:t>11</w:t>
            </w:r>
            <w:r w:rsidR="00CB0D8B">
              <w:rPr>
                <w:noProof/>
                <w:webHidden/>
              </w:rPr>
              <w:fldChar w:fldCharType="end"/>
            </w:r>
          </w:hyperlink>
        </w:p>
        <w:p w14:paraId="013BFF55" w14:textId="781CEBA7" w:rsidR="00CB0D8B" w:rsidRDefault="000215E4" w:rsidP="00515E51">
          <w:pPr>
            <w:pStyle w:val="INNH1"/>
            <w:tabs>
              <w:tab w:val="left" w:pos="426"/>
              <w:tab w:val="right" w:leader="dot" w:pos="9056"/>
            </w:tabs>
            <w:rPr>
              <w:rFonts w:asciiTheme="minorHAnsi" w:eastAsiaTheme="minorEastAsia" w:hAnsiTheme="minorHAnsi" w:cstheme="minorBidi"/>
              <w:noProof/>
              <w:sz w:val="22"/>
              <w:szCs w:val="22"/>
            </w:rPr>
          </w:pPr>
          <w:hyperlink w:anchor="_Toc51841262" w:history="1">
            <w:r w:rsidR="00CB0D8B" w:rsidRPr="00315F0E">
              <w:rPr>
                <w:rStyle w:val="Hyperkobling"/>
                <w:rFonts w:eastAsiaTheme="majorEastAsia" w:cs="Open Sans"/>
                <w:noProof/>
              </w:rPr>
              <w:t>8</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Drift</w:t>
            </w:r>
            <w:r w:rsidR="00CB0D8B">
              <w:rPr>
                <w:noProof/>
                <w:webHidden/>
              </w:rPr>
              <w:tab/>
            </w:r>
            <w:r w:rsidR="00CB0D8B">
              <w:rPr>
                <w:noProof/>
                <w:webHidden/>
              </w:rPr>
              <w:fldChar w:fldCharType="begin"/>
            </w:r>
            <w:r w:rsidR="00CB0D8B">
              <w:rPr>
                <w:noProof/>
                <w:webHidden/>
              </w:rPr>
              <w:instrText xml:space="preserve"> PAGEREF _Toc51841262 \h </w:instrText>
            </w:r>
            <w:r w:rsidR="00CB0D8B">
              <w:rPr>
                <w:noProof/>
                <w:webHidden/>
              </w:rPr>
            </w:r>
            <w:r w:rsidR="00CB0D8B">
              <w:rPr>
                <w:noProof/>
                <w:webHidden/>
              </w:rPr>
              <w:fldChar w:fldCharType="separate"/>
            </w:r>
            <w:r w:rsidR="00CB0D8B">
              <w:rPr>
                <w:noProof/>
                <w:webHidden/>
              </w:rPr>
              <w:t>12</w:t>
            </w:r>
            <w:r w:rsidR="00CB0D8B">
              <w:rPr>
                <w:noProof/>
                <w:webHidden/>
              </w:rPr>
              <w:fldChar w:fldCharType="end"/>
            </w:r>
          </w:hyperlink>
        </w:p>
        <w:p w14:paraId="75BF02CB" w14:textId="7E2D46B3" w:rsidR="00CB0D8B" w:rsidRDefault="000215E4" w:rsidP="00515E51">
          <w:pPr>
            <w:pStyle w:val="INNH1"/>
            <w:tabs>
              <w:tab w:val="left" w:pos="426"/>
              <w:tab w:val="right" w:leader="dot" w:pos="9056"/>
            </w:tabs>
            <w:rPr>
              <w:rFonts w:asciiTheme="minorHAnsi" w:eastAsiaTheme="minorEastAsia" w:hAnsiTheme="minorHAnsi" w:cstheme="minorBidi"/>
              <w:noProof/>
              <w:sz w:val="22"/>
              <w:szCs w:val="22"/>
            </w:rPr>
          </w:pPr>
          <w:hyperlink w:anchor="_Toc51841263" w:history="1">
            <w:r w:rsidR="00CB0D8B" w:rsidRPr="00315F0E">
              <w:rPr>
                <w:rStyle w:val="Hyperkobling"/>
                <w:rFonts w:eastAsiaTheme="majorEastAsia" w:cs="Open Sans"/>
                <w:noProof/>
              </w:rPr>
              <w:t>9</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Vann</w:t>
            </w:r>
            <w:r w:rsidR="00CB0D8B">
              <w:rPr>
                <w:noProof/>
                <w:webHidden/>
              </w:rPr>
              <w:tab/>
            </w:r>
            <w:r w:rsidR="00CB0D8B">
              <w:rPr>
                <w:noProof/>
                <w:webHidden/>
              </w:rPr>
              <w:fldChar w:fldCharType="begin"/>
            </w:r>
            <w:r w:rsidR="00CB0D8B">
              <w:rPr>
                <w:noProof/>
                <w:webHidden/>
              </w:rPr>
              <w:instrText xml:space="preserve"> PAGEREF _Toc51841263 \h </w:instrText>
            </w:r>
            <w:r w:rsidR="00CB0D8B">
              <w:rPr>
                <w:noProof/>
                <w:webHidden/>
              </w:rPr>
            </w:r>
            <w:r w:rsidR="00CB0D8B">
              <w:rPr>
                <w:noProof/>
                <w:webHidden/>
              </w:rPr>
              <w:fldChar w:fldCharType="separate"/>
            </w:r>
            <w:r w:rsidR="00CB0D8B">
              <w:rPr>
                <w:noProof/>
                <w:webHidden/>
              </w:rPr>
              <w:t>14</w:t>
            </w:r>
            <w:r w:rsidR="00CB0D8B">
              <w:rPr>
                <w:noProof/>
                <w:webHidden/>
              </w:rPr>
              <w:fldChar w:fldCharType="end"/>
            </w:r>
          </w:hyperlink>
        </w:p>
        <w:p w14:paraId="3BDB1850" w14:textId="1141E99B" w:rsidR="00CB0D8B" w:rsidRDefault="000215E4" w:rsidP="00515E51">
          <w:pPr>
            <w:pStyle w:val="INNH1"/>
            <w:tabs>
              <w:tab w:val="left" w:pos="426"/>
              <w:tab w:val="right" w:leader="dot" w:pos="9056"/>
            </w:tabs>
            <w:rPr>
              <w:rFonts w:asciiTheme="minorHAnsi" w:eastAsiaTheme="minorEastAsia" w:hAnsiTheme="minorHAnsi" w:cstheme="minorBidi"/>
              <w:noProof/>
              <w:sz w:val="22"/>
              <w:szCs w:val="22"/>
            </w:rPr>
          </w:pPr>
          <w:hyperlink w:anchor="_Toc51841264" w:history="1">
            <w:r w:rsidR="00CB0D8B" w:rsidRPr="00315F0E">
              <w:rPr>
                <w:rStyle w:val="Hyperkobling"/>
                <w:rFonts w:eastAsiaTheme="majorEastAsia" w:cs="Open Sans"/>
                <w:noProof/>
              </w:rPr>
              <w:t>10</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Trafikk</w:t>
            </w:r>
            <w:r w:rsidR="00CB0D8B">
              <w:rPr>
                <w:noProof/>
                <w:webHidden/>
              </w:rPr>
              <w:tab/>
            </w:r>
            <w:r w:rsidR="00CB0D8B">
              <w:rPr>
                <w:noProof/>
                <w:webHidden/>
              </w:rPr>
              <w:fldChar w:fldCharType="begin"/>
            </w:r>
            <w:r w:rsidR="00CB0D8B">
              <w:rPr>
                <w:noProof/>
                <w:webHidden/>
              </w:rPr>
              <w:instrText xml:space="preserve"> PAGEREF _Toc51841264 \h </w:instrText>
            </w:r>
            <w:r w:rsidR="00CB0D8B">
              <w:rPr>
                <w:noProof/>
                <w:webHidden/>
              </w:rPr>
            </w:r>
            <w:r w:rsidR="00CB0D8B">
              <w:rPr>
                <w:noProof/>
                <w:webHidden/>
              </w:rPr>
              <w:fldChar w:fldCharType="separate"/>
            </w:r>
            <w:r w:rsidR="00CB0D8B">
              <w:rPr>
                <w:noProof/>
                <w:webHidden/>
              </w:rPr>
              <w:t>17</w:t>
            </w:r>
            <w:r w:rsidR="00CB0D8B">
              <w:rPr>
                <w:noProof/>
                <w:webHidden/>
              </w:rPr>
              <w:fldChar w:fldCharType="end"/>
            </w:r>
          </w:hyperlink>
        </w:p>
        <w:p w14:paraId="5F409019" w14:textId="0377BA84" w:rsidR="00CB0D8B" w:rsidRDefault="000215E4" w:rsidP="00515E51">
          <w:pPr>
            <w:pStyle w:val="INNH1"/>
            <w:tabs>
              <w:tab w:val="left" w:pos="426"/>
              <w:tab w:val="right" w:leader="dot" w:pos="9056"/>
            </w:tabs>
            <w:rPr>
              <w:rFonts w:asciiTheme="minorHAnsi" w:eastAsiaTheme="minorEastAsia" w:hAnsiTheme="minorHAnsi" w:cstheme="minorBidi"/>
              <w:noProof/>
              <w:sz w:val="22"/>
              <w:szCs w:val="22"/>
            </w:rPr>
          </w:pPr>
          <w:hyperlink w:anchor="_Toc51841265" w:history="1">
            <w:r w:rsidR="00CB0D8B" w:rsidRPr="00315F0E">
              <w:rPr>
                <w:rStyle w:val="Hyperkobling"/>
                <w:rFonts w:eastAsiaTheme="majorEastAsia" w:cs="Open Sans"/>
                <w:noProof/>
              </w:rPr>
              <w:t>11</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Støy</w:t>
            </w:r>
            <w:r w:rsidR="00CB0D8B">
              <w:rPr>
                <w:noProof/>
                <w:webHidden/>
              </w:rPr>
              <w:tab/>
            </w:r>
            <w:r w:rsidR="00CB0D8B">
              <w:rPr>
                <w:noProof/>
                <w:webHidden/>
              </w:rPr>
              <w:fldChar w:fldCharType="begin"/>
            </w:r>
            <w:r w:rsidR="00CB0D8B">
              <w:rPr>
                <w:noProof/>
                <w:webHidden/>
              </w:rPr>
              <w:instrText xml:space="preserve"> PAGEREF _Toc51841265 \h </w:instrText>
            </w:r>
            <w:r w:rsidR="00CB0D8B">
              <w:rPr>
                <w:noProof/>
                <w:webHidden/>
              </w:rPr>
            </w:r>
            <w:r w:rsidR="00CB0D8B">
              <w:rPr>
                <w:noProof/>
                <w:webHidden/>
              </w:rPr>
              <w:fldChar w:fldCharType="separate"/>
            </w:r>
            <w:r w:rsidR="00CB0D8B">
              <w:rPr>
                <w:noProof/>
                <w:webHidden/>
              </w:rPr>
              <w:t>18</w:t>
            </w:r>
            <w:r w:rsidR="00CB0D8B">
              <w:rPr>
                <w:noProof/>
                <w:webHidden/>
              </w:rPr>
              <w:fldChar w:fldCharType="end"/>
            </w:r>
          </w:hyperlink>
        </w:p>
        <w:p w14:paraId="4AE50385" w14:textId="048697B6" w:rsidR="00CB0D8B" w:rsidRDefault="000215E4" w:rsidP="00CB0D8B">
          <w:pPr>
            <w:pStyle w:val="INNH1"/>
            <w:tabs>
              <w:tab w:val="left" w:pos="426"/>
              <w:tab w:val="right" w:leader="dot" w:pos="9056"/>
            </w:tabs>
            <w:rPr>
              <w:rFonts w:asciiTheme="minorHAnsi" w:eastAsiaTheme="minorEastAsia" w:hAnsiTheme="minorHAnsi" w:cstheme="minorBidi"/>
              <w:noProof/>
              <w:sz w:val="22"/>
              <w:szCs w:val="22"/>
            </w:rPr>
          </w:pPr>
          <w:hyperlink w:anchor="_Toc51841266" w:history="1">
            <w:r w:rsidR="00CB0D8B" w:rsidRPr="00315F0E">
              <w:rPr>
                <w:rStyle w:val="Hyperkobling"/>
                <w:rFonts w:eastAsiaTheme="majorEastAsia" w:cs="Open Sans"/>
                <w:noProof/>
              </w:rPr>
              <w:t>12</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Andre kilder til forurensning</w:t>
            </w:r>
            <w:r w:rsidR="00CB0D8B">
              <w:rPr>
                <w:noProof/>
                <w:webHidden/>
              </w:rPr>
              <w:tab/>
            </w:r>
            <w:r w:rsidR="00CB0D8B">
              <w:rPr>
                <w:noProof/>
                <w:webHidden/>
              </w:rPr>
              <w:fldChar w:fldCharType="begin"/>
            </w:r>
            <w:r w:rsidR="00CB0D8B">
              <w:rPr>
                <w:noProof/>
                <w:webHidden/>
              </w:rPr>
              <w:instrText xml:space="preserve"> PAGEREF _Toc51841266 \h </w:instrText>
            </w:r>
            <w:r w:rsidR="00CB0D8B">
              <w:rPr>
                <w:noProof/>
                <w:webHidden/>
              </w:rPr>
            </w:r>
            <w:r w:rsidR="00CB0D8B">
              <w:rPr>
                <w:noProof/>
                <w:webHidden/>
              </w:rPr>
              <w:fldChar w:fldCharType="separate"/>
            </w:r>
            <w:r w:rsidR="00CB0D8B">
              <w:rPr>
                <w:noProof/>
                <w:webHidden/>
              </w:rPr>
              <w:t>19</w:t>
            </w:r>
            <w:r w:rsidR="00CB0D8B">
              <w:rPr>
                <w:noProof/>
                <w:webHidden/>
              </w:rPr>
              <w:fldChar w:fldCharType="end"/>
            </w:r>
          </w:hyperlink>
        </w:p>
        <w:p w14:paraId="4EC4E97F" w14:textId="4400B127" w:rsidR="00CB0D8B" w:rsidRDefault="000215E4" w:rsidP="00CB0D8B">
          <w:pPr>
            <w:pStyle w:val="INNH1"/>
            <w:tabs>
              <w:tab w:val="left" w:pos="426"/>
              <w:tab w:val="right" w:leader="dot" w:pos="9056"/>
            </w:tabs>
            <w:rPr>
              <w:rFonts w:asciiTheme="minorHAnsi" w:eastAsiaTheme="minorEastAsia" w:hAnsiTheme="minorHAnsi" w:cstheme="minorBidi"/>
              <w:noProof/>
              <w:sz w:val="22"/>
              <w:szCs w:val="22"/>
            </w:rPr>
          </w:pPr>
          <w:hyperlink w:anchor="_Toc51841267" w:history="1">
            <w:r w:rsidR="00CB0D8B" w:rsidRPr="00315F0E">
              <w:rPr>
                <w:rStyle w:val="Hyperkobling"/>
                <w:rFonts w:eastAsiaTheme="majorEastAsia" w:cs="Open Sans"/>
                <w:noProof/>
              </w:rPr>
              <w:t>13</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Risikovurdering og beredskap</w:t>
            </w:r>
            <w:r w:rsidR="00CB0D8B">
              <w:rPr>
                <w:noProof/>
                <w:webHidden/>
              </w:rPr>
              <w:tab/>
            </w:r>
            <w:r w:rsidR="00CB0D8B">
              <w:rPr>
                <w:noProof/>
                <w:webHidden/>
              </w:rPr>
              <w:fldChar w:fldCharType="begin"/>
            </w:r>
            <w:r w:rsidR="00CB0D8B">
              <w:rPr>
                <w:noProof/>
                <w:webHidden/>
              </w:rPr>
              <w:instrText xml:space="preserve"> PAGEREF _Toc51841267 \h </w:instrText>
            </w:r>
            <w:r w:rsidR="00CB0D8B">
              <w:rPr>
                <w:noProof/>
                <w:webHidden/>
              </w:rPr>
            </w:r>
            <w:r w:rsidR="00CB0D8B">
              <w:rPr>
                <w:noProof/>
                <w:webHidden/>
              </w:rPr>
              <w:fldChar w:fldCharType="separate"/>
            </w:r>
            <w:r w:rsidR="00CB0D8B">
              <w:rPr>
                <w:noProof/>
                <w:webHidden/>
              </w:rPr>
              <w:t>21</w:t>
            </w:r>
            <w:r w:rsidR="00CB0D8B">
              <w:rPr>
                <w:noProof/>
                <w:webHidden/>
              </w:rPr>
              <w:fldChar w:fldCharType="end"/>
            </w:r>
          </w:hyperlink>
        </w:p>
        <w:p w14:paraId="733E815A" w14:textId="4BD071BA" w:rsidR="00CB0D8B" w:rsidRDefault="000215E4" w:rsidP="00CB0D8B">
          <w:pPr>
            <w:pStyle w:val="INNH1"/>
            <w:tabs>
              <w:tab w:val="left" w:pos="426"/>
              <w:tab w:val="right" w:leader="dot" w:pos="9056"/>
            </w:tabs>
            <w:rPr>
              <w:rFonts w:asciiTheme="minorHAnsi" w:eastAsiaTheme="minorEastAsia" w:hAnsiTheme="minorHAnsi" w:cstheme="minorBidi"/>
              <w:noProof/>
              <w:sz w:val="22"/>
              <w:szCs w:val="22"/>
            </w:rPr>
          </w:pPr>
          <w:hyperlink w:anchor="_Toc51841268" w:history="1">
            <w:r w:rsidR="00CB0D8B" w:rsidRPr="00315F0E">
              <w:rPr>
                <w:rStyle w:val="Hyperkobling"/>
                <w:rFonts w:eastAsiaTheme="majorEastAsia" w:cs="Open Sans"/>
                <w:noProof/>
              </w:rPr>
              <w:t>14</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Dato og underskrift</w:t>
            </w:r>
            <w:r w:rsidR="00CB0D8B">
              <w:rPr>
                <w:noProof/>
                <w:webHidden/>
              </w:rPr>
              <w:tab/>
            </w:r>
            <w:r w:rsidR="00CB0D8B">
              <w:rPr>
                <w:noProof/>
                <w:webHidden/>
              </w:rPr>
              <w:fldChar w:fldCharType="begin"/>
            </w:r>
            <w:r w:rsidR="00CB0D8B">
              <w:rPr>
                <w:noProof/>
                <w:webHidden/>
              </w:rPr>
              <w:instrText xml:space="preserve"> PAGEREF _Toc51841268 \h </w:instrText>
            </w:r>
            <w:r w:rsidR="00CB0D8B">
              <w:rPr>
                <w:noProof/>
                <w:webHidden/>
              </w:rPr>
            </w:r>
            <w:r w:rsidR="00CB0D8B">
              <w:rPr>
                <w:noProof/>
                <w:webHidden/>
              </w:rPr>
              <w:fldChar w:fldCharType="separate"/>
            </w:r>
            <w:r w:rsidR="00CB0D8B">
              <w:rPr>
                <w:noProof/>
                <w:webHidden/>
              </w:rPr>
              <w:t>22</w:t>
            </w:r>
            <w:r w:rsidR="00CB0D8B">
              <w:rPr>
                <w:noProof/>
                <w:webHidden/>
              </w:rPr>
              <w:fldChar w:fldCharType="end"/>
            </w:r>
          </w:hyperlink>
        </w:p>
        <w:p w14:paraId="3FF56031" w14:textId="702F1742" w:rsidR="00CB0D8B" w:rsidRDefault="000215E4" w:rsidP="00CB0D8B">
          <w:pPr>
            <w:pStyle w:val="INNH1"/>
            <w:tabs>
              <w:tab w:val="left" w:pos="426"/>
              <w:tab w:val="right" w:leader="dot" w:pos="9056"/>
            </w:tabs>
            <w:rPr>
              <w:rFonts w:asciiTheme="minorHAnsi" w:eastAsiaTheme="minorEastAsia" w:hAnsiTheme="minorHAnsi" w:cstheme="minorBidi"/>
              <w:noProof/>
              <w:sz w:val="22"/>
              <w:szCs w:val="22"/>
            </w:rPr>
          </w:pPr>
          <w:hyperlink w:anchor="_Toc51841269" w:history="1">
            <w:r w:rsidR="00CB0D8B" w:rsidRPr="00315F0E">
              <w:rPr>
                <w:rStyle w:val="Hyperkobling"/>
                <w:rFonts w:eastAsiaTheme="majorEastAsia" w:cs="Open Sans"/>
                <w:noProof/>
              </w:rPr>
              <w:t>15</w:t>
            </w:r>
            <w:r w:rsidR="00CB0D8B">
              <w:rPr>
                <w:rFonts w:asciiTheme="minorHAnsi" w:eastAsiaTheme="minorEastAsia" w:hAnsiTheme="minorHAnsi" w:cstheme="minorBidi"/>
                <w:noProof/>
                <w:sz w:val="22"/>
                <w:szCs w:val="22"/>
              </w:rPr>
              <w:tab/>
            </w:r>
            <w:r w:rsidR="00CB0D8B" w:rsidRPr="00315F0E">
              <w:rPr>
                <w:rStyle w:val="Hyperkobling"/>
                <w:rFonts w:eastAsiaTheme="majorEastAsia" w:cs="Open Sans"/>
                <w:noProof/>
              </w:rPr>
              <w:t>Oversikt over vedlegg</w:t>
            </w:r>
            <w:r w:rsidR="00CB0D8B">
              <w:rPr>
                <w:noProof/>
                <w:webHidden/>
              </w:rPr>
              <w:tab/>
            </w:r>
            <w:r w:rsidR="00CB0D8B">
              <w:rPr>
                <w:noProof/>
                <w:webHidden/>
              </w:rPr>
              <w:fldChar w:fldCharType="begin"/>
            </w:r>
            <w:r w:rsidR="00CB0D8B">
              <w:rPr>
                <w:noProof/>
                <w:webHidden/>
              </w:rPr>
              <w:instrText xml:space="preserve"> PAGEREF _Toc51841269 \h </w:instrText>
            </w:r>
            <w:r w:rsidR="00CB0D8B">
              <w:rPr>
                <w:noProof/>
                <w:webHidden/>
              </w:rPr>
            </w:r>
            <w:r w:rsidR="00CB0D8B">
              <w:rPr>
                <w:noProof/>
                <w:webHidden/>
              </w:rPr>
              <w:fldChar w:fldCharType="separate"/>
            </w:r>
            <w:r w:rsidR="00CB0D8B">
              <w:rPr>
                <w:noProof/>
                <w:webHidden/>
              </w:rPr>
              <w:t>23</w:t>
            </w:r>
            <w:r w:rsidR="00CB0D8B">
              <w:rPr>
                <w:noProof/>
                <w:webHidden/>
              </w:rPr>
              <w:fldChar w:fldCharType="end"/>
            </w:r>
          </w:hyperlink>
        </w:p>
        <w:p w14:paraId="6E7B2512" w14:textId="43781370" w:rsidR="003E5F35" w:rsidRDefault="003E5F35">
          <w:r>
            <w:rPr>
              <w:b/>
              <w:bCs/>
            </w:rPr>
            <w:fldChar w:fldCharType="end"/>
          </w:r>
        </w:p>
      </w:sdtContent>
    </w:sdt>
    <w:p w14:paraId="58C36E77" w14:textId="51A8B802" w:rsidR="003E5F35" w:rsidRDefault="003E5F35">
      <w:pPr>
        <w:rPr>
          <w:rFonts w:eastAsiaTheme="majorEastAsia" w:cs="Open Sans"/>
          <w:b/>
          <w:bCs/>
          <w:color w:val="00303E"/>
          <w:sz w:val="32"/>
          <w:szCs w:val="32"/>
        </w:rPr>
      </w:pPr>
      <w:r>
        <w:rPr>
          <w:rFonts w:cs="Open Sans"/>
        </w:rPr>
        <w:br w:type="page"/>
      </w:r>
    </w:p>
    <w:p w14:paraId="1747080C" w14:textId="461828E2" w:rsidR="00FF1CC5" w:rsidRDefault="00FF1CC5" w:rsidP="00A448C1"/>
    <w:p w14:paraId="61AB96BF" w14:textId="5F81D2FA" w:rsidR="00743EF1" w:rsidRPr="003E5F35" w:rsidRDefault="00743EF1" w:rsidP="00743EF1">
      <w:pPr>
        <w:pStyle w:val="Overskrift1"/>
        <w:numPr>
          <w:ilvl w:val="0"/>
          <w:numId w:val="9"/>
        </w:numPr>
        <w:shd w:val="clear" w:color="auto" w:fill="00303E"/>
        <w:spacing w:before="0"/>
        <w:ind w:left="426" w:right="-148" w:hanging="426"/>
        <w:rPr>
          <w:rFonts w:cs="Open Sans"/>
          <w:color w:val="FFFFFF" w:themeColor="background1"/>
        </w:rPr>
      </w:pPr>
      <w:bookmarkStart w:id="9" w:name="_Toc51841245"/>
      <w:r>
        <w:rPr>
          <w:rFonts w:cs="Open Sans"/>
          <w:color w:val="FFFFFF" w:themeColor="background1"/>
        </w:rPr>
        <w:t>Nyttig informasjon</w:t>
      </w:r>
      <w:bookmarkEnd w:id="9"/>
    </w:p>
    <w:p w14:paraId="0EC303BE" w14:textId="77777777" w:rsidR="00743EF1" w:rsidRPr="00A448C1" w:rsidRDefault="00743EF1">
      <w:pPr>
        <w:rPr>
          <w:rStyle w:val="Sterk"/>
          <w:rFonts w:ascii="Open Sans" w:hAnsi="Open Sans" w:cs="Open Sans"/>
          <w:sz w:val="20"/>
          <w:szCs w:val="20"/>
        </w:rPr>
      </w:pPr>
    </w:p>
    <w:p w14:paraId="3AD309C1" w14:textId="77777777" w:rsidR="00743EF1" w:rsidRDefault="00743EF1" w:rsidP="00A448C1">
      <w:pPr>
        <w:rPr>
          <w:rStyle w:val="Sterk"/>
          <w:rFonts w:ascii="Open Sans" w:hAnsi="Open Sans" w:cs="Open Sans"/>
          <w:sz w:val="20"/>
          <w:szCs w:val="20"/>
        </w:rPr>
      </w:pPr>
    </w:p>
    <w:p w14:paraId="4805C396" w14:textId="2AB7B228" w:rsidR="00D83224" w:rsidRPr="008A0E39" w:rsidRDefault="009E38EE" w:rsidP="009E38EE">
      <w:pPr>
        <w:rPr>
          <w:rStyle w:val="Sterk"/>
          <w:rFonts w:ascii="Open Sans" w:hAnsi="Open Sans" w:cs="Open Sans"/>
          <w:color w:val="00303E"/>
          <w:sz w:val="20"/>
          <w:szCs w:val="20"/>
        </w:rPr>
      </w:pPr>
      <w:r w:rsidRPr="00873CD1">
        <w:rPr>
          <w:rStyle w:val="Sterk"/>
          <w:rFonts w:ascii="Open Sans" w:hAnsi="Open Sans" w:cs="Open Sans"/>
          <w:color w:val="00303E"/>
          <w:sz w:val="20"/>
          <w:szCs w:val="20"/>
        </w:rPr>
        <w:t xml:space="preserve">Søknadsskjemaet kan benyttes </w:t>
      </w:r>
      <w:r w:rsidR="00D175EC" w:rsidRPr="00873CD1">
        <w:rPr>
          <w:rStyle w:val="Sterk"/>
          <w:rFonts w:ascii="Open Sans" w:hAnsi="Open Sans" w:cs="Open Sans"/>
          <w:color w:val="00303E"/>
          <w:sz w:val="20"/>
          <w:szCs w:val="20"/>
        </w:rPr>
        <w:t>av</w:t>
      </w:r>
      <w:r w:rsidR="00F43B96" w:rsidRPr="00873CD1">
        <w:rPr>
          <w:rStyle w:val="Sterk"/>
          <w:rFonts w:ascii="Open Sans" w:hAnsi="Open Sans" w:cs="Open Sans"/>
          <w:color w:val="00303E"/>
          <w:sz w:val="20"/>
          <w:szCs w:val="20"/>
        </w:rPr>
        <w:t xml:space="preserve">, eller på vegne av, noen </w:t>
      </w:r>
      <w:r w:rsidRPr="00873CD1">
        <w:rPr>
          <w:rStyle w:val="Sterk"/>
          <w:rFonts w:ascii="Open Sans" w:hAnsi="Open Sans" w:cs="Open Sans"/>
          <w:color w:val="00303E"/>
          <w:sz w:val="20"/>
          <w:szCs w:val="20"/>
        </w:rPr>
        <w:t>som ønsker tillatelse til virksomhet som kan føre til forurensning. Behandling av søknad om tillatelser skal skje i tråd med forurensningsforskriften kapittel 36.</w:t>
      </w:r>
    </w:p>
    <w:p w14:paraId="5A0E498C" w14:textId="59FEEE4F" w:rsidR="00A448C1" w:rsidRDefault="00A448C1" w:rsidP="009E38EE">
      <w:pPr>
        <w:rPr>
          <w:rStyle w:val="Sterk"/>
        </w:rPr>
      </w:pPr>
    </w:p>
    <w:p w14:paraId="24093886" w14:textId="77777777" w:rsidR="00BA0EFE" w:rsidRPr="009E38EE" w:rsidRDefault="00BA0EFE" w:rsidP="009E38EE">
      <w:pPr>
        <w:rPr>
          <w:rStyle w:val="Sterk"/>
        </w:rPr>
      </w:pPr>
    </w:p>
    <w:p w14:paraId="453ED6B3" w14:textId="5CD24960" w:rsidR="009E38EE" w:rsidRPr="00A448C1" w:rsidRDefault="0006220D" w:rsidP="00BA0EFE">
      <w:pPr>
        <w:pStyle w:val="Overskrift2"/>
        <w:shd w:val="clear" w:color="auto" w:fill="B3D6D9"/>
        <w:spacing w:after="120"/>
      </w:pPr>
      <w:bookmarkStart w:id="10" w:name="_Toc51841246"/>
      <w:r>
        <w:t>Snø kan medføre forurensning</w:t>
      </w:r>
      <w:bookmarkEnd w:id="10"/>
    </w:p>
    <w:p w14:paraId="4518105B" w14:textId="08F70CDA" w:rsidR="0006220D" w:rsidRDefault="0006220D" w:rsidP="009E38EE">
      <w:r>
        <w:t xml:space="preserve">Snø fra veier og parkeringsplasser </w:t>
      </w:r>
      <w:r w:rsidR="008A0E39">
        <w:t>(</w:t>
      </w:r>
      <w:proofErr w:type="spellStart"/>
      <w:r w:rsidR="008A0E39">
        <w:t>overskuddssnø</w:t>
      </w:r>
      <w:proofErr w:type="spellEnd"/>
      <w:r w:rsidR="008A0E39">
        <w:t xml:space="preserve">) </w:t>
      </w:r>
      <w:r>
        <w:t xml:space="preserve">kan </w:t>
      </w:r>
      <w:r w:rsidR="008A0E39">
        <w:t xml:space="preserve">inneholde betydelige mengder partikulært materiale, mikroplast, sand, grus, salt og avfall, og miljøgifter/tungmetaller. </w:t>
      </w:r>
      <w:r w:rsidR="005852AA">
        <w:t xml:space="preserve">Et </w:t>
      </w:r>
      <w:proofErr w:type="spellStart"/>
      <w:r w:rsidR="005852AA">
        <w:t>snødeponi</w:t>
      </w:r>
      <w:proofErr w:type="spellEnd"/>
      <w:r w:rsidR="008A0E39">
        <w:t xml:space="preserve"> kan i tillegg</w:t>
      </w:r>
      <w:r>
        <w:t xml:space="preserve"> være visuelt skjemmende. </w:t>
      </w:r>
    </w:p>
    <w:p w14:paraId="55ABA812" w14:textId="77777777" w:rsidR="0006220D" w:rsidRDefault="0006220D" w:rsidP="009E38EE"/>
    <w:p w14:paraId="63B62DFC" w14:textId="0ECDB054" w:rsidR="0006220D" w:rsidRDefault="005852AA" w:rsidP="009E38EE">
      <w:r>
        <w:t>D</w:t>
      </w:r>
      <w:r w:rsidR="006D496C">
        <w:t xml:space="preserve">eponering av snø kan være i strid med forurensningsloven § 7 </w:t>
      </w:r>
      <w:r w:rsidR="0006220D">
        <w:t>(</w:t>
      </w:r>
      <w:r w:rsidR="006D496C">
        <w:t>plikt til å unngå forurensning</w:t>
      </w:r>
      <w:r w:rsidR="0006220D">
        <w:t>)</w:t>
      </w:r>
      <w:r w:rsidR="006D496C">
        <w:t xml:space="preserve"> og § 28 </w:t>
      </w:r>
      <w:r w:rsidR="0006220D">
        <w:t>(</w:t>
      </w:r>
      <w:r w:rsidR="006D496C">
        <w:t>forbud mot forsøpling</w:t>
      </w:r>
      <w:r w:rsidR="0006220D">
        <w:t>)</w:t>
      </w:r>
      <w:r w:rsidR="006D496C">
        <w:t xml:space="preserve">. </w:t>
      </w:r>
      <w:r w:rsidR="0006220D">
        <w:t>Fylkesmannen kan gi tillatelse etter forurensningsloven § 11.</w:t>
      </w:r>
    </w:p>
    <w:p w14:paraId="38BD4362" w14:textId="10CA2EC5" w:rsidR="00A448C1" w:rsidRDefault="00A448C1" w:rsidP="009E38EE"/>
    <w:p w14:paraId="3770F6FC" w14:textId="77777777" w:rsidR="00BA0EFE" w:rsidRDefault="00BA0EFE" w:rsidP="009E38EE"/>
    <w:p w14:paraId="410E3CD8" w14:textId="02857A05" w:rsidR="009E38EE" w:rsidRPr="00EE6B3F" w:rsidRDefault="00F43B96" w:rsidP="008170C6">
      <w:pPr>
        <w:pStyle w:val="Overskrift2"/>
        <w:shd w:val="clear" w:color="auto" w:fill="B3D6D9"/>
      </w:pPr>
      <w:bookmarkStart w:id="11" w:name="_Toc51841247"/>
      <w:r>
        <w:t>Arealbruk</w:t>
      </w:r>
      <w:r w:rsidR="00873CD1">
        <w:t>en må være avklart</w:t>
      </w:r>
      <w:bookmarkEnd w:id="11"/>
    </w:p>
    <w:p w14:paraId="5A40EFBD" w14:textId="4B8E68A0" w:rsidR="009E38EE" w:rsidRPr="00873CD1" w:rsidRDefault="009E38EE" w:rsidP="00F70069">
      <w:pPr>
        <w:spacing w:before="120"/>
        <w:rPr>
          <w:color w:val="00303E"/>
        </w:rPr>
      </w:pPr>
      <w:r w:rsidRPr="00873CD1">
        <w:rPr>
          <w:color w:val="00303E"/>
        </w:rPr>
        <w:t xml:space="preserve">Det er viktig at søker </w:t>
      </w:r>
      <w:r w:rsidRPr="00873CD1">
        <w:rPr>
          <w:color w:val="00303E"/>
          <w:u w:val="single"/>
        </w:rPr>
        <w:t>har avklart arealbruken skriftlig</w:t>
      </w:r>
      <w:r w:rsidRPr="00873CD1">
        <w:rPr>
          <w:color w:val="00303E"/>
        </w:rPr>
        <w:t xml:space="preserve"> med planmyndigheten (kommunen), for eksempel med riktig arealformål i en reguleringsplan, kommuneplanens arealdel, eller godkjent dispensasjon</w:t>
      </w:r>
      <w:r w:rsidR="00F43B96" w:rsidRPr="00873CD1">
        <w:rPr>
          <w:color w:val="00303E"/>
        </w:rPr>
        <w:t xml:space="preserve"> fra</w:t>
      </w:r>
      <w:r w:rsidRPr="00873CD1">
        <w:rPr>
          <w:color w:val="00303E"/>
        </w:rPr>
        <w:t xml:space="preserve"> disse.</w:t>
      </w:r>
      <w:r w:rsidR="00A448C1" w:rsidRPr="00873CD1">
        <w:rPr>
          <w:color w:val="00303E"/>
        </w:rPr>
        <w:t xml:space="preserve"> </w:t>
      </w:r>
      <w:r w:rsidR="00F43B96" w:rsidRPr="00873CD1">
        <w:rPr>
          <w:color w:val="00303E"/>
        </w:rPr>
        <w:t xml:space="preserve">Dokumentasjonen må sendes inn sammen med søknaden. </w:t>
      </w:r>
      <w:r w:rsidRPr="00873CD1">
        <w:rPr>
          <w:color w:val="00303E"/>
        </w:rPr>
        <w:t xml:space="preserve">Fylkesmannen vil ikke starte behandlingen av søknaden før dette er gjort. </w:t>
      </w:r>
    </w:p>
    <w:p w14:paraId="4DCD2900" w14:textId="0DCCB450" w:rsidR="00A448C1" w:rsidRDefault="00A448C1" w:rsidP="009E38EE"/>
    <w:p w14:paraId="012E10F2" w14:textId="77777777" w:rsidR="00BA0EFE" w:rsidRDefault="00BA0EFE" w:rsidP="009E38EE"/>
    <w:p w14:paraId="368126DA" w14:textId="1A7271D9" w:rsidR="009E38EE" w:rsidRPr="00D64C8C" w:rsidRDefault="00873CD1" w:rsidP="008170C6">
      <w:pPr>
        <w:pStyle w:val="Overskrift2"/>
        <w:shd w:val="clear" w:color="auto" w:fill="B3D6D9"/>
      </w:pPr>
      <w:bookmarkStart w:id="12" w:name="_Toc51841248"/>
      <w:r>
        <w:t>Søknaden må inneholde..</w:t>
      </w:r>
      <w:bookmarkEnd w:id="12"/>
    </w:p>
    <w:p w14:paraId="13BC3E6F" w14:textId="77777777" w:rsidR="009E38EE" w:rsidRPr="00873CD1" w:rsidRDefault="009E38EE" w:rsidP="00AE5B1B">
      <w:pPr>
        <w:spacing w:before="120"/>
        <w:rPr>
          <w:color w:val="00303E"/>
        </w:rPr>
      </w:pPr>
      <w:r w:rsidRPr="00873CD1">
        <w:rPr>
          <w:color w:val="00303E"/>
        </w:rPr>
        <w:t xml:space="preserve">Søker må påse at alle relevante opplysninger om virksomheten er med i søknaden, og at disse omhandler den spesifikke lokaliteten det søkes om. Det må særlig </w:t>
      </w:r>
      <w:proofErr w:type="gramStart"/>
      <w:r w:rsidRPr="00873CD1">
        <w:rPr>
          <w:color w:val="00303E"/>
        </w:rPr>
        <w:t>fokuseres</w:t>
      </w:r>
      <w:proofErr w:type="gramEnd"/>
      <w:r w:rsidRPr="00873CD1">
        <w:rPr>
          <w:color w:val="00303E"/>
        </w:rPr>
        <w:t xml:space="preserve"> på de </w:t>
      </w:r>
      <w:proofErr w:type="spellStart"/>
      <w:r w:rsidRPr="00873CD1">
        <w:rPr>
          <w:color w:val="00303E"/>
        </w:rPr>
        <w:t>forurensningsmessige</w:t>
      </w:r>
      <w:proofErr w:type="spellEnd"/>
      <w:r w:rsidRPr="00873CD1">
        <w:rPr>
          <w:color w:val="00303E"/>
        </w:rPr>
        <w:t xml:space="preserve"> ulempene ved virksomheten, og hvilke tiltak som er/planlegges iverksatt for å redusere forurensningsfaren. Kjennskap til omgivelsene er derfor viktig.</w:t>
      </w:r>
    </w:p>
    <w:p w14:paraId="37B3D582" w14:textId="77777777" w:rsidR="009E38EE" w:rsidRPr="00873CD1" w:rsidRDefault="009E38EE" w:rsidP="009E38EE">
      <w:pPr>
        <w:rPr>
          <w:color w:val="00303E"/>
        </w:rPr>
      </w:pPr>
    </w:p>
    <w:p w14:paraId="0912A403" w14:textId="431079F3" w:rsidR="009E38EE" w:rsidRPr="00873CD1" w:rsidRDefault="009E38EE" w:rsidP="009E38EE">
      <w:pPr>
        <w:rPr>
          <w:color w:val="00303E"/>
        </w:rPr>
      </w:pPr>
      <w:r w:rsidRPr="00873CD1">
        <w:rPr>
          <w:color w:val="00303E"/>
          <w:u w:val="single"/>
        </w:rPr>
        <w:t xml:space="preserve">Alle </w:t>
      </w:r>
      <w:r w:rsidR="009F0982" w:rsidRPr="00873CD1">
        <w:rPr>
          <w:color w:val="00303E"/>
          <w:u w:val="single"/>
        </w:rPr>
        <w:t xml:space="preserve">punkter </w:t>
      </w:r>
      <w:r w:rsidRPr="00873CD1">
        <w:rPr>
          <w:color w:val="00303E"/>
          <w:u w:val="single"/>
        </w:rPr>
        <w:t>må fylles ut.</w:t>
      </w:r>
      <w:r w:rsidRPr="00873CD1">
        <w:rPr>
          <w:color w:val="00303E"/>
        </w:rPr>
        <w:t xml:space="preserve"> Dersom disse ikke er fylt ut, kan søker risikere lenger saksbehandlingstid.</w:t>
      </w:r>
    </w:p>
    <w:p w14:paraId="2B2ABB04" w14:textId="77777777" w:rsidR="009E38EE" w:rsidRPr="00873CD1" w:rsidRDefault="009E38EE" w:rsidP="009E38EE">
      <w:pPr>
        <w:rPr>
          <w:color w:val="00303E"/>
        </w:rPr>
      </w:pPr>
    </w:p>
    <w:p w14:paraId="21555D93" w14:textId="5A944453" w:rsidR="009E38EE" w:rsidRPr="00873CD1" w:rsidRDefault="009E38EE" w:rsidP="009E38EE">
      <w:pPr>
        <w:rPr>
          <w:color w:val="00303E"/>
        </w:rPr>
      </w:pPr>
      <w:r w:rsidRPr="00873CD1">
        <w:rPr>
          <w:color w:val="00303E"/>
        </w:rPr>
        <w:t>Vi gjør oppmerksom på at den</w:t>
      </w:r>
      <w:r w:rsidR="009F0982" w:rsidRPr="00873CD1">
        <w:rPr>
          <w:color w:val="00303E"/>
        </w:rPr>
        <w:t xml:space="preserve"> som søker/</w:t>
      </w:r>
      <w:r w:rsidRPr="00873CD1">
        <w:rPr>
          <w:color w:val="00303E"/>
        </w:rPr>
        <w:t xml:space="preserve"> det søkes for, blir juridisk ansvarlig for alle kravene (vilkårene) i en eventuell tillatelse. Det er ikke mulig for bedrifter å dele på en tillatelse.</w:t>
      </w:r>
    </w:p>
    <w:p w14:paraId="7A9ED8D4" w14:textId="238E7407" w:rsidR="00A448C1" w:rsidRDefault="00A448C1" w:rsidP="009E38EE"/>
    <w:p w14:paraId="2B0603DD" w14:textId="77777777" w:rsidR="00BA0EFE" w:rsidRDefault="00BA0EFE" w:rsidP="009E38EE"/>
    <w:p w14:paraId="351109A6" w14:textId="37AB6007" w:rsidR="009E38EE" w:rsidRPr="00EE6B3F" w:rsidRDefault="00873CD1" w:rsidP="008170C6">
      <w:pPr>
        <w:pStyle w:val="Overskrift2"/>
        <w:shd w:val="clear" w:color="auto" w:fill="B3D6D9"/>
      </w:pPr>
      <w:bookmarkStart w:id="13" w:name="_Toc51841249"/>
      <w:r>
        <w:t>Dokumentene er offentlige</w:t>
      </w:r>
      <w:bookmarkEnd w:id="13"/>
    </w:p>
    <w:p w14:paraId="06E0BAAF" w14:textId="01CAE87A" w:rsidR="009E38EE" w:rsidRPr="00AE5B1B" w:rsidRDefault="009E38EE" w:rsidP="00AE5B1B">
      <w:pPr>
        <w:spacing w:before="120"/>
        <w:rPr>
          <w:color w:val="00303E"/>
        </w:rPr>
      </w:pPr>
      <w:r w:rsidRPr="00873CD1">
        <w:rPr>
          <w:color w:val="00303E"/>
        </w:rPr>
        <w:t xml:space="preserve">Alle saksdokumenter er i utgangspunktet offentlige (gjennom Fylkesmannens postjournal). Søker må spesifisere dersom noe ønskes å unntas offentligheten, og begrunne hvorfor. Hva som kan unntas offentligheten </w:t>
      </w:r>
      <w:r w:rsidR="009F0982" w:rsidRPr="00873CD1">
        <w:rPr>
          <w:color w:val="00303E"/>
        </w:rPr>
        <w:t>blir vurdert etter</w:t>
      </w:r>
      <w:r w:rsidRPr="00873CD1">
        <w:rPr>
          <w:color w:val="00303E"/>
        </w:rPr>
        <w:t xml:space="preserve"> </w:t>
      </w:r>
      <w:proofErr w:type="spellStart"/>
      <w:r w:rsidRPr="00873CD1">
        <w:rPr>
          <w:color w:val="00303E"/>
        </w:rPr>
        <w:t>offentleglova</w:t>
      </w:r>
      <w:proofErr w:type="spellEnd"/>
      <w:r w:rsidR="009F0982" w:rsidRPr="00873CD1">
        <w:rPr>
          <w:color w:val="00303E"/>
        </w:rPr>
        <w:t xml:space="preserve"> og forvaltningsloven.</w:t>
      </w:r>
    </w:p>
    <w:p w14:paraId="50F1FFAE" w14:textId="6D3EBDDF" w:rsidR="00A448C1" w:rsidRDefault="00A448C1" w:rsidP="009E38EE"/>
    <w:p w14:paraId="58B88ADF" w14:textId="77777777" w:rsidR="00BA0EFE" w:rsidRDefault="00BA0EFE" w:rsidP="009E38EE"/>
    <w:p w14:paraId="76669154" w14:textId="42FAE3E7" w:rsidR="009E38EE" w:rsidRPr="008676B1" w:rsidRDefault="009F0982" w:rsidP="008170C6">
      <w:pPr>
        <w:pStyle w:val="Overskrift2"/>
        <w:shd w:val="clear" w:color="auto" w:fill="B3D6D9"/>
      </w:pPr>
      <w:bookmarkStart w:id="14" w:name="_Toc51841250"/>
      <w:r>
        <w:t>Søknaden sendes til</w:t>
      </w:r>
      <w:r w:rsidR="00873CD1">
        <w:t>..</w:t>
      </w:r>
      <w:bookmarkEnd w:id="14"/>
    </w:p>
    <w:p w14:paraId="13605659" w14:textId="643A7495" w:rsidR="00601665" w:rsidRPr="00873CD1" w:rsidRDefault="009E38EE" w:rsidP="008A0E39">
      <w:pPr>
        <w:spacing w:before="120"/>
        <w:rPr>
          <w:color w:val="00303E"/>
        </w:rPr>
      </w:pPr>
      <w:r w:rsidRPr="00873CD1">
        <w:rPr>
          <w:color w:val="00303E"/>
        </w:rPr>
        <w:t>Søknaden skal sendes til Fylkesmannen i Trøndelag i post</w:t>
      </w:r>
      <w:r w:rsidR="00743EF1" w:rsidRPr="00873CD1">
        <w:rPr>
          <w:color w:val="00303E"/>
        </w:rPr>
        <w:t xml:space="preserve"> (postboks 2600, 7734 Steinkjer)</w:t>
      </w:r>
      <w:r w:rsidR="00AE5B1B">
        <w:rPr>
          <w:color w:val="00303E"/>
        </w:rPr>
        <w:t xml:space="preserve"> </w:t>
      </w:r>
      <w:r w:rsidR="009F0982" w:rsidRPr="00873CD1">
        <w:rPr>
          <w:color w:val="00303E"/>
        </w:rPr>
        <w:t xml:space="preserve">eller </w:t>
      </w:r>
      <w:r w:rsidRPr="00873CD1">
        <w:rPr>
          <w:color w:val="00303E"/>
        </w:rPr>
        <w:t>på e-post</w:t>
      </w:r>
      <w:r w:rsidR="00743EF1" w:rsidRPr="00873CD1">
        <w:rPr>
          <w:color w:val="00303E"/>
        </w:rPr>
        <w:t xml:space="preserve"> (</w:t>
      </w:r>
      <w:r w:rsidR="00601665" w:rsidRPr="00601665">
        <w:rPr>
          <w:color w:val="00303E"/>
        </w:rPr>
        <w:t>fmtlpost@fylkesmannen.no</w:t>
      </w:r>
      <w:r w:rsidR="00743EF1" w:rsidRPr="00873CD1">
        <w:rPr>
          <w:color w:val="00303E"/>
        </w:rPr>
        <w:t>)</w:t>
      </w:r>
      <w:r w:rsidR="00601665">
        <w:rPr>
          <w:color w:val="00303E"/>
        </w:rPr>
        <w:t>.</w:t>
      </w:r>
    </w:p>
    <w:p w14:paraId="3DD9D4F1" w14:textId="2777986C" w:rsidR="009E38EE" w:rsidRDefault="009E38EE" w:rsidP="009E38EE"/>
    <w:p w14:paraId="321F39A8" w14:textId="77777777" w:rsidR="00BA0EFE" w:rsidRDefault="00BA0EFE" w:rsidP="009E38EE"/>
    <w:p w14:paraId="68CAF398" w14:textId="2CCA5383" w:rsidR="009E38EE" w:rsidRPr="00D64C8C" w:rsidRDefault="0034196C" w:rsidP="008170C6">
      <w:pPr>
        <w:pStyle w:val="Overskrift2"/>
        <w:shd w:val="clear" w:color="auto" w:fill="B3D6D9"/>
      </w:pPr>
      <w:bookmarkStart w:id="15" w:name="_Toc51841251"/>
      <w:r>
        <w:lastRenderedPageBreak/>
        <w:t>Alle kan uttale seg til søknaden</w:t>
      </w:r>
      <w:bookmarkEnd w:id="15"/>
    </w:p>
    <w:p w14:paraId="4CF00A73" w14:textId="77777777" w:rsidR="009E38EE" w:rsidRPr="00873CD1" w:rsidRDefault="009E38EE" w:rsidP="00AE5B1B">
      <w:pPr>
        <w:spacing w:before="120"/>
        <w:rPr>
          <w:color w:val="00303E"/>
        </w:rPr>
      </w:pPr>
      <w:r w:rsidRPr="00873CD1">
        <w:rPr>
          <w:color w:val="00303E"/>
        </w:rPr>
        <w:t>Når Fylkesmannen har mottatt søknaden, vil en saksbehandler gå gjennom søknaden for å sikre at alle opplysninger er med, og om nødvendig ta kontakt med søker dersom noe mangler.</w:t>
      </w:r>
    </w:p>
    <w:p w14:paraId="2FCDBDC3" w14:textId="77777777" w:rsidR="009E38EE" w:rsidRPr="00873CD1" w:rsidRDefault="009E38EE" w:rsidP="009E38EE">
      <w:pPr>
        <w:rPr>
          <w:color w:val="00303E"/>
        </w:rPr>
      </w:pPr>
    </w:p>
    <w:p w14:paraId="02F5AF78" w14:textId="401C49DE" w:rsidR="009E38EE" w:rsidRPr="00873CD1" w:rsidRDefault="009E38EE" w:rsidP="009E38EE">
      <w:pPr>
        <w:rPr>
          <w:color w:val="00303E"/>
        </w:rPr>
      </w:pPr>
      <w:r w:rsidRPr="00873CD1">
        <w:rPr>
          <w:color w:val="00303E"/>
        </w:rPr>
        <w:t>Saksbehandler vil deretter legge søknaden på høring til allmennheten i minimum fire uker (kunngjøre i avis og på hjemmesiden, og sende den til aktuell kommune og sektormyndigheter, naboer og eventuelt andre berørte). Kostnadene med kunngjøring i avis belastes søker direkte</w:t>
      </w:r>
      <w:r w:rsidR="00D81D4B">
        <w:rPr>
          <w:color w:val="00303E"/>
        </w:rPr>
        <w:t xml:space="preserve"> fra den aktuelle avisen/annonsøren.</w:t>
      </w:r>
    </w:p>
    <w:p w14:paraId="265948F7" w14:textId="77777777" w:rsidR="009E38EE" w:rsidRPr="00873CD1" w:rsidRDefault="009E38EE" w:rsidP="009E38EE">
      <w:pPr>
        <w:rPr>
          <w:color w:val="00303E"/>
        </w:rPr>
      </w:pPr>
    </w:p>
    <w:p w14:paraId="4A50F251" w14:textId="77777777" w:rsidR="009E38EE" w:rsidRPr="00873CD1" w:rsidRDefault="009E38EE" w:rsidP="009E38EE">
      <w:pPr>
        <w:rPr>
          <w:color w:val="00303E"/>
        </w:rPr>
      </w:pPr>
      <w:r w:rsidRPr="00873CD1">
        <w:rPr>
          <w:color w:val="00303E"/>
        </w:rPr>
        <w:t>Søker vil få mulighet til å kommentere alle høringsuttalelser etter endt høringsperiode.</w:t>
      </w:r>
    </w:p>
    <w:p w14:paraId="2FB59640" w14:textId="77777777" w:rsidR="0034196C" w:rsidRDefault="0034196C" w:rsidP="009E38EE"/>
    <w:p w14:paraId="513EE0E7" w14:textId="27425506" w:rsidR="009E38EE" w:rsidRPr="008676B1" w:rsidRDefault="0034196C" w:rsidP="008170C6">
      <w:pPr>
        <w:pStyle w:val="Overskrift2"/>
        <w:shd w:val="clear" w:color="auto" w:fill="B3D6D9"/>
      </w:pPr>
      <w:bookmarkStart w:id="16" w:name="_Toc51841252"/>
      <w:r>
        <w:t>Fylkesmannens saksbehandlingstid</w:t>
      </w:r>
      <w:bookmarkEnd w:id="16"/>
    </w:p>
    <w:p w14:paraId="7446DFC5" w14:textId="483C2430" w:rsidR="009E38EE" w:rsidRPr="00873CD1" w:rsidRDefault="009E38EE" w:rsidP="00AE5B1B">
      <w:pPr>
        <w:spacing w:before="120"/>
        <w:rPr>
          <w:color w:val="00303E"/>
        </w:rPr>
      </w:pPr>
      <w:r w:rsidRPr="00873CD1">
        <w:rPr>
          <w:color w:val="00303E"/>
        </w:rPr>
        <w:t xml:space="preserve">Det må forventes at Fylkesmannen i Trøndelag </w:t>
      </w:r>
      <w:r w:rsidR="00873CD1" w:rsidRPr="00873CD1">
        <w:rPr>
          <w:color w:val="00303E"/>
        </w:rPr>
        <w:t xml:space="preserve">bruker </w:t>
      </w:r>
      <w:r w:rsidRPr="00873CD1">
        <w:rPr>
          <w:color w:val="00303E"/>
        </w:rPr>
        <w:t>minst 6 måneder</w:t>
      </w:r>
      <w:r w:rsidR="00873CD1" w:rsidRPr="00873CD1">
        <w:rPr>
          <w:color w:val="00303E"/>
        </w:rPr>
        <w:t xml:space="preserve"> på å behandle søknaden</w:t>
      </w:r>
      <w:r w:rsidRPr="00873CD1">
        <w:rPr>
          <w:color w:val="00303E"/>
        </w:rPr>
        <w:t xml:space="preserve">, </w:t>
      </w:r>
      <w:r w:rsidR="00873CD1" w:rsidRPr="00873CD1">
        <w:rPr>
          <w:color w:val="00303E"/>
        </w:rPr>
        <w:t>høringsperioden inkludert.</w:t>
      </w:r>
    </w:p>
    <w:p w14:paraId="330C7C88" w14:textId="0A9F5A26" w:rsidR="0034196C" w:rsidRDefault="0034196C" w:rsidP="009E38EE">
      <w:pPr>
        <w:rPr>
          <w:b/>
          <w:bCs/>
        </w:rPr>
      </w:pPr>
    </w:p>
    <w:p w14:paraId="1E522B5D" w14:textId="77777777" w:rsidR="008A0E39" w:rsidRPr="008676B1" w:rsidRDefault="008A0E39" w:rsidP="009E38EE">
      <w:pPr>
        <w:rPr>
          <w:b/>
          <w:bCs/>
        </w:rPr>
      </w:pPr>
    </w:p>
    <w:p w14:paraId="49EA7092" w14:textId="3CDD194C" w:rsidR="009E38EE" w:rsidRPr="008676B1" w:rsidRDefault="00601665" w:rsidP="008170C6">
      <w:pPr>
        <w:pStyle w:val="Overskrift2"/>
        <w:shd w:val="clear" w:color="auto" w:fill="B3D6D9"/>
      </w:pPr>
      <w:bookmarkStart w:id="17" w:name="_Toc51841253"/>
      <w:r>
        <w:t>En tillatelse inneholder..</w:t>
      </w:r>
      <w:bookmarkEnd w:id="17"/>
    </w:p>
    <w:p w14:paraId="41ED67F5" w14:textId="2302C20A" w:rsidR="009E38EE" w:rsidRPr="00873CD1" w:rsidRDefault="009E38EE" w:rsidP="00AE5B1B">
      <w:pPr>
        <w:spacing w:before="120"/>
        <w:rPr>
          <w:color w:val="00303E"/>
        </w:rPr>
      </w:pPr>
      <w:r w:rsidRPr="00873CD1">
        <w:rPr>
          <w:color w:val="00303E"/>
        </w:rPr>
        <w:t>Dersom Fylkesmannen kommer frem til at tillatelse kan gis, vil en tillatelse normalt inneholde vilkår som skal ivareta ytre miljø. Flere av disse vilkårene er lokalitetsspesifikke.</w:t>
      </w:r>
    </w:p>
    <w:p w14:paraId="3BDAD1AD" w14:textId="54AA9DBB" w:rsidR="00476C36" w:rsidRPr="00873CD1" w:rsidRDefault="00476C36" w:rsidP="009E38EE">
      <w:pPr>
        <w:rPr>
          <w:color w:val="00303E"/>
        </w:rPr>
      </w:pPr>
    </w:p>
    <w:p w14:paraId="3071FE81" w14:textId="2578D027" w:rsidR="00476C36" w:rsidRPr="00873CD1" w:rsidRDefault="00476C36" w:rsidP="009E38EE">
      <w:pPr>
        <w:rPr>
          <w:color w:val="00303E"/>
        </w:rPr>
      </w:pPr>
      <w:r w:rsidRPr="00873CD1">
        <w:rPr>
          <w:color w:val="00303E"/>
        </w:rPr>
        <w:t>Vilkårene i tillatelsen er tema på tilsyn.</w:t>
      </w:r>
    </w:p>
    <w:p w14:paraId="4BB9F074" w14:textId="77777777" w:rsidR="009E38EE" w:rsidRPr="00873CD1" w:rsidRDefault="009E38EE" w:rsidP="009E38EE">
      <w:pPr>
        <w:rPr>
          <w:color w:val="00303E"/>
        </w:rPr>
      </w:pPr>
    </w:p>
    <w:p w14:paraId="374A72CD" w14:textId="77777777" w:rsidR="009E38EE" w:rsidRPr="00873CD1" w:rsidRDefault="009E38EE" w:rsidP="009E38EE">
      <w:pPr>
        <w:rPr>
          <w:color w:val="00303E"/>
        </w:rPr>
      </w:pPr>
      <w:r w:rsidRPr="00873CD1">
        <w:rPr>
          <w:color w:val="00303E"/>
        </w:rPr>
        <w:t>Alle tillatelser som er gitt, er tilgjengelig på www.norskeutslipp.no.</w:t>
      </w:r>
    </w:p>
    <w:p w14:paraId="5B4847FF" w14:textId="31975FFB" w:rsidR="009E38EE" w:rsidRDefault="009E38EE" w:rsidP="00293CBA"/>
    <w:p w14:paraId="1749F096" w14:textId="77777777" w:rsidR="008A0E39" w:rsidRDefault="008A0E39" w:rsidP="00293CBA"/>
    <w:p w14:paraId="53681809" w14:textId="1009C342" w:rsidR="0034196C" w:rsidRPr="0034196C" w:rsidRDefault="0034196C" w:rsidP="008170C6">
      <w:pPr>
        <w:pStyle w:val="Overskrift2"/>
        <w:shd w:val="clear" w:color="auto" w:fill="B3D6D9"/>
      </w:pPr>
      <w:bookmarkStart w:id="18" w:name="_Toc51841254"/>
      <w:r>
        <w:t>Søker må betale gebyr</w:t>
      </w:r>
      <w:bookmarkEnd w:id="18"/>
    </w:p>
    <w:p w14:paraId="7EFEF1F3" w14:textId="77777777" w:rsidR="009E38EE" w:rsidRPr="00873CD1" w:rsidRDefault="009E38EE" w:rsidP="00AE5B1B">
      <w:pPr>
        <w:spacing w:before="120"/>
        <w:rPr>
          <w:color w:val="00303E"/>
        </w:rPr>
      </w:pPr>
      <w:r w:rsidRPr="00873CD1">
        <w:rPr>
          <w:color w:val="00303E"/>
        </w:rPr>
        <w:t>Fylkesmannen tar gebyr for all saksbehandling av søknader. Alle satser er nedfelt i forurensningsforskriften kapittel 39. Hvilken sats som tas, avhenger av tids- og ressursbruk med søknaden.</w:t>
      </w:r>
    </w:p>
    <w:p w14:paraId="15950233" w14:textId="5C95F98E" w:rsidR="009E38EE" w:rsidRDefault="009E38EE" w:rsidP="009E38EE"/>
    <w:p w14:paraId="0093A5A4" w14:textId="77777777" w:rsidR="0034196C" w:rsidRDefault="0034196C" w:rsidP="009E38EE"/>
    <w:p w14:paraId="10820904" w14:textId="2890F865" w:rsidR="009E38EE" w:rsidRPr="00D64C8C" w:rsidRDefault="0034196C" w:rsidP="008170C6">
      <w:pPr>
        <w:pStyle w:val="Overskrift2"/>
        <w:shd w:val="clear" w:color="auto" w:fill="B3D6D9"/>
      </w:pPr>
      <w:bookmarkStart w:id="19" w:name="_Toc51841255"/>
      <w:r>
        <w:t>Aktuelt regelverk</w:t>
      </w:r>
      <w:bookmarkEnd w:id="19"/>
    </w:p>
    <w:p w14:paraId="67A0918D" w14:textId="77777777" w:rsidR="009E38EE" w:rsidRPr="00873CD1" w:rsidRDefault="009E38EE" w:rsidP="00AE5B1B">
      <w:pPr>
        <w:pStyle w:val="Listeavsnitt"/>
        <w:numPr>
          <w:ilvl w:val="0"/>
          <w:numId w:val="1"/>
        </w:numPr>
        <w:spacing w:before="120"/>
        <w:rPr>
          <w:color w:val="00303E"/>
        </w:rPr>
      </w:pPr>
      <w:r w:rsidRPr="00873CD1">
        <w:rPr>
          <w:color w:val="00303E"/>
        </w:rPr>
        <w:t>Forurensningsloven (§§ 11 og 32 om krav til tillatelse)</w:t>
      </w:r>
    </w:p>
    <w:p w14:paraId="15FCC9C8" w14:textId="77777777" w:rsidR="009E38EE" w:rsidRPr="00873CD1" w:rsidRDefault="009E38EE" w:rsidP="0034196C">
      <w:pPr>
        <w:pStyle w:val="Listeavsnitt"/>
        <w:numPr>
          <w:ilvl w:val="0"/>
          <w:numId w:val="1"/>
        </w:numPr>
        <w:rPr>
          <w:color w:val="00303E"/>
        </w:rPr>
      </w:pPr>
      <w:r w:rsidRPr="00873CD1">
        <w:rPr>
          <w:color w:val="00303E"/>
        </w:rPr>
        <w:t>Forurensningsforskriften kapittel 36 (saksbehandling av søknad)</w:t>
      </w:r>
    </w:p>
    <w:p w14:paraId="1DD5C54A" w14:textId="77777777" w:rsidR="009E38EE" w:rsidRPr="00873CD1" w:rsidRDefault="009E38EE" w:rsidP="0034196C">
      <w:pPr>
        <w:pStyle w:val="Listeavsnitt"/>
        <w:numPr>
          <w:ilvl w:val="0"/>
          <w:numId w:val="1"/>
        </w:numPr>
        <w:rPr>
          <w:color w:val="00303E"/>
        </w:rPr>
      </w:pPr>
      <w:r w:rsidRPr="00873CD1">
        <w:rPr>
          <w:color w:val="00303E"/>
        </w:rPr>
        <w:t>Forurensningsforskriften kapittel 39 (gebyr for behandling av søknad)</w:t>
      </w:r>
    </w:p>
    <w:p w14:paraId="2CFE743C" w14:textId="22FAAC8A" w:rsidR="009E38EE" w:rsidRPr="00873CD1" w:rsidRDefault="009E38EE" w:rsidP="0034196C">
      <w:pPr>
        <w:pStyle w:val="Listeavsnitt"/>
        <w:numPr>
          <w:ilvl w:val="0"/>
          <w:numId w:val="1"/>
        </w:numPr>
        <w:rPr>
          <w:color w:val="00303E"/>
        </w:rPr>
      </w:pPr>
      <w:r w:rsidRPr="00873CD1">
        <w:rPr>
          <w:color w:val="00303E"/>
        </w:rPr>
        <w:t>Forvaltningsloven</w:t>
      </w:r>
    </w:p>
    <w:p w14:paraId="317C30F1" w14:textId="09204E8E" w:rsidR="0079571B" w:rsidRDefault="0034196C" w:rsidP="0079571B">
      <w:pPr>
        <w:pStyle w:val="Listeavsnitt"/>
        <w:numPr>
          <w:ilvl w:val="0"/>
          <w:numId w:val="1"/>
        </w:numPr>
        <w:rPr>
          <w:color w:val="00303E"/>
        </w:rPr>
      </w:pPr>
      <w:proofErr w:type="spellStart"/>
      <w:r w:rsidRPr="00873CD1">
        <w:rPr>
          <w:color w:val="00303E"/>
        </w:rPr>
        <w:t>Offentleglova</w:t>
      </w:r>
      <w:proofErr w:type="spellEnd"/>
    </w:p>
    <w:p w14:paraId="66D9091C" w14:textId="4A56069F" w:rsidR="00AE5B1B" w:rsidRDefault="00601665" w:rsidP="000B0B30">
      <w:pPr>
        <w:pStyle w:val="Listeavsnitt"/>
        <w:numPr>
          <w:ilvl w:val="0"/>
          <w:numId w:val="1"/>
        </w:numPr>
        <w:rPr>
          <w:color w:val="00303E"/>
        </w:rPr>
      </w:pPr>
      <w:r>
        <w:rPr>
          <w:color w:val="00303E"/>
        </w:rPr>
        <w:t>Avfallsforskriften (noen kapitler kan være aktuelle)</w:t>
      </w:r>
    </w:p>
    <w:p w14:paraId="0130DB34" w14:textId="1FBA79BA" w:rsidR="00137752" w:rsidRPr="00AE5B1B" w:rsidRDefault="00AE5B1B" w:rsidP="00AE5B1B">
      <w:pPr>
        <w:rPr>
          <w:color w:val="00303E"/>
        </w:rPr>
      </w:pPr>
      <w:r>
        <w:rPr>
          <w:color w:val="00303E"/>
        </w:rPr>
        <w:br w:type="page"/>
      </w:r>
    </w:p>
    <w:p w14:paraId="65D388CD" w14:textId="66A7A680" w:rsidR="003E5F35" w:rsidRPr="003E5F35" w:rsidRDefault="00476C36" w:rsidP="003E5F35">
      <w:pPr>
        <w:pStyle w:val="Overskrift1"/>
        <w:numPr>
          <w:ilvl w:val="0"/>
          <w:numId w:val="8"/>
        </w:numPr>
        <w:shd w:val="clear" w:color="auto" w:fill="00303E"/>
        <w:spacing w:before="0"/>
        <w:ind w:left="426" w:right="-148" w:hanging="426"/>
        <w:rPr>
          <w:rFonts w:cs="Open Sans"/>
          <w:color w:val="FFFFFF" w:themeColor="background1"/>
        </w:rPr>
      </w:pPr>
      <w:bookmarkStart w:id="20" w:name="_Toc51841256"/>
      <w:r w:rsidRPr="00476C36">
        <w:rPr>
          <w:rFonts w:cs="Open Sans"/>
          <w:color w:val="FFFFFF" w:themeColor="background1"/>
        </w:rPr>
        <w:lastRenderedPageBreak/>
        <w:t>Bedrift</w:t>
      </w:r>
      <w:bookmarkEnd w:id="20"/>
    </w:p>
    <w:p w14:paraId="2F46C165" w14:textId="77777777" w:rsidR="00136E75" w:rsidRPr="00FA1452" w:rsidRDefault="00136E75">
      <w:pPr>
        <w:rPr>
          <w:rFonts w:cs="Open Sans"/>
          <w:color w:val="00303E"/>
        </w:rPr>
      </w:pPr>
    </w:p>
    <w:p w14:paraId="48761256" w14:textId="77777777" w:rsidR="00136E75" w:rsidRPr="00FA1452" w:rsidRDefault="00136E75">
      <w:pPr>
        <w:rPr>
          <w:rFonts w:cs="Open Sans"/>
        </w:rPr>
      </w:pPr>
    </w:p>
    <w:p w14:paraId="259D3454" w14:textId="00319EE7" w:rsidR="002936EB" w:rsidRPr="003E5F35" w:rsidRDefault="00476C36" w:rsidP="003E5F35">
      <w:pPr>
        <w:pStyle w:val="Listeavsnitt"/>
        <w:numPr>
          <w:ilvl w:val="1"/>
          <w:numId w:val="8"/>
        </w:numPr>
        <w:spacing w:after="160"/>
        <w:ind w:left="426" w:hanging="426"/>
        <w:rPr>
          <w:b/>
          <w:bCs/>
          <w:color w:val="00303E"/>
        </w:rPr>
      </w:pPr>
      <w:r w:rsidRPr="003E5F35">
        <w:rPr>
          <w:b/>
          <w:bCs/>
          <w:color w:val="00303E"/>
        </w:rPr>
        <w:t>Bedriftsnavn:</w:t>
      </w:r>
    </w:p>
    <w:p w14:paraId="497EC34B" w14:textId="40E44204" w:rsidR="002936EB" w:rsidRPr="002936EB" w:rsidRDefault="002936EB" w:rsidP="002936E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FC558D7" w14:textId="77777777" w:rsidR="002936EB" w:rsidRPr="002936EB" w:rsidRDefault="002936EB" w:rsidP="002936E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C02FF46" w14:textId="49E28EBD" w:rsidR="00293CBA" w:rsidRDefault="00293CBA" w:rsidP="00293CBA">
      <w:pPr>
        <w:pStyle w:val="Listeavsnitt"/>
        <w:spacing w:after="160"/>
        <w:ind w:left="567"/>
      </w:pPr>
    </w:p>
    <w:p w14:paraId="73C8CD36" w14:textId="77777777" w:rsidR="00476C36" w:rsidRDefault="00476C36" w:rsidP="00476C36">
      <w:pPr>
        <w:pStyle w:val="Listeavsnitt"/>
        <w:ind w:left="567"/>
      </w:pPr>
    </w:p>
    <w:p w14:paraId="7B9AFA59" w14:textId="41DDDDDC" w:rsidR="002936EB" w:rsidRPr="002936EB" w:rsidRDefault="00476C36" w:rsidP="003E5F35">
      <w:pPr>
        <w:pStyle w:val="Listeavsnitt"/>
        <w:numPr>
          <w:ilvl w:val="1"/>
          <w:numId w:val="8"/>
        </w:numPr>
        <w:ind w:left="426" w:hanging="426"/>
        <w:rPr>
          <w:b/>
          <w:bCs/>
          <w:color w:val="00303E"/>
        </w:rPr>
      </w:pPr>
      <w:r w:rsidRPr="002936EB">
        <w:rPr>
          <w:b/>
          <w:bCs/>
          <w:color w:val="00303E"/>
        </w:rPr>
        <w:t xml:space="preserve">Organisasjonsnummer: </w:t>
      </w:r>
    </w:p>
    <w:p w14:paraId="77950D6C" w14:textId="60C2B51A" w:rsidR="002936EB" w:rsidRP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345908D2" w14:textId="77777777" w:rsidR="002936EB" w:rsidRPr="002936EB" w:rsidRDefault="002936EB" w:rsidP="002936EB">
      <w:pPr>
        <w:pStyle w:val="Listeavsnitt"/>
        <w:pBdr>
          <w:top w:val="single" w:sz="4" w:space="1" w:color="auto"/>
          <w:left w:val="single" w:sz="4" w:space="4" w:color="auto"/>
          <w:bottom w:val="single" w:sz="4" w:space="1" w:color="auto"/>
          <w:right w:val="single" w:sz="4" w:space="4" w:color="auto"/>
        </w:pBdr>
        <w:ind w:left="567"/>
        <w:rPr>
          <w:b/>
          <w:bCs/>
        </w:rPr>
      </w:pPr>
    </w:p>
    <w:p w14:paraId="2BEBB4F0" w14:textId="7674BE82" w:rsidR="00476C36" w:rsidRDefault="00476C36" w:rsidP="00476C36"/>
    <w:p w14:paraId="77BD73B7" w14:textId="77777777" w:rsidR="002936EB" w:rsidRDefault="002936EB" w:rsidP="00476C36"/>
    <w:p w14:paraId="0C892273" w14:textId="28AA7E6A" w:rsidR="00476C36" w:rsidRPr="002936EB" w:rsidRDefault="00476C36" w:rsidP="003E5F35">
      <w:pPr>
        <w:pStyle w:val="Listeavsnitt"/>
        <w:numPr>
          <w:ilvl w:val="1"/>
          <w:numId w:val="8"/>
        </w:numPr>
        <w:ind w:left="426" w:hanging="426"/>
        <w:rPr>
          <w:b/>
          <w:bCs/>
          <w:color w:val="00303E"/>
        </w:rPr>
      </w:pPr>
      <w:r w:rsidRPr="002936EB">
        <w:rPr>
          <w:b/>
          <w:bCs/>
          <w:color w:val="00303E"/>
        </w:rPr>
        <w:t>Virksomhetsnummer</w:t>
      </w:r>
      <w:r w:rsidRPr="002936EB">
        <w:rPr>
          <w:rStyle w:val="Fotnotereferanse"/>
          <w:rFonts w:eastAsiaTheme="majorEastAsia"/>
          <w:b/>
          <w:bCs/>
          <w:color w:val="00303E"/>
        </w:rPr>
        <w:footnoteReference w:id="1"/>
      </w:r>
      <w:r w:rsidRPr="002936EB">
        <w:rPr>
          <w:b/>
          <w:bCs/>
          <w:color w:val="00303E"/>
        </w:rPr>
        <w:t>:</w:t>
      </w:r>
    </w:p>
    <w:p w14:paraId="2FC0656D" w14:textId="5DD96E27" w:rsid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7963BC16" w14:textId="77777777" w:rsid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03FB3F4B" w14:textId="1C9E6369" w:rsidR="00476C36" w:rsidRDefault="00476C36" w:rsidP="00476C36"/>
    <w:p w14:paraId="035875C3" w14:textId="77777777" w:rsidR="002936EB" w:rsidRDefault="002936EB" w:rsidP="00476C36"/>
    <w:p w14:paraId="58B7C57C" w14:textId="306B7126" w:rsidR="00476C36" w:rsidRPr="001D77FB" w:rsidRDefault="00476C36" w:rsidP="003E5F35">
      <w:pPr>
        <w:pStyle w:val="Listeavsnitt"/>
        <w:numPr>
          <w:ilvl w:val="1"/>
          <w:numId w:val="8"/>
        </w:numPr>
        <w:ind w:left="426" w:hanging="426"/>
        <w:rPr>
          <w:b/>
          <w:bCs/>
          <w:color w:val="00303E"/>
        </w:rPr>
      </w:pPr>
      <w:r w:rsidRPr="001D77FB">
        <w:rPr>
          <w:b/>
          <w:bCs/>
          <w:color w:val="00303E"/>
        </w:rPr>
        <w:t>Næringskode(r) virksomhet:</w:t>
      </w:r>
    </w:p>
    <w:p w14:paraId="24E08CBB" w14:textId="056A4E96"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5A558CBC"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1D200A74" w14:textId="0D00E0C3" w:rsidR="00476C36" w:rsidRDefault="00476C36" w:rsidP="00476C36"/>
    <w:p w14:paraId="75BB5F32" w14:textId="77777777" w:rsidR="001D77FB" w:rsidRDefault="001D77FB" w:rsidP="00476C36"/>
    <w:p w14:paraId="713DC6E6" w14:textId="199DA7CE" w:rsidR="00476C36" w:rsidRPr="001D77FB" w:rsidRDefault="00476C36" w:rsidP="003E5F35">
      <w:pPr>
        <w:pStyle w:val="Listeavsnitt"/>
        <w:numPr>
          <w:ilvl w:val="1"/>
          <w:numId w:val="8"/>
        </w:numPr>
        <w:ind w:left="426" w:hanging="426"/>
        <w:rPr>
          <w:b/>
          <w:bCs/>
          <w:color w:val="00303E"/>
        </w:rPr>
      </w:pPr>
      <w:r w:rsidRPr="001D77FB">
        <w:rPr>
          <w:b/>
          <w:bCs/>
          <w:color w:val="00303E"/>
        </w:rPr>
        <w:t>Postadresse:</w:t>
      </w:r>
    </w:p>
    <w:p w14:paraId="503B372B" w14:textId="10CADFC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51F81D80" w14:textId="63C908A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325E6628" w14:textId="6A81E4C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14333EE7"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6A045FB0" w14:textId="5798E533" w:rsidR="00476C36" w:rsidRDefault="00476C36" w:rsidP="00476C36"/>
    <w:p w14:paraId="1F9DC912" w14:textId="77777777" w:rsidR="001D77FB" w:rsidRDefault="001D77FB" w:rsidP="00476C36"/>
    <w:p w14:paraId="44D7BFC6" w14:textId="6278EB2D" w:rsidR="00476C36" w:rsidRPr="001D77FB" w:rsidRDefault="00476C36" w:rsidP="003E5F35">
      <w:pPr>
        <w:pStyle w:val="Listeavsnitt"/>
        <w:numPr>
          <w:ilvl w:val="1"/>
          <w:numId w:val="8"/>
        </w:numPr>
        <w:ind w:left="426" w:hanging="426"/>
        <w:rPr>
          <w:b/>
          <w:bCs/>
          <w:color w:val="00303E"/>
        </w:rPr>
      </w:pPr>
      <w:r w:rsidRPr="001D77FB">
        <w:rPr>
          <w:b/>
          <w:bCs/>
          <w:color w:val="00303E"/>
        </w:rPr>
        <w:t>E-postadresse (offentlig):</w:t>
      </w:r>
    </w:p>
    <w:p w14:paraId="53E2FB62" w14:textId="0839B6E4"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929F3EA"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3E4EACB" w14:textId="497F1C7E" w:rsidR="00476C36" w:rsidRDefault="00476C36" w:rsidP="00476C36"/>
    <w:p w14:paraId="2C74E85D" w14:textId="77777777" w:rsidR="001D77FB" w:rsidRDefault="001D77FB" w:rsidP="00476C36"/>
    <w:p w14:paraId="20103BC0" w14:textId="1C03026B" w:rsidR="00476C36" w:rsidRPr="001D77FB" w:rsidRDefault="00476C36" w:rsidP="003E5F35">
      <w:pPr>
        <w:pStyle w:val="Listeavsnitt"/>
        <w:numPr>
          <w:ilvl w:val="1"/>
          <w:numId w:val="8"/>
        </w:numPr>
        <w:ind w:left="426" w:hanging="426"/>
        <w:rPr>
          <w:b/>
          <w:bCs/>
          <w:color w:val="00303E"/>
        </w:rPr>
      </w:pPr>
      <w:r w:rsidRPr="001D77FB">
        <w:rPr>
          <w:b/>
          <w:bCs/>
          <w:color w:val="00303E"/>
        </w:rPr>
        <w:t>Fakturaadresse:</w:t>
      </w:r>
    </w:p>
    <w:p w14:paraId="3A80730D" w14:textId="6363CB68"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067F3059" w14:textId="586E7875"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1100E33" w14:textId="7FFD915E"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3DBEB0FE"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9D0EB99" w14:textId="03376E77" w:rsidR="00476C36" w:rsidRDefault="00476C36" w:rsidP="00476C36"/>
    <w:p w14:paraId="0095842E" w14:textId="77777777" w:rsidR="001D77FB" w:rsidRDefault="001D77FB" w:rsidP="00476C36"/>
    <w:p w14:paraId="4EEB24EC" w14:textId="02FC8DFE" w:rsidR="00476C36" w:rsidRDefault="00476C36" w:rsidP="003E5F35">
      <w:pPr>
        <w:pStyle w:val="Listeavsnitt"/>
        <w:numPr>
          <w:ilvl w:val="1"/>
          <w:numId w:val="8"/>
        </w:numPr>
        <w:ind w:left="426" w:hanging="426"/>
        <w:rPr>
          <w:b/>
          <w:bCs/>
          <w:color w:val="00303E"/>
        </w:rPr>
      </w:pPr>
      <w:r w:rsidRPr="001D77FB">
        <w:rPr>
          <w:b/>
          <w:bCs/>
          <w:color w:val="00303E"/>
        </w:rPr>
        <w:t xml:space="preserve">Telefon (offentlig): </w:t>
      </w:r>
    </w:p>
    <w:p w14:paraId="2DDFF301" w14:textId="5585E2F9" w:rsidR="001D77FB" w:rsidRDefault="001D77FB" w:rsidP="001D77FB">
      <w:pPr>
        <w:pStyle w:val="Listeavsnitt"/>
        <w:pBdr>
          <w:top w:val="single" w:sz="4" w:space="1" w:color="auto"/>
          <w:left w:val="single" w:sz="4" w:space="4" w:color="auto"/>
          <w:bottom w:val="single" w:sz="4" w:space="1" w:color="auto"/>
          <w:right w:val="single" w:sz="4" w:space="4" w:color="auto"/>
        </w:pBdr>
        <w:ind w:left="567"/>
        <w:rPr>
          <w:color w:val="00303E"/>
        </w:rPr>
      </w:pPr>
    </w:p>
    <w:p w14:paraId="0C614A99" w14:textId="77777777" w:rsidR="001D77FB" w:rsidRPr="001D77FB" w:rsidRDefault="001D77FB" w:rsidP="001D77FB">
      <w:pPr>
        <w:pStyle w:val="Listeavsnitt"/>
        <w:pBdr>
          <w:top w:val="single" w:sz="4" w:space="1" w:color="auto"/>
          <w:left w:val="single" w:sz="4" w:space="4" w:color="auto"/>
          <w:bottom w:val="single" w:sz="4" w:space="1" w:color="auto"/>
          <w:right w:val="single" w:sz="4" w:space="4" w:color="auto"/>
        </w:pBdr>
        <w:ind w:left="567"/>
        <w:rPr>
          <w:color w:val="00303E"/>
        </w:rPr>
      </w:pPr>
    </w:p>
    <w:p w14:paraId="3E719E99" w14:textId="77777777" w:rsidR="006B7C01" w:rsidRPr="009754DB" w:rsidRDefault="006B7C01" w:rsidP="0079571B">
      <w:pPr>
        <w:rPr>
          <w:rStyle w:val="Sterk"/>
          <w:rFonts w:ascii="Open Sans" w:hAnsi="Open Sans" w:cs="Open Sans"/>
          <w:sz w:val="20"/>
        </w:rPr>
      </w:pPr>
    </w:p>
    <w:p w14:paraId="7F33CEAC" w14:textId="2E2C1367" w:rsidR="009A6D48" w:rsidRDefault="009A6D48">
      <w:pPr>
        <w:rPr>
          <w:rStyle w:val="Sterk"/>
          <w:rFonts w:ascii="Open Sans" w:hAnsi="Open Sans" w:cs="Open Sans"/>
          <w:sz w:val="20"/>
        </w:rPr>
      </w:pPr>
      <w:r>
        <w:rPr>
          <w:rStyle w:val="Sterk"/>
          <w:rFonts w:ascii="Open Sans" w:hAnsi="Open Sans" w:cs="Open Sans"/>
          <w:sz w:val="20"/>
        </w:rPr>
        <w:br w:type="page"/>
      </w:r>
    </w:p>
    <w:p w14:paraId="4CEF8B31" w14:textId="0157BED5" w:rsidR="009A6D48" w:rsidRPr="00476C36" w:rsidRDefault="009A6D48" w:rsidP="003E5F35">
      <w:pPr>
        <w:pStyle w:val="Overskrift1"/>
        <w:numPr>
          <w:ilvl w:val="0"/>
          <w:numId w:val="8"/>
        </w:numPr>
        <w:shd w:val="clear" w:color="auto" w:fill="00303E"/>
        <w:spacing w:before="0"/>
        <w:ind w:left="426" w:right="-148"/>
        <w:rPr>
          <w:rFonts w:cs="Open Sans"/>
          <w:color w:val="FFFFFF" w:themeColor="background1"/>
        </w:rPr>
      </w:pPr>
      <w:bookmarkStart w:id="21" w:name="_Toc51841257"/>
      <w:r>
        <w:rPr>
          <w:rFonts w:cs="Open Sans"/>
          <w:color w:val="FFFFFF" w:themeColor="background1"/>
        </w:rPr>
        <w:lastRenderedPageBreak/>
        <w:t>Kontaktopplysninger</w:t>
      </w:r>
      <w:bookmarkEnd w:id="21"/>
    </w:p>
    <w:p w14:paraId="31BFCDDC" w14:textId="46CB7BD9" w:rsidR="009A6D48" w:rsidRDefault="009A6D48" w:rsidP="009A6D48">
      <w:pPr>
        <w:pStyle w:val="Listeavsnitt"/>
        <w:spacing w:after="160"/>
        <w:ind w:left="426"/>
        <w:rPr>
          <w:b/>
          <w:bCs/>
          <w:color w:val="00303E"/>
        </w:rPr>
      </w:pPr>
    </w:p>
    <w:p w14:paraId="075B1D8F" w14:textId="77777777" w:rsidR="00DC21C9" w:rsidRDefault="00DC21C9" w:rsidP="009A6D48">
      <w:pPr>
        <w:pStyle w:val="Listeavsnitt"/>
        <w:spacing w:after="160"/>
        <w:ind w:left="426"/>
        <w:rPr>
          <w:b/>
          <w:bCs/>
          <w:color w:val="00303E"/>
        </w:rPr>
      </w:pPr>
    </w:p>
    <w:p w14:paraId="2A7C9514" w14:textId="77777777" w:rsidR="009A6D48" w:rsidRDefault="009A6D48" w:rsidP="003E5F35">
      <w:pPr>
        <w:pStyle w:val="Listeavsnitt"/>
        <w:numPr>
          <w:ilvl w:val="1"/>
          <w:numId w:val="8"/>
        </w:numPr>
        <w:spacing w:after="160"/>
        <w:ind w:left="426" w:hanging="426"/>
        <w:rPr>
          <w:b/>
          <w:bCs/>
          <w:color w:val="00303E"/>
        </w:rPr>
      </w:pPr>
      <w:r w:rsidRPr="009A6D48">
        <w:rPr>
          <w:b/>
          <w:bCs/>
          <w:color w:val="00303E"/>
        </w:rPr>
        <w:t>Kontaktperson:</w:t>
      </w:r>
    </w:p>
    <w:p w14:paraId="46C17EAF" w14:textId="0C6E50EA" w:rsidR="009A6D48" w:rsidRDefault="009A6D48" w:rsidP="009A6D4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F22C63F" w14:textId="77777777" w:rsidR="009A6D48" w:rsidRDefault="009A6D48" w:rsidP="009A6D4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C0735D" w14:textId="3816B6B0" w:rsidR="009A6D48" w:rsidRDefault="009A6D48" w:rsidP="009A6D48">
      <w:pPr>
        <w:pStyle w:val="Listeavsnitt"/>
        <w:spacing w:after="160"/>
        <w:ind w:left="567"/>
        <w:rPr>
          <w:b/>
          <w:bCs/>
          <w:color w:val="00303E"/>
        </w:rPr>
      </w:pPr>
    </w:p>
    <w:p w14:paraId="5A6B5A2C" w14:textId="77777777" w:rsidR="009A6D48" w:rsidRDefault="009A6D48" w:rsidP="009A6D48">
      <w:pPr>
        <w:pStyle w:val="Listeavsnitt"/>
        <w:spacing w:after="160"/>
        <w:ind w:left="567"/>
        <w:rPr>
          <w:b/>
          <w:bCs/>
          <w:color w:val="00303E"/>
        </w:rPr>
      </w:pPr>
    </w:p>
    <w:p w14:paraId="5502D34D" w14:textId="51E28827" w:rsidR="009A6D48" w:rsidRDefault="009A6D48" w:rsidP="003E5F35">
      <w:pPr>
        <w:pStyle w:val="Listeavsnitt"/>
        <w:numPr>
          <w:ilvl w:val="1"/>
          <w:numId w:val="8"/>
        </w:numPr>
        <w:spacing w:after="160"/>
        <w:ind w:left="426" w:hanging="426"/>
        <w:rPr>
          <w:b/>
          <w:bCs/>
          <w:color w:val="00303E"/>
        </w:rPr>
      </w:pPr>
      <w:r w:rsidRPr="009A6D48">
        <w:rPr>
          <w:b/>
          <w:bCs/>
          <w:color w:val="00303E"/>
        </w:rPr>
        <w:t>E-postadresse:</w:t>
      </w:r>
    </w:p>
    <w:p w14:paraId="7A8E1E6D" w14:textId="1130DC47" w:rsidR="009A6D48" w:rsidRDefault="009A6D48"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A7F5986"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452DA11" w14:textId="0984A97A" w:rsidR="009A6D48" w:rsidRDefault="009A6D48" w:rsidP="009A6D48">
      <w:pPr>
        <w:pStyle w:val="Listeavsnitt"/>
        <w:spacing w:after="160"/>
        <w:ind w:left="567"/>
        <w:rPr>
          <w:b/>
          <w:bCs/>
          <w:color w:val="00303E"/>
        </w:rPr>
      </w:pPr>
    </w:p>
    <w:p w14:paraId="416664FE" w14:textId="77777777" w:rsidR="009A6D48" w:rsidRDefault="009A6D48" w:rsidP="009A6D48">
      <w:pPr>
        <w:pStyle w:val="Listeavsnitt"/>
        <w:spacing w:after="160"/>
        <w:ind w:left="567"/>
        <w:rPr>
          <w:b/>
          <w:bCs/>
          <w:color w:val="00303E"/>
        </w:rPr>
      </w:pPr>
    </w:p>
    <w:p w14:paraId="3D309F9F" w14:textId="61C393B4" w:rsidR="009A6D48" w:rsidRDefault="009A6D48" w:rsidP="003E5F35">
      <w:pPr>
        <w:pStyle w:val="Listeavsnitt"/>
        <w:numPr>
          <w:ilvl w:val="1"/>
          <w:numId w:val="8"/>
        </w:numPr>
        <w:spacing w:after="160"/>
        <w:ind w:left="426" w:hanging="426"/>
        <w:rPr>
          <w:b/>
          <w:bCs/>
          <w:color w:val="00303E"/>
        </w:rPr>
      </w:pPr>
      <w:r>
        <w:rPr>
          <w:b/>
          <w:bCs/>
          <w:color w:val="00303E"/>
        </w:rPr>
        <w:t>Telefon:</w:t>
      </w:r>
    </w:p>
    <w:p w14:paraId="2706519C" w14:textId="3E6D3604"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BE10FD"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1962894" w14:textId="463AA409" w:rsidR="00CA0BA3" w:rsidRDefault="00CA0BA3" w:rsidP="00CA0BA3">
      <w:pPr>
        <w:spacing w:after="160"/>
        <w:rPr>
          <w:b/>
          <w:bCs/>
          <w:color w:val="00303E"/>
        </w:rPr>
      </w:pPr>
    </w:p>
    <w:p w14:paraId="52B3D27F" w14:textId="579F3B2F" w:rsidR="00CA0BA3" w:rsidRDefault="00CA0BA3">
      <w:pPr>
        <w:rPr>
          <w:b/>
          <w:bCs/>
          <w:color w:val="00303E"/>
        </w:rPr>
      </w:pPr>
      <w:r>
        <w:rPr>
          <w:b/>
          <w:bCs/>
          <w:color w:val="00303E"/>
        </w:rPr>
        <w:br w:type="page"/>
      </w:r>
    </w:p>
    <w:p w14:paraId="2D1C16F0" w14:textId="0AF2D905" w:rsidR="00CA0BA3" w:rsidRPr="00476C36" w:rsidRDefault="00B12182" w:rsidP="003E5F35">
      <w:pPr>
        <w:pStyle w:val="Overskrift1"/>
        <w:numPr>
          <w:ilvl w:val="0"/>
          <w:numId w:val="8"/>
        </w:numPr>
        <w:shd w:val="clear" w:color="auto" w:fill="00303E"/>
        <w:spacing w:before="0"/>
        <w:ind w:left="0" w:right="-148" w:firstLine="0"/>
        <w:rPr>
          <w:rFonts w:cs="Open Sans"/>
          <w:color w:val="FFFFFF" w:themeColor="background1"/>
        </w:rPr>
      </w:pPr>
      <w:bookmarkStart w:id="22" w:name="_Toc51841258"/>
      <w:r>
        <w:rPr>
          <w:rFonts w:cs="Open Sans"/>
          <w:color w:val="FFFFFF" w:themeColor="background1"/>
        </w:rPr>
        <w:lastRenderedPageBreak/>
        <w:t>Søknad</w:t>
      </w:r>
      <w:bookmarkEnd w:id="22"/>
    </w:p>
    <w:p w14:paraId="29A8C031" w14:textId="4D89B5BD" w:rsidR="00CA0BA3" w:rsidRDefault="00CA0BA3" w:rsidP="00CA0BA3">
      <w:pPr>
        <w:pStyle w:val="Listeavsnitt"/>
        <w:spacing w:after="160"/>
        <w:ind w:left="426"/>
        <w:rPr>
          <w:b/>
          <w:bCs/>
          <w:color w:val="00303E"/>
        </w:rPr>
      </w:pPr>
    </w:p>
    <w:p w14:paraId="370DF5BE" w14:textId="77777777" w:rsidR="00DC21C9" w:rsidRDefault="00DC21C9" w:rsidP="00CA0BA3">
      <w:pPr>
        <w:pStyle w:val="Listeavsnitt"/>
        <w:spacing w:after="160"/>
        <w:ind w:left="426"/>
        <w:rPr>
          <w:b/>
          <w:bCs/>
          <w:color w:val="00303E"/>
        </w:rPr>
      </w:pPr>
    </w:p>
    <w:p w14:paraId="1FDB951B" w14:textId="675D366D" w:rsidR="00CA0BA3" w:rsidRPr="00CA0BA3" w:rsidRDefault="00CA0BA3" w:rsidP="003E5F35">
      <w:pPr>
        <w:pStyle w:val="Listeavsnitt"/>
        <w:numPr>
          <w:ilvl w:val="1"/>
          <w:numId w:val="8"/>
        </w:numPr>
        <w:spacing w:after="160"/>
        <w:ind w:left="426" w:hanging="426"/>
        <w:rPr>
          <w:b/>
          <w:bCs/>
          <w:color w:val="00303E"/>
        </w:rPr>
      </w:pPr>
      <w:r>
        <w:rPr>
          <w:b/>
          <w:bCs/>
          <w:color w:val="00303E"/>
        </w:rPr>
        <w:t>Søknaden gjelder:</w:t>
      </w:r>
      <w:r>
        <w:rPr>
          <w:b/>
          <w:bCs/>
          <w:color w:val="00303E"/>
        </w:rPr>
        <w:br/>
      </w:r>
      <w:r w:rsidRPr="00CA0BA3">
        <w:rPr>
          <w:color w:val="00303E"/>
        </w:rPr>
        <w:t>(</w:t>
      </w:r>
      <w:r w:rsidR="00B01F8E">
        <w:rPr>
          <w:color w:val="00303E"/>
        </w:rPr>
        <w:t>S</w:t>
      </w:r>
      <w:r w:rsidRPr="00CA0BA3">
        <w:rPr>
          <w:color w:val="00303E"/>
        </w:rPr>
        <w:t>ett kryss)</w:t>
      </w:r>
    </w:p>
    <w:p w14:paraId="6FF39465" w14:textId="77777777" w:rsidR="00CA0BA3" w:rsidRPr="00CA0BA3" w:rsidRDefault="00CA0BA3" w:rsidP="00CA0BA3">
      <w:pPr>
        <w:pStyle w:val="Listeavsnitt"/>
        <w:spacing w:after="160"/>
        <w:ind w:left="426" w:hanging="142"/>
        <w:rPr>
          <w:b/>
          <w:bCs/>
          <w:color w:val="00303E"/>
        </w:rPr>
      </w:pPr>
    </w:p>
    <w:p w14:paraId="6FE43FF9" w14:textId="246807B0" w:rsidR="00B12182" w:rsidRDefault="00CA0BA3" w:rsidP="00B12182">
      <w:pPr>
        <w:pStyle w:val="Listeavsnitt"/>
        <w:pBdr>
          <w:top w:val="single" w:sz="4" w:space="1" w:color="auto"/>
          <w:left w:val="single" w:sz="4" w:space="4" w:color="auto"/>
          <w:bottom w:val="single" w:sz="4" w:space="1" w:color="auto"/>
          <w:right w:val="single" w:sz="4" w:space="4" w:color="auto"/>
        </w:pBdr>
        <w:tabs>
          <w:tab w:val="left" w:pos="567"/>
          <w:tab w:val="left" w:pos="2268"/>
          <w:tab w:val="left" w:pos="4253"/>
          <w:tab w:val="left" w:pos="6379"/>
        </w:tabs>
        <w:spacing w:after="160"/>
        <w:ind w:left="567"/>
        <w:rPr>
          <w:color w:val="00303E"/>
        </w:rPr>
      </w:pPr>
      <w:r w:rsidRPr="00CA0BA3">
        <w:rPr>
          <w:color w:val="00303E"/>
        </w:rPr>
        <w:t>Nyetablering:</w:t>
      </w:r>
      <w:r w:rsidRPr="00CA0BA3">
        <w:rPr>
          <w:color w:val="00303E"/>
        </w:rPr>
        <w:tab/>
        <w:t>Endret volum:</w:t>
      </w:r>
      <w:r w:rsidRPr="00CA0BA3">
        <w:rPr>
          <w:color w:val="00303E"/>
        </w:rPr>
        <w:tab/>
        <w:t>Endret driftstid:</w:t>
      </w:r>
      <w:r w:rsidRPr="00CA0BA3">
        <w:rPr>
          <w:color w:val="00303E"/>
        </w:rPr>
        <w:tab/>
        <w:t>Endrede utslippsforhold:</w:t>
      </w:r>
      <w:r w:rsidR="00B12182">
        <w:rPr>
          <w:color w:val="00303E"/>
        </w:rPr>
        <w:t xml:space="preserve"> </w:t>
      </w:r>
    </w:p>
    <w:p w14:paraId="4EAD12AE" w14:textId="77777777" w:rsidR="00B12182" w:rsidRDefault="00B12182"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58BCBF8" w14:textId="60B27E04" w:rsidR="00CA0BA3" w:rsidRDefault="00CA0BA3"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sidRPr="00B12182">
        <w:rPr>
          <w:color w:val="00303E"/>
        </w:rPr>
        <w:t>Annet (spesifiser):</w:t>
      </w:r>
    </w:p>
    <w:p w14:paraId="3A99535E" w14:textId="77777777" w:rsidR="00B12182" w:rsidRPr="00B12182" w:rsidRDefault="00B12182"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A6A9180" w14:textId="77777777" w:rsidR="00CA0BA3" w:rsidRDefault="00CA0BA3" w:rsidP="00CA0BA3">
      <w:pPr>
        <w:pStyle w:val="Listeavsnitt"/>
        <w:spacing w:after="160"/>
        <w:ind w:left="567"/>
        <w:rPr>
          <w:b/>
          <w:bCs/>
          <w:color w:val="00303E"/>
        </w:rPr>
      </w:pPr>
    </w:p>
    <w:p w14:paraId="655CC2D3" w14:textId="77777777" w:rsidR="00CA0BA3" w:rsidRDefault="00CA0BA3" w:rsidP="00CA0BA3">
      <w:pPr>
        <w:pStyle w:val="Listeavsnitt"/>
        <w:spacing w:after="160"/>
        <w:ind w:left="567"/>
        <w:rPr>
          <w:b/>
          <w:bCs/>
          <w:color w:val="00303E"/>
        </w:rPr>
      </w:pPr>
    </w:p>
    <w:p w14:paraId="32AB0513" w14:textId="62C1DFD2" w:rsidR="00CA0BA3" w:rsidRDefault="00B12182" w:rsidP="003E5F35">
      <w:pPr>
        <w:pStyle w:val="Listeavsnitt"/>
        <w:numPr>
          <w:ilvl w:val="1"/>
          <w:numId w:val="8"/>
        </w:numPr>
        <w:spacing w:after="160"/>
        <w:ind w:left="426" w:hanging="426"/>
        <w:rPr>
          <w:b/>
          <w:bCs/>
          <w:color w:val="00303E"/>
        </w:rPr>
      </w:pPr>
      <w:r>
        <w:rPr>
          <w:b/>
          <w:bCs/>
          <w:color w:val="00303E"/>
        </w:rPr>
        <w:t>Tidspunkt for ønsket oppstart/endring:</w:t>
      </w:r>
    </w:p>
    <w:p w14:paraId="65EE7D5F"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94C8CB1"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8BE1A59" w14:textId="77777777" w:rsidR="00CA0BA3" w:rsidRDefault="00CA0BA3" w:rsidP="00CA0BA3">
      <w:pPr>
        <w:pStyle w:val="Listeavsnitt"/>
        <w:spacing w:after="160"/>
        <w:ind w:left="567"/>
        <w:rPr>
          <w:b/>
          <w:bCs/>
          <w:color w:val="00303E"/>
        </w:rPr>
      </w:pPr>
    </w:p>
    <w:p w14:paraId="10059D14" w14:textId="77777777" w:rsidR="00CA0BA3" w:rsidRDefault="00CA0BA3" w:rsidP="00CA0BA3">
      <w:pPr>
        <w:pStyle w:val="Listeavsnitt"/>
        <w:spacing w:after="160"/>
        <w:ind w:left="567"/>
        <w:rPr>
          <w:b/>
          <w:bCs/>
          <w:color w:val="00303E"/>
        </w:rPr>
      </w:pPr>
    </w:p>
    <w:p w14:paraId="4267CC73" w14:textId="69A10510" w:rsidR="00CA0BA3" w:rsidRDefault="00B12182" w:rsidP="003E5F35">
      <w:pPr>
        <w:pStyle w:val="Listeavsnitt"/>
        <w:numPr>
          <w:ilvl w:val="1"/>
          <w:numId w:val="8"/>
        </w:numPr>
        <w:spacing w:after="160"/>
        <w:ind w:left="426" w:hanging="426"/>
        <w:rPr>
          <w:b/>
          <w:bCs/>
          <w:color w:val="00303E"/>
        </w:rPr>
      </w:pPr>
      <w:r>
        <w:rPr>
          <w:b/>
          <w:bCs/>
          <w:color w:val="00303E"/>
        </w:rPr>
        <w:t>Hvis deponiet allerede er i drift: Hvor lenge har det vært det?</w:t>
      </w:r>
    </w:p>
    <w:p w14:paraId="614C2D46" w14:textId="0E1BD9E0" w:rsidR="00B12182" w:rsidRDefault="00B12182" w:rsidP="00B12182">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D82138E" w14:textId="77777777" w:rsidR="00B12182" w:rsidRDefault="00B12182" w:rsidP="00B12182">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2AE6D3E" w14:textId="230E1C55" w:rsidR="00CA0BA3" w:rsidRDefault="00CA0BA3" w:rsidP="00CA0BA3">
      <w:pPr>
        <w:spacing w:after="160"/>
        <w:rPr>
          <w:b/>
          <w:bCs/>
          <w:color w:val="00303E"/>
        </w:rPr>
      </w:pPr>
    </w:p>
    <w:p w14:paraId="36B5920B" w14:textId="6EB088DC" w:rsidR="000E7EF8" w:rsidRDefault="000E7EF8">
      <w:pPr>
        <w:rPr>
          <w:b/>
          <w:bCs/>
          <w:color w:val="00303E"/>
        </w:rPr>
      </w:pPr>
      <w:r>
        <w:rPr>
          <w:b/>
          <w:bCs/>
          <w:color w:val="00303E"/>
        </w:rPr>
        <w:br w:type="page"/>
      </w:r>
    </w:p>
    <w:p w14:paraId="7F4A6364" w14:textId="654673C8" w:rsidR="000E7EF8" w:rsidRPr="00476C36" w:rsidRDefault="000E7EF8" w:rsidP="003E5F35">
      <w:pPr>
        <w:pStyle w:val="Overskrift1"/>
        <w:numPr>
          <w:ilvl w:val="0"/>
          <w:numId w:val="8"/>
        </w:numPr>
        <w:shd w:val="clear" w:color="auto" w:fill="00303E"/>
        <w:spacing w:before="0"/>
        <w:ind w:left="0" w:right="-148" w:firstLine="0"/>
        <w:rPr>
          <w:rFonts w:cs="Open Sans"/>
          <w:color w:val="FFFFFF" w:themeColor="background1"/>
        </w:rPr>
      </w:pPr>
      <w:bookmarkStart w:id="23" w:name="_Toc51841259"/>
      <w:r>
        <w:rPr>
          <w:rFonts w:cs="Open Sans"/>
          <w:color w:val="FFFFFF" w:themeColor="background1"/>
        </w:rPr>
        <w:lastRenderedPageBreak/>
        <w:t>Lokalitet og områdebeskrivelse</w:t>
      </w:r>
      <w:bookmarkEnd w:id="23"/>
    </w:p>
    <w:p w14:paraId="63D3EA03" w14:textId="2D994AF3" w:rsidR="000E7EF8" w:rsidRDefault="000E7EF8" w:rsidP="000E7EF8">
      <w:pPr>
        <w:pStyle w:val="Listeavsnitt"/>
        <w:spacing w:after="160"/>
        <w:ind w:left="426"/>
        <w:rPr>
          <w:b/>
          <w:bCs/>
          <w:color w:val="00303E"/>
        </w:rPr>
      </w:pPr>
    </w:p>
    <w:p w14:paraId="6CDD0658" w14:textId="77777777" w:rsidR="00DC21C9" w:rsidRDefault="00DC21C9" w:rsidP="000E7EF8">
      <w:pPr>
        <w:pStyle w:val="Listeavsnitt"/>
        <w:spacing w:after="160"/>
        <w:ind w:left="426"/>
        <w:rPr>
          <w:b/>
          <w:bCs/>
          <w:color w:val="00303E"/>
        </w:rPr>
      </w:pPr>
    </w:p>
    <w:p w14:paraId="5793A28A" w14:textId="2A974C16" w:rsidR="000E7EF8" w:rsidRPr="000E7EF8" w:rsidRDefault="000E7EF8" w:rsidP="003E5F35">
      <w:pPr>
        <w:pStyle w:val="Listeavsnitt"/>
        <w:numPr>
          <w:ilvl w:val="1"/>
          <w:numId w:val="8"/>
        </w:numPr>
        <w:spacing w:after="160"/>
        <w:ind w:left="426" w:hanging="426"/>
        <w:rPr>
          <w:b/>
          <w:bCs/>
          <w:color w:val="00303E"/>
        </w:rPr>
      </w:pPr>
      <w:r>
        <w:rPr>
          <w:b/>
          <w:bCs/>
          <w:color w:val="00303E"/>
        </w:rPr>
        <w:t>Kommune:</w:t>
      </w:r>
    </w:p>
    <w:p w14:paraId="77C0FCE8" w14:textId="094EAD4E" w:rsidR="000E7EF8" w:rsidRDefault="000E7EF8" w:rsidP="000E7EF8">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A5B3D7D" w14:textId="77777777" w:rsidR="000E7EF8" w:rsidRPr="00B12182" w:rsidRDefault="000E7EF8" w:rsidP="000E7EF8">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1B35654" w14:textId="77777777" w:rsidR="000E7EF8" w:rsidRDefault="000E7EF8" w:rsidP="000E7EF8">
      <w:pPr>
        <w:pStyle w:val="Listeavsnitt"/>
        <w:spacing w:after="160"/>
        <w:ind w:left="567"/>
        <w:rPr>
          <w:b/>
          <w:bCs/>
          <w:color w:val="00303E"/>
        </w:rPr>
      </w:pPr>
    </w:p>
    <w:p w14:paraId="1803ACB6" w14:textId="77777777" w:rsidR="000E7EF8" w:rsidRDefault="000E7EF8" w:rsidP="000E7EF8">
      <w:pPr>
        <w:pStyle w:val="Listeavsnitt"/>
        <w:spacing w:after="160"/>
        <w:ind w:left="567"/>
        <w:rPr>
          <w:b/>
          <w:bCs/>
          <w:color w:val="00303E"/>
        </w:rPr>
      </w:pPr>
    </w:p>
    <w:p w14:paraId="60056D93" w14:textId="7014DFE9" w:rsidR="000E7EF8" w:rsidRDefault="000E7EF8" w:rsidP="003E5F35">
      <w:pPr>
        <w:pStyle w:val="Listeavsnitt"/>
        <w:numPr>
          <w:ilvl w:val="1"/>
          <w:numId w:val="8"/>
        </w:numPr>
        <w:spacing w:after="160"/>
        <w:ind w:left="426" w:hanging="426"/>
        <w:rPr>
          <w:b/>
          <w:bCs/>
          <w:color w:val="00303E"/>
        </w:rPr>
      </w:pPr>
      <w:r>
        <w:rPr>
          <w:b/>
          <w:bCs/>
          <w:color w:val="00303E"/>
        </w:rPr>
        <w:t>Eiendom(er):</w:t>
      </w:r>
    </w:p>
    <w:p w14:paraId="4DB27047"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4B4987BA" w14:textId="4C46A846"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29C1D6BF"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69499307" w14:textId="0E31DB97"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2D427D34"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469A74F2" w14:textId="0C5829A6"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61A37174"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2E8535FE" w14:textId="6AC9FAB2"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5EE8D6EA" w14:textId="05C74AD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589C1E0" w14:textId="77777777" w:rsidR="000E7EF8" w:rsidRDefault="000E7EF8" w:rsidP="000E7EF8">
      <w:pPr>
        <w:pStyle w:val="Listeavsnitt"/>
        <w:spacing w:after="160"/>
        <w:ind w:left="567"/>
        <w:rPr>
          <w:b/>
          <w:bCs/>
          <w:color w:val="00303E"/>
        </w:rPr>
      </w:pPr>
    </w:p>
    <w:p w14:paraId="30DF734F" w14:textId="77777777" w:rsidR="000E7EF8" w:rsidRDefault="000E7EF8" w:rsidP="000E7EF8">
      <w:pPr>
        <w:pStyle w:val="Listeavsnitt"/>
        <w:spacing w:after="160"/>
        <w:ind w:left="567"/>
        <w:rPr>
          <w:b/>
          <w:bCs/>
          <w:color w:val="00303E"/>
        </w:rPr>
      </w:pPr>
    </w:p>
    <w:p w14:paraId="48EC35F9" w14:textId="36E3BFB8" w:rsidR="000E7EF8" w:rsidRPr="000E7EF8" w:rsidRDefault="000E7EF8" w:rsidP="003E5F35">
      <w:pPr>
        <w:pStyle w:val="Listeavsnitt"/>
        <w:numPr>
          <w:ilvl w:val="1"/>
          <w:numId w:val="8"/>
        </w:numPr>
        <w:spacing w:after="160"/>
        <w:ind w:left="426" w:hanging="426"/>
        <w:rPr>
          <w:b/>
          <w:bCs/>
          <w:color w:val="00303E"/>
        </w:rPr>
      </w:pPr>
      <w:r>
        <w:rPr>
          <w:b/>
          <w:bCs/>
          <w:color w:val="00303E"/>
        </w:rPr>
        <w:t>Koordinater:</w:t>
      </w:r>
    </w:p>
    <w:p w14:paraId="3D22303B"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BFACA68" w14:textId="518A2E61" w:rsidR="000E7EF8"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Sonebelte:</w:t>
      </w:r>
    </w:p>
    <w:p w14:paraId="09EFE076"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E040E01" w14:textId="008503D0" w:rsidR="00316625"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UTM-koordinat nord:</w:t>
      </w:r>
    </w:p>
    <w:p w14:paraId="002107B8"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232B390" w14:textId="5282D48D"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UTM-koordinat øst:</w:t>
      </w:r>
    </w:p>
    <w:p w14:paraId="6DD770CC"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57F4A19" w14:textId="200B6A26" w:rsidR="000E7EF8" w:rsidRDefault="000E7EF8" w:rsidP="00CA0BA3">
      <w:pPr>
        <w:spacing w:after="160"/>
        <w:rPr>
          <w:b/>
          <w:bCs/>
          <w:color w:val="00303E"/>
        </w:rPr>
      </w:pPr>
    </w:p>
    <w:p w14:paraId="24E136D3" w14:textId="54DBB472" w:rsidR="000E7EF8" w:rsidRDefault="00316625" w:rsidP="003E5F35">
      <w:pPr>
        <w:pStyle w:val="Listeavsnitt"/>
        <w:numPr>
          <w:ilvl w:val="1"/>
          <w:numId w:val="8"/>
        </w:numPr>
        <w:spacing w:after="160"/>
        <w:ind w:left="426" w:hanging="426"/>
        <w:rPr>
          <w:b/>
          <w:bCs/>
          <w:color w:val="00303E"/>
        </w:rPr>
      </w:pPr>
      <w:r>
        <w:rPr>
          <w:b/>
          <w:bCs/>
          <w:color w:val="00303E"/>
        </w:rPr>
        <w:t xml:space="preserve">Avstand til nærmeste bebyggelse </w:t>
      </w:r>
      <w:r w:rsidRPr="00316625">
        <w:rPr>
          <w:color w:val="00303E"/>
        </w:rPr>
        <w:t>(spesifiser type bebyggelse):</w:t>
      </w:r>
    </w:p>
    <w:p w14:paraId="45C7813F" w14:textId="37B84E41"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49EF459" w14:textId="77777777" w:rsidR="000E7EF8" w:rsidRP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0F3EEEC" w14:textId="7DE298D8" w:rsidR="000E7EF8" w:rsidRDefault="000E7EF8" w:rsidP="00CA0BA3">
      <w:pPr>
        <w:spacing w:after="160"/>
        <w:rPr>
          <w:b/>
          <w:bCs/>
          <w:color w:val="00303E"/>
        </w:rPr>
      </w:pPr>
    </w:p>
    <w:p w14:paraId="3EAEA221" w14:textId="6776D524" w:rsidR="000E7EF8" w:rsidRDefault="00316625" w:rsidP="003E5F35">
      <w:pPr>
        <w:pStyle w:val="Listeavsnitt"/>
        <w:numPr>
          <w:ilvl w:val="1"/>
          <w:numId w:val="8"/>
        </w:numPr>
        <w:spacing w:after="160"/>
        <w:ind w:left="426" w:hanging="426"/>
        <w:rPr>
          <w:b/>
          <w:bCs/>
          <w:color w:val="00303E"/>
        </w:rPr>
      </w:pPr>
      <w:r>
        <w:rPr>
          <w:b/>
          <w:bCs/>
          <w:color w:val="00303E"/>
        </w:rPr>
        <w:t xml:space="preserve">Avstand til nærmeste private bebyggelse </w:t>
      </w:r>
      <w:r w:rsidRPr="00316625">
        <w:rPr>
          <w:color w:val="00303E"/>
        </w:rPr>
        <w:t>(spesifiser bebyggelse):</w:t>
      </w:r>
    </w:p>
    <w:p w14:paraId="4C8EA7ED"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7CD0412"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F21D944" w14:textId="77777777" w:rsidR="000E7EF8" w:rsidRDefault="000E7EF8" w:rsidP="000E7EF8">
      <w:pPr>
        <w:spacing w:after="160"/>
        <w:rPr>
          <w:b/>
          <w:bCs/>
          <w:color w:val="00303E"/>
        </w:rPr>
      </w:pPr>
    </w:p>
    <w:p w14:paraId="0121A44A" w14:textId="77777777" w:rsidR="00601665" w:rsidRDefault="00601665">
      <w:pPr>
        <w:rPr>
          <w:b/>
          <w:bCs/>
          <w:color w:val="00303E"/>
        </w:rPr>
      </w:pPr>
      <w:r>
        <w:rPr>
          <w:b/>
          <w:bCs/>
          <w:color w:val="00303E"/>
        </w:rPr>
        <w:br w:type="page"/>
      </w:r>
    </w:p>
    <w:p w14:paraId="4098DE6B" w14:textId="5A7CCF18" w:rsidR="000E7EF8" w:rsidRDefault="00316625" w:rsidP="003E5F35">
      <w:pPr>
        <w:pStyle w:val="Listeavsnitt"/>
        <w:numPr>
          <w:ilvl w:val="1"/>
          <w:numId w:val="8"/>
        </w:numPr>
        <w:spacing w:after="160"/>
        <w:ind w:left="426" w:hanging="426"/>
        <w:rPr>
          <w:b/>
          <w:bCs/>
          <w:color w:val="00303E"/>
        </w:rPr>
      </w:pPr>
      <w:r>
        <w:rPr>
          <w:b/>
          <w:bCs/>
          <w:color w:val="00303E"/>
        </w:rPr>
        <w:lastRenderedPageBreak/>
        <w:t xml:space="preserve">Beskriv området hvor deponiet er/planlegges </w:t>
      </w:r>
      <w:r w:rsidRPr="00316625">
        <w:rPr>
          <w:color w:val="00303E"/>
        </w:rPr>
        <w:t>(terreng, helningsgrad- og retning, avstand til grunnvann og bekk og lignende)</w:t>
      </w:r>
      <w:r>
        <w:rPr>
          <w:color w:val="00303E"/>
        </w:rPr>
        <w:t>:</w:t>
      </w:r>
      <w:r w:rsidR="007A32DF">
        <w:rPr>
          <w:color w:val="00303E"/>
        </w:rPr>
        <w:br/>
      </w:r>
    </w:p>
    <w:p w14:paraId="43998B1C" w14:textId="599A64A1" w:rsidR="000E7EF8" w:rsidRPr="00316625" w:rsidRDefault="00B01F8E"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Pr>
          <w:color w:val="00303E"/>
        </w:rPr>
        <w:t>(Kan vedlegges)</w:t>
      </w:r>
    </w:p>
    <w:p w14:paraId="05B3CD8B" w14:textId="5DE0EFE3"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5FBF9E" w14:textId="0946D64F"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985A3B" w14:textId="63753882"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22B6F39" w14:textId="44700815"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8F2F22F" w14:textId="3B41C5C6"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54D0875" w14:textId="574A4DF0"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89CDD6F" w14:textId="14E7BEB9"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8C790E" w14:textId="3D0CCA41"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EB7F3FC" w14:textId="6217D240"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6E9DAEF" w14:textId="1480DC11"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E873877" w14:textId="148E013A"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6D1D94D" w14:textId="5B8A2089"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D0EFF22" w14:textId="235EB39D"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31D55F8" w14:textId="1777CCF5"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9FE9FE1" w14:textId="68487984"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F6AA3AE" w14:textId="77777777"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A8B20EE" w14:textId="767B2D37"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E828041" w14:textId="1F7F1F66"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AE4412D" w14:textId="51A5533B"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E76F040" w14:textId="43EB9DB8"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10E66D9" w14:textId="608C65DA"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52C3FEE"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4EBE1EA" w14:textId="77777777" w:rsidR="00316625" w:rsidRDefault="00316625" w:rsidP="00316625">
      <w:pPr>
        <w:spacing w:after="160"/>
        <w:rPr>
          <w:b/>
          <w:bCs/>
          <w:color w:val="00303E"/>
        </w:rPr>
      </w:pPr>
    </w:p>
    <w:p w14:paraId="790E8FC6" w14:textId="358294F1" w:rsidR="000E7EF8" w:rsidRPr="00316625" w:rsidRDefault="00316625" w:rsidP="003E5F35">
      <w:pPr>
        <w:pStyle w:val="Listeavsnitt"/>
        <w:numPr>
          <w:ilvl w:val="1"/>
          <w:numId w:val="8"/>
        </w:numPr>
        <w:ind w:left="426" w:hanging="426"/>
        <w:rPr>
          <w:b/>
          <w:bCs/>
          <w:color w:val="00303E"/>
        </w:rPr>
      </w:pPr>
      <w:r w:rsidRPr="00316625">
        <w:rPr>
          <w:b/>
          <w:bCs/>
          <w:color w:val="00303E"/>
        </w:rPr>
        <w:t xml:space="preserve">Er området </w:t>
      </w:r>
      <w:proofErr w:type="spellStart"/>
      <w:r w:rsidRPr="00316625">
        <w:rPr>
          <w:b/>
          <w:bCs/>
          <w:color w:val="00303E"/>
        </w:rPr>
        <w:t>konsekvensutredet</w:t>
      </w:r>
      <w:proofErr w:type="spellEnd"/>
      <w:r w:rsidRPr="00316625">
        <w:rPr>
          <w:rStyle w:val="Fotnotereferanse"/>
          <w:rFonts w:eastAsiaTheme="majorEastAsia"/>
          <w:b/>
          <w:bCs/>
          <w:color w:val="00303E"/>
        </w:rPr>
        <w:footnoteReference w:id="2"/>
      </w:r>
      <w:r w:rsidRPr="00316625">
        <w:rPr>
          <w:b/>
          <w:bCs/>
          <w:color w:val="00303E"/>
        </w:rPr>
        <w:t>?</w:t>
      </w:r>
    </w:p>
    <w:p w14:paraId="1F1AC9E2" w14:textId="018DA530" w:rsidR="00316625" w:rsidRDefault="00316625" w:rsidP="00316625">
      <w:pPr>
        <w:pBdr>
          <w:top w:val="single" w:sz="4" w:space="1" w:color="auto"/>
          <w:left w:val="single" w:sz="4" w:space="4" w:color="auto"/>
          <w:bottom w:val="single" w:sz="4" w:space="1" w:color="auto"/>
          <w:right w:val="single" w:sz="4" w:space="4" w:color="auto"/>
        </w:pBdr>
        <w:ind w:left="567"/>
        <w:rPr>
          <w:b/>
          <w:bCs/>
          <w:color w:val="00303E"/>
        </w:rPr>
      </w:pPr>
    </w:p>
    <w:p w14:paraId="3206D46A" w14:textId="77777777" w:rsidR="00316625" w:rsidRPr="00CA0BA3" w:rsidRDefault="00316625" w:rsidP="00316625">
      <w:pPr>
        <w:pBdr>
          <w:top w:val="single" w:sz="4" w:space="1" w:color="auto"/>
          <w:left w:val="single" w:sz="4" w:space="4" w:color="auto"/>
          <w:bottom w:val="single" w:sz="4" w:space="1" w:color="auto"/>
          <w:right w:val="single" w:sz="4" w:space="4" w:color="auto"/>
        </w:pBdr>
        <w:spacing w:after="160"/>
        <w:ind w:left="567"/>
        <w:rPr>
          <w:b/>
          <w:bCs/>
          <w:color w:val="00303E"/>
        </w:rPr>
      </w:pPr>
    </w:p>
    <w:p w14:paraId="1BAB205F" w14:textId="2CEEB8D2" w:rsidR="007A32DF" w:rsidRDefault="007A32DF">
      <w:pPr>
        <w:rPr>
          <w:rStyle w:val="Sterk"/>
          <w:rFonts w:ascii="Open Sans" w:hAnsi="Open Sans" w:cs="Open Sans"/>
          <w:sz w:val="20"/>
        </w:rPr>
      </w:pPr>
    </w:p>
    <w:p w14:paraId="5D350B7B" w14:textId="57065A8E" w:rsidR="00B01F8E" w:rsidRDefault="00B01F8E">
      <w:pPr>
        <w:rPr>
          <w:rStyle w:val="Sterk"/>
          <w:rFonts w:ascii="Open Sans" w:hAnsi="Open Sans" w:cs="Open Sans"/>
          <w:sz w:val="20"/>
        </w:rPr>
      </w:pPr>
    </w:p>
    <w:p w14:paraId="29CCD081" w14:textId="77777777" w:rsidR="00B01F8E" w:rsidRDefault="00B01F8E">
      <w:pPr>
        <w:rPr>
          <w:rStyle w:val="Sterk"/>
          <w:rFonts w:ascii="Open Sans" w:hAnsi="Open Sans" w:cs="Open Sans"/>
          <w:sz w:val="20"/>
        </w:rPr>
      </w:pPr>
    </w:p>
    <w:p w14:paraId="2967707D" w14:textId="104BEF1D" w:rsidR="00B01F8E" w:rsidRPr="00B01F8E" w:rsidRDefault="007A32DF" w:rsidP="00B01F8E">
      <w:pPr>
        <w:rPr>
          <w:b/>
          <w:bCs/>
          <w:color w:val="00303E"/>
        </w:rPr>
      </w:pPr>
      <w:r w:rsidRPr="007A32DF">
        <w:rPr>
          <w:b/>
          <w:bCs/>
          <w:color w:val="00303E"/>
        </w:rPr>
        <w:t>Vedlegg</w:t>
      </w:r>
    </w:p>
    <w:p w14:paraId="3DA64FDF" w14:textId="62BD38DA" w:rsidR="00B01F8E" w:rsidRDefault="007A32DF"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sidRPr="00B01F8E">
        <w:rPr>
          <w:color w:val="00303E"/>
        </w:rPr>
        <w:t xml:space="preserve">Kart i </w:t>
      </w:r>
      <w:r w:rsidR="00472631">
        <w:rPr>
          <w:color w:val="00303E"/>
        </w:rPr>
        <w:t xml:space="preserve">ulike målestokker (f.eks. </w:t>
      </w:r>
      <w:r w:rsidRPr="00B01F8E">
        <w:rPr>
          <w:color w:val="00303E"/>
        </w:rPr>
        <w:t>1: 50 000, 1: 10 000 og 1:1000</w:t>
      </w:r>
      <w:r w:rsidR="00472631">
        <w:rPr>
          <w:color w:val="00303E"/>
        </w:rPr>
        <w:t>)</w:t>
      </w:r>
      <w:r w:rsidRPr="00B01F8E">
        <w:rPr>
          <w:color w:val="00303E"/>
        </w:rPr>
        <w:t xml:space="preserve">. Anlegget </w:t>
      </w:r>
      <w:r w:rsidRPr="00B01F8E">
        <w:rPr>
          <w:color w:val="00303E"/>
          <w:u w:val="single"/>
        </w:rPr>
        <w:t>skal</w:t>
      </w:r>
      <w:r w:rsidRPr="00B01F8E">
        <w:rPr>
          <w:color w:val="00303E"/>
        </w:rPr>
        <w:t xml:space="preserve"> være avmerket på kartene, slik at alle lett kan forstå hvor det ligger.</w:t>
      </w:r>
    </w:p>
    <w:p w14:paraId="299C321C" w14:textId="5C6F376F" w:rsidR="00B01F8E" w:rsidRDefault="00B01F8E"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Områdebeskrivelse (hvis </w:t>
      </w:r>
      <w:r w:rsidR="00F70BB3">
        <w:rPr>
          <w:color w:val="00303E"/>
        </w:rPr>
        <w:t>ikke</w:t>
      </w:r>
      <w:r>
        <w:rPr>
          <w:color w:val="00303E"/>
        </w:rPr>
        <w:t xml:space="preserve"> beskrevet i søknadsskjemaet)</w:t>
      </w:r>
    </w:p>
    <w:p w14:paraId="31AE7A89" w14:textId="57A19F42" w:rsidR="00F70BB3" w:rsidRDefault="00F70BB3"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Konsekvensutredning (hvis det er utført)</w:t>
      </w:r>
    </w:p>
    <w:p w14:paraId="0FDE2F69" w14:textId="5BF2B1F0" w:rsidR="00B01F8E" w:rsidRPr="00B01F8E" w:rsidRDefault="00B01F8E"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sidRPr="00B01F8E">
        <w:rPr>
          <w:color w:val="00303E"/>
        </w:rPr>
        <w:t>Adresseliste over antatt berørte naboer, også velforening, borettslag eller tilsvarende hvis det finnes.</w:t>
      </w:r>
    </w:p>
    <w:p w14:paraId="67F25AB8" w14:textId="77777777" w:rsidR="007A32DF" w:rsidRDefault="007A32DF">
      <w:pPr>
        <w:rPr>
          <w:rStyle w:val="Sterk"/>
          <w:rFonts w:ascii="Open Sans" w:hAnsi="Open Sans" w:cs="Open Sans"/>
          <w:sz w:val="20"/>
        </w:rPr>
      </w:pPr>
    </w:p>
    <w:p w14:paraId="3AB94790" w14:textId="77777777" w:rsidR="00472631" w:rsidRDefault="00472631">
      <w:pPr>
        <w:rPr>
          <w:rStyle w:val="Sterk"/>
          <w:rFonts w:ascii="Open Sans" w:hAnsi="Open Sans" w:cs="Open Sans"/>
          <w:sz w:val="20"/>
        </w:rPr>
      </w:pPr>
    </w:p>
    <w:p w14:paraId="6E0EFE65" w14:textId="77777777" w:rsidR="00472631" w:rsidRDefault="00472631">
      <w:pPr>
        <w:rPr>
          <w:rStyle w:val="Sterk"/>
          <w:rFonts w:ascii="Open Sans" w:hAnsi="Open Sans" w:cs="Open Sans"/>
          <w:sz w:val="20"/>
        </w:rPr>
      </w:pPr>
      <w:r>
        <w:rPr>
          <w:rStyle w:val="Sterk"/>
          <w:rFonts w:ascii="Open Sans" w:hAnsi="Open Sans" w:cs="Open Sans"/>
          <w:sz w:val="20"/>
        </w:rPr>
        <w:br w:type="page"/>
      </w:r>
    </w:p>
    <w:p w14:paraId="50424A53" w14:textId="6B0E585E" w:rsidR="00472631" w:rsidRPr="00476C36" w:rsidRDefault="00472631" w:rsidP="003E5F35">
      <w:pPr>
        <w:pStyle w:val="Overskrift1"/>
        <w:numPr>
          <w:ilvl w:val="0"/>
          <w:numId w:val="8"/>
        </w:numPr>
        <w:shd w:val="clear" w:color="auto" w:fill="00303E"/>
        <w:spacing w:before="0"/>
        <w:ind w:left="0" w:right="-148" w:firstLine="0"/>
        <w:rPr>
          <w:rFonts w:cs="Open Sans"/>
          <w:color w:val="FFFFFF" w:themeColor="background1"/>
        </w:rPr>
      </w:pPr>
      <w:bookmarkStart w:id="24" w:name="_Toc51841260"/>
      <w:r>
        <w:rPr>
          <w:rFonts w:cs="Open Sans"/>
          <w:color w:val="FFFFFF" w:themeColor="background1"/>
        </w:rPr>
        <w:lastRenderedPageBreak/>
        <w:t>Arealformål/regulering</w:t>
      </w:r>
      <w:r>
        <w:rPr>
          <w:rStyle w:val="Fotnotereferanse"/>
          <w:rFonts w:cs="Open Sans"/>
          <w:color w:val="FFFFFF" w:themeColor="background1"/>
        </w:rPr>
        <w:footnoteReference w:id="3"/>
      </w:r>
      <w:bookmarkEnd w:id="24"/>
    </w:p>
    <w:p w14:paraId="48351031" w14:textId="1FFD609E" w:rsidR="00472631" w:rsidRDefault="00472631" w:rsidP="00DC21C9">
      <w:pPr>
        <w:rPr>
          <w:b/>
          <w:bCs/>
          <w:color w:val="00303E"/>
        </w:rPr>
      </w:pPr>
    </w:p>
    <w:p w14:paraId="56704884" w14:textId="77777777" w:rsidR="00DC21C9" w:rsidRPr="00472631" w:rsidRDefault="00DC21C9" w:rsidP="00DC21C9">
      <w:pPr>
        <w:rPr>
          <w:b/>
          <w:bCs/>
          <w:color w:val="00303E"/>
        </w:rPr>
      </w:pPr>
    </w:p>
    <w:p w14:paraId="5D0F1627" w14:textId="6EFC6324" w:rsidR="00472631" w:rsidRPr="000E7EF8" w:rsidRDefault="00472631" w:rsidP="003E5F35">
      <w:pPr>
        <w:pStyle w:val="Listeavsnitt"/>
        <w:numPr>
          <w:ilvl w:val="1"/>
          <w:numId w:val="8"/>
        </w:numPr>
        <w:spacing w:after="160"/>
        <w:ind w:left="426" w:hanging="426"/>
        <w:rPr>
          <w:b/>
          <w:bCs/>
          <w:color w:val="00303E"/>
        </w:rPr>
      </w:pPr>
      <w:r>
        <w:rPr>
          <w:b/>
          <w:bCs/>
          <w:color w:val="00303E"/>
        </w:rPr>
        <w:t>Arealformål/regulering for lokaliteten:</w:t>
      </w:r>
    </w:p>
    <w:p w14:paraId="26D1C73D"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8D5264E" w14:textId="77777777" w:rsidR="00472631" w:rsidRPr="00B12182" w:rsidRDefault="00472631" w:rsidP="00472631">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42B728E" w14:textId="77777777" w:rsidR="00472631" w:rsidRDefault="00472631" w:rsidP="00472631">
      <w:pPr>
        <w:pStyle w:val="Listeavsnitt"/>
        <w:spacing w:after="160"/>
        <w:ind w:left="567"/>
        <w:rPr>
          <w:b/>
          <w:bCs/>
          <w:color w:val="00303E"/>
        </w:rPr>
      </w:pPr>
    </w:p>
    <w:p w14:paraId="11D65A80" w14:textId="77777777" w:rsidR="00472631" w:rsidRDefault="00472631" w:rsidP="00472631">
      <w:pPr>
        <w:pStyle w:val="Listeavsnitt"/>
        <w:spacing w:after="160"/>
        <w:ind w:left="567"/>
        <w:rPr>
          <w:b/>
          <w:bCs/>
          <w:color w:val="00303E"/>
        </w:rPr>
      </w:pPr>
    </w:p>
    <w:p w14:paraId="675A9AB8" w14:textId="63528569" w:rsidR="00472631" w:rsidRDefault="00472631" w:rsidP="003E5F35">
      <w:pPr>
        <w:pStyle w:val="Listeavsnitt"/>
        <w:numPr>
          <w:ilvl w:val="1"/>
          <w:numId w:val="8"/>
        </w:numPr>
        <w:spacing w:after="160"/>
        <w:ind w:left="426" w:hanging="426"/>
        <w:rPr>
          <w:b/>
          <w:bCs/>
          <w:color w:val="00303E"/>
        </w:rPr>
      </w:pPr>
      <w:r>
        <w:rPr>
          <w:b/>
          <w:bCs/>
          <w:color w:val="00303E"/>
        </w:rPr>
        <w:t>Dato for vedtak for arealplan/reguleringsplan/dispensasjon:</w:t>
      </w:r>
    </w:p>
    <w:p w14:paraId="1059BFE8" w14:textId="6FD50A46"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AF8064E"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23D7D5" w14:textId="77777777" w:rsidR="00472631" w:rsidRDefault="00472631" w:rsidP="00472631">
      <w:pPr>
        <w:pStyle w:val="Listeavsnitt"/>
        <w:spacing w:after="160"/>
        <w:ind w:left="567"/>
        <w:rPr>
          <w:b/>
          <w:bCs/>
          <w:color w:val="00303E"/>
        </w:rPr>
      </w:pPr>
    </w:p>
    <w:p w14:paraId="201BFB32" w14:textId="77777777" w:rsidR="00472631" w:rsidRDefault="00472631" w:rsidP="00472631">
      <w:pPr>
        <w:pStyle w:val="Listeavsnitt"/>
        <w:spacing w:after="160"/>
        <w:ind w:left="567"/>
        <w:rPr>
          <w:b/>
          <w:bCs/>
          <w:color w:val="00303E"/>
        </w:rPr>
      </w:pPr>
    </w:p>
    <w:p w14:paraId="6C806775" w14:textId="0A7B8C0A" w:rsidR="00472631" w:rsidRPr="000E7EF8" w:rsidRDefault="00472631" w:rsidP="003E5F35">
      <w:pPr>
        <w:pStyle w:val="Listeavsnitt"/>
        <w:numPr>
          <w:ilvl w:val="1"/>
          <w:numId w:val="8"/>
        </w:numPr>
        <w:spacing w:after="160"/>
        <w:ind w:left="426" w:hanging="426"/>
        <w:rPr>
          <w:b/>
          <w:bCs/>
          <w:color w:val="00303E"/>
        </w:rPr>
      </w:pPr>
      <w:r>
        <w:rPr>
          <w:b/>
          <w:bCs/>
          <w:color w:val="00303E"/>
        </w:rPr>
        <w:t>Varighet på vedtaket:</w:t>
      </w:r>
    </w:p>
    <w:p w14:paraId="4F5D25C4" w14:textId="5D88704F"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4969AE"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6FA4862" w14:textId="4AB78F6C" w:rsidR="00472631" w:rsidRDefault="00472631" w:rsidP="00472631">
      <w:pPr>
        <w:pStyle w:val="Listeavsnitt"/>
        <w:spacing w:after="160"/>
        <w:ind w:left="426"/>
        <w:rPr>
          <w:b/>
          <w:bCs/>
          <w:color w:val="00303E"/>
        </w:rPr>
      </w:pPr>
    </w:p>
    <w:p w14:paraId="7F06086F" w14:textId="77777777" w:rsidR="00472631" w:rsidRDefault="00472631" w:rsidP="00472631">
      <w:pPr>
        <w:pStyle w:val="Listeavsnitt"/>
        <w:spacing w:after="160"/>
        <w:ind w:left="426"/>
        <w:rPr>
          <w:b/>
          <w:bCs/>
          <w:color w:val="00303E"/>
        </w:rPr>
      </w:pPr>
    </w:p>
    <w:p w14:paraId="1904E16C" w14:textId="3DA1E0C7" w:rsidR="00472631" w:rsidRDefault="00472631" w:rsidP="003E5F35">
      <w:pPr>
        <w:pStyle w:val="Listeavsnitt"/>
        <w:numPr>
          <w:ilvl w:val="1"/>
          <w:numId w:val="8"/>
        </w:numPr>
        <w:spacing w:after="160"/>
        <w:ind w:left="426" w:hanging="426"/>
        <w:rPr>
          <w:b/>
          <w:bCs/>
          <w:color w:val="00303E"/>
        </w:rPr>
      </w:pPr>
      <w:r>
        <w:rPr>
          <w:b/>
          <w:bCs/>
          <w:color w:val="00303E"/>
        </w:rPr>
        <w:t>Plan-ID:</w:t>
      </w:r>
    </w:p>
    <w:p w14:paraId="6B48B224"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E6FAF9" w14:textId="77777777" w:rsidR="00472631" w:rsidRPr="000E7EF8"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3711E0" w14:textId="77777777" w:rsidR="00472631" w:rsidRDefault="00472631" w:rsidP="00472631">
      <w:pPr>
        <w:spacing w:after="160"/>
        <w:rPr>
          <w:b/>
          <w:bCs/>
          <w:color w:val="00303E"/>
        </w:rPr>
      </w:pPr>
    </w:p>
    <w:p w14:paraId="01B59C0A" w14:textId="34875759" w:rsidR="00472631" w:rsidRDefault="00472631" w:rsidP="003E5F35">
      <w:pPr>
        <w:pStyle w:val="Listeavsnitt"/>
        <w:numPr>
          <w:ilvl w:val="1"/>
          <w:numId w:val="8"/>
        </w:numPr>
        <w:spacing w:after="160"/>
        <w:ind w:left="426" w:hanging="426"/>
        <w:rPr>
          <w:b/>
          <w:bCs/>
          <w:color w:val="00303E"/>
        </w:rPr>
      </w:pPr>
      <w:r>
        <w:rPr>
          <w:b/>
          <w:bCs/>
          <w:color w:val="00303E"/>
        </w:rPr>
        <w:t>Hvis ikke egen plan: Hvilken annen skriftlig samtykke fra kommunen foreligger?</w:t>
      </w:r>
    </w:p>
    <w:p w14:paraId="2F2FE10F"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AD9C37B" w14:textId="472EB105"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549F5CA" w14:textId="61673294"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F0C3CB2"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8CD447C" w14:textId="77777777" w:rsidR="00472631" w:rsidRDefault="00472631" w:rsidP="00472631">
      <w:pPr>
        <w:rPr>
          <w:rStyle w:val="Sterk"/>
          <w:rFonts w:ascii="Open Sans" w:hAnsi="Open Sans" w:cs="Open Sans"/>
          <w:sz w:val="20"/>
        </w:rPr>
      </w:pPr>
    </w:p>
    <w:p w14:paraId="25C931B9" w14:textId="77777777" w:rsidR="00472631" w:rsidRDefault="00472631" w:rsidP="00472631">
      <w:pPr>
        <w:rPr>
          <w:rStyle w:val="Sterk"/>
          <w:rFonts w:ascii="Open Sans" w:hAnsi="Open Sans" w:cs="Open Sans"/>
          <w:sz w:val="20"/>
        </w:rPr>
      </w:pPr>
    </w:p>
    <w:p w14:paraId="32855688" w14:textId="77777777" w:rsidR="00472631" w:rsidRDefault="00472631" w:rsidP="00472631">
      <w:pPr>
        <w:rPr>
          <w:rStyle w:val="Sterk"/>
          <w:rFonts w:ascii="Open Sans" w:hAnsi="Open Sans" w:cs="Open Sans"/>
          <w:sz w:val="20"/>
        </w:rPr>
      </w:pPr>
    </w:p>
    <w:p w14:paraId="40556E75" w14:textId="77777777" w:rsidR="00472631" w:rsidRPr="00B01F8E" w:rsidRDefault="00472631" w:rsidP="00472631">
      <w:pPr>
        <w:rPr>
          <w:b/>
          <w:bCs/>
          <w:color w:val="00303E"/>
        </w:rPr>
      </w:pPr>
      <w:r w:rsidRPr="007A32DF">
        <w:rPr>
          <w:b/>
          <w:bCs/>
          <w:color w:val="00303E"/>
        </w:rPr>
        <w:t>Vedlegg</w:t>
      </w:r>
    </w:p>
    <w:p w14:paraId="287B4A2F" w14:textId="3DBF7732"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Reguleringsplankart</w:t>
      </w:r>
    </w:p>
    <w:p w14:paraId="1CD9B216" w14:textId="421F69C6"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Reguleringsbestemmelser</w:t>
      </w:r>
    </w:p>
    <w:p w14:paraId="4A299903" w14:textId="0E4C9AC8"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Planbeskrivelse (hvis det foreligger)</w:t>
      </w:r>
    </w:p>
    <w:p w14:paraId="6691B4A1" w14:textId="1887DFFE" w:rsidR="00472631" w:rsidRPr="00B01F8E"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Annet samtykke fra kommunen (hvis relevant)</w:t>
      </w:r>
    </w:p>
    <w:p w14:paraId="01A3C3CD" w14:textId="77777777" w:rsidR="00472631" w:rsidRDefault="00472631">
      <w:pPr>
        <w:rPr>
          <w:rStyle w:val="Sterk"/>
          <w:rFonts w:ascii="Open Sans" w:hAnsi="Open Sans" w:cs="Open Sans"/>
          <w:sz w:val="20"/>
        </w:rPr>
      </w:pPr>
    </w:p>
    <w:p w14:paraId="1B77FE07" w14:textId="77777777" w:rsidR="00472631" w:rsidRDefault="00472631">
      <w:pPr>
        <w:rPr>
          <w:rStyle w:val="Sterk"/>
          <w:rFonts w:ascii="Open Sans" w:hAnsi="Open Sans" w:cs="Open Sans"/>
          <w:sz w:val="20"/>
        </w:rPr>
      </w:pPr>
      <w:r>
        <w:rPr>
          <w:rStyle w:val="Sterk"/>
          <w:rFonts w:ascii="Open Sans" w:hAnsi="Open Sans" w:cs="Open Sans"/>
          <w:sz w:val="20"/>
        </w:rPr>
        <w:br w:type="page"/>
      </w:r>
    </w:p>
    <w:p w14:paraId="655915F0" w14:textId="501B02C9" w:rsidR="00472631" w:rsidRPr="00476C36" w:rsidRDefault="00472631" w:rsidP="003E5F35">
      <w:pPr>
        <w:pStyle w:val="Overskrift1"/>
        <w:numPr>
          <w:ilvl w:val="0"/>
          <w:numId w:val="8"/>
        </w:numPr>
        <w:shd w:val="clear" w:color="auto" w:fill="00303E"/>
        <w:spacing w:before="0"/>
        <w:ind w:left="0" w:right="-148" w:firstLine="0"/>
        <w:rPr>
          <w:rFonts w:cs="Open Sans"/>
          <w:color w:val="FFFFFF" w:themeColor="background1"/>
        </w:rPr>
      </w:pPr>
      <w:bookmarkStart w:id="25" w:name="_Toc51841261"/>
      <w:r>
        <w:rPr>
          <w:rFonts w:cs="Open Sans"/>
          <w:color w:val="FFFFFF" w:themeColor="background1"/>
        </w:rPr>
        <w:lastRenderedPageBreak/>
        <w:t>Anleggets utforming</w:t>
      </w:r>
      <w:bookmarkEnd w:id="25"/>
    </w:p>
    <w:p w14:paraId="2F8A651C" w14:textId="2C9AE43E" w:rsidR="00472631" w:rsidRDefault="00472631" w:rsidP="00472631">
      <w:pPr>
        <w:pStyle w:val="Listeavsnitt"/>
        <w:spacing w:after="160"/>
        <w:ind w:left="426"/>
        <w:rPr>
          <w:b/>
          <w:bCs/>
          <w:color w:val="00303E"/>
        </w:rPr>
      </w:pPr>
    </w:p>
    <w:p w14:paraId="4D32F4C4" w14:textId="77777777" w:rsidR="00DC21C9" w:rsidRDefault="00DC21C9" w:rsidP="00472631">
      <w:pPr>
        <w:pStyle w:val="Listeavsnitt"/>
        <w:spacing w:after="160"/>
        <w:ind w:left="426"/>
        <w:rPr>
          <w:b/>
          <w:bCs/>
          <w:color w:val="00303E"/>
        </w:rPr>
      </w:pPr>
    </w:p>
    <w:p w14:paraId="1EE37CE0" w14:textId="57802DCB" w:rsidR="00F03CB4" w:rsidRPr="000E7EF8" w:rsidRDefault="00413139" w:rsidP="003E5F35">
      <w:pPr>
        <w:pStyle w:val="Listeavsnitt"/>
        <w:numPr>
          <w:ilvl w:val="1"/>
          <w:numId w:val="8"/>
        </w:numPr>
        <w:spacing w:after="160"/>
        <w:ind w:left="426" w:hanging="426"/>
        <w:rPr>
          <w:b/>
          <w:bCs/>
          <w:color w:val="00303E"/>
        </w:rPr>
      </w:pPr>
      <w:r>
        <w:rPr>
          <w:b/>
          <w:bCs/>
          <w:color w:val="00303E"/>
        </w:rPr>
        <w:t>Totalkapasite</w:t>
      </w:r>
      <w:r w:rsidR="00D46532">
        <w:rPr>
          <w:b/>
          <w:bCs/>
          <w:color w:val="00303E"/>
        </w:rPr>
        <w:t>t</w:t>
      </w:r>
      <w:r w:rsidR="00F03CB4">
        <w:rPr>
          <w:b/>
          <w:bCs/>
          <w:color w:val="00303E"/>
        </w:rPr>
        <w:t xml:space="preserve"> (kubikkmeter) i deponiet:</w:t>
      </w:r>
    </w:p>
    <w:p w14:paraId="183A580D"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1509775"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BCF27D6"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4AD7672" w14:textId="7FABCBBB" w:rsidR="00F03CB4" w:rsidRDefault="00F03CB4" w:rsidP="00F03CB4">
      <w:pPr>
        <w:pStyle w:val="Listeavsnitt"/>
        <w:spacing w:after="160"/>
        <w:ind w:left="426"/>
        <w:rPr>
          <w:b/>
          <w:bCs/>
          <w:color w:val="00303E"/>
        </w:rPr>
      </w:pPr>
    </w:p>
    <w:p w14:paraId="7CB3BB81" w14:textId="77777777" w:rsidR="00D46532" w:rsidRDefault="00D46532" w:rsidP="00F03CB4">
      <w:pPr>
        <w:pStyle w:val="Listeavsnitt"/>
        <w:spacing w:after="160"/>
        <w:ind w:left="426"/>
        <w:rPr>
          <w:b/>
          <w:bCs/>
          <w:color w:val="00303E"/>
        </w:rPr>
      </w:pPr>
    </w:p>
    <w:p w14:paraId="3EE7653B" w14:textId="74A62021" w:rsidR="00472631" w:rsidRPr="000E7EF8" w:rsidRDefault="00472631" w:rsidP="003E5F35">
      <w:pPr>
        <w:pStyle w:val="Listeavsnitt"/>
        <w:numPr>
          <w:ilvl w:val="1"/>
          <w:numId w:val="8"/>
        </w:numPr>
        <w:spacing w:after="160"/>
        <w:ind w:left="426" w:hanging="426"/>
        <w:rPr>
          <w:b/>
          <w:bCs/>
          <w:color w:val="00303E"/>
        </w:rPr>
      </w:pPr>
      <w:r>
        <w:rPr>
          <w:b/>
          <w:bCs/>
          <w:color w:val="00303E"/>
        </w:rPr>
        <w:t xml:space="preserve">Beskriv anleggets utforming </w:t>
      </w:r>
      <w:r w:rsidRPr="00472631">
        <w:rPr>
          <w:color w:val="00303E"/>
        </w:rPr>
        <w:t xml:space="preserve">(dybde, høyde, kanter, interne veier, </w:t>
      </w:r>
      <w:proofErr w:type="spellStart"/>
      <w:r w:rsidR="0066025C">
        <w:rPr>
          <w:color w:val="00303E"/>
        </w:rPr>
        <w:t>tipplass</w:t>
      </w:r>
      <w:proofErr w:type="spellEnd"/>
      <w:r w:rsidRPr="00472631">
        <w:rPr>
          <w:color w:val="00303E"/>
        </w:rPr>
        <w:t>,</w:t>
      </w:r>
      <w:r w:rsidR="0066025C">
        <w:rPr>
          <w:color w:val="00303E"/>
        </w:rPr>
        <w:t xml:space="preserve"> avløpsrør, plassering av renseordning, </w:t>
      </w:r>
      <w:r w:rsidRPr="00472631">
        <w:rPr>
          <w:color w:val="00303E"/>
        </w:rPr>
        <w:t>inngjerding, port og lignende).</w:t>
      </w:r>
    </w:p>
    <w:p w14:paraId="1EBEDF96" w14:textId="2EC0E846" w:rsidR="00472631" w:rsidRDefault="00472631"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w:t>
      </w:r>
      <w:r w:rsidR="00615531">
        <w:rPr>
          <w:color w:val="00303E"/>
        </w:rPr>
        <w:t>K</w:t>
      </w:r>
      <w:r>
        <w:rPr>
          <w:color w:val="00303E"/>
        </w:rPr>
        <w:t>an vedlegges)</w:t>
      </w:r>
    </w:p>
    <w:p w14:paraId="4C66CE38" w14:textId="1F0209E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C435277" w14:textId="2DBF6DC2"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3E26CBE" w14:textId="4072708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1535A57" w14:textId="75BD5BA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C72CBCB" w14:textId="5B012F4B"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7803686" w14:textId="6CB88A32"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E9A7FFE" w14:textId="082D3FC5"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AF40BDB" w14:textId="0F77BF9B"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FFE5820" w14:textId="5B87B40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011E8FB" w14:textId="4A238B66"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0A793F5" w14:textId="47E4058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1B5F37A" w14:textId="0C4A4F76"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9D727EE" w14:textId="6E238291"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354DBDA" w14:textId="498318A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556A6EC" w14:textId="284E922A"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94A1458" w14:textId="59FB71E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E4E518A" w14:textId="3D9AD6B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82B7A60" w14:textId="37029D8D"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A62FA9E" w14:textId="42357BC8"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8DA6F37" w14:textId="0EE9565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8A30F45" w14:textId="128D899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AE4DA58" w14:textId="18995669"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BAC2101" w14:textId="77777777" w:rsidR="00F03CB4" w:rsidRDefault="00F03CB4"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27D255C" w14:textId="77777777" w:rsidR="00472631" w:rsidRDefault="00472631" w:rsidP="00472631">
      <w:pPr>
        <w:rPr>
          <w:rStyle w:val="Sterk"/>
          <w:rFonts w:ascii="Open Sans" w:hAnsi="Open Sans" w:cs="Open Sans"/>
          <w:sz w:val="20"/>
        </w:rPr>
      </w:pPr>
    </w:p>
    <w:p w14:paraId="360EF11F" w14:textId="77777777" w:rsidR="00472631" w:rsidRDefault="00472631" w:rsidP="00472631">
      <w:pPr>
        <w:rPr>
          <w:rStyle w:val="Sterk"/>
          <w:rFonts w:ascii="Open Sans" w:hAnsi="Open Sans" w:cs="Open Sans"/>
          <w:sz w:val="20"/>
        </w:rPr>
      </w:pPr>
    </w:p>
    <w:p w14:paraId="7644FCAA" w14:textId="77777777" w:rsidR="00472631" w:rsidRPr="00B01F8E" w:rsidRDefault="00472631" w:rsidP="00472631">
      <w:pPr>
        <w:rPr>
          <w:b/>
          <w:bCs/>
          <w:color w:val="00303E"/>
        </w:rPr>
      </w:pPr>
      <w:r w:rsidRPr="007A32DF">
        <w:rPr>
          <w:b/>
          <w:bCs/>
          <w:color w:val="00303E"/>
        </w:rPr>
        <w:t>Vedlegg</w:t>
      </w:r>
    </w:p>
    <w:p w14:paraId="21645810" w14:textId="692DC649" w:rsidR="00472631" w:rsidRPr="00B01F8E" w:rsidRDefault="0066025C"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eventuelt bilder, av anleggets utforming (hvis ikke beskrevet i søknadsskjemaet)</w:t>
      </w:r>
    </w:p>
    <w:p w14:paraId="64E18C0E" w14:textId="77777777" w:rsidR="0066025C" w:rsidRDefault="0066025C">
      <w:pPr>
        <w:rPr>
          <w:rStyle w:val="Sterk"/>
          <w:rFonts w:ascii="Open Sans" w:hAnsi="Open Sans" w:cs="Open Sans"/>
          <w:sz w:val="20"/>
        </w:rPr>
      </w:pPr>
    </w:p>
    <w:p w14:paraId="57FF891C" w14:textId="77777777" w:rsidR="0066025C" w:rsidRDefault="0066025C">
      <w:pPr>
        <w:rPr>
          <w:rStyle w:val="Sterk"/>
          <w:rFonts w:ascii="Open Sans" w:hAnsi="Open Sans" w:cs="Open Sans"/>
          <w:sz w:val="20"/>
        </w:rPr>
      </w:pPr>
      <w:r>
        <w:rPr>
          <w:rStyle w:val="Sterk"/>
          <w:rFonts w:ascii="Open Sans" w:hAnsi="Open Sans" w:cs="Open Sans"/>
          <w:sz w:val="20"/>
        </w:rPr>
        <w:br w:type="page"/>
      </w:r>
    </w:p>
    <w:p w14:paraId="013BD8A8" w14:textId="324C1622" w:rsidR="0066025C" w:rsidRPr="00476C36" w:rsidRDefault="0066025C" w:rsidP="003E5F35">
      <w:pPr>
        <w:pStyle w:val="Overskrift1"/>
        <w:numPr>
          <w:ilvl w:val="0"/>
          <w:numId w:val="8"/>
        </w:numPr>
        <w:shd w:val="clear" w:color="auto" w:fill="00303E"/>
        <w:spacing w:before="0"/>
        <w:ind w:left="0" w:right="-148" w:firstLine="0"/>
        <w:rPr>
          <w:rFonts w:cs="Open Sans"/>
          <w:color w:val="FFFFFF" w:themeColor="background1"/>
        </w:rPr>
      </w:pPr>
      <w:bookmarkStart w:id="26" w:name="_Toc51841262"/>
      <w:r>
        <w:rPr>
          <w:rFonts w:cs="Open Sans"/>
          <w:color w:val="FFFFFF" w:themeColor="background1"/>
        </w:rPr>
        <w:lastRenderedPageBreak/>
        <w:t>Drift</w:t>
      </w:r>
      <w:bookmarkEnd w:id="26"/>
    </w:p>
    <w:p w14:paraId="2D49E771" w14:textId="36E4DFAA" w:rsidR="0066025C" w:rsidRDefault="0066025C" w:rsidP="0066025C">
      <w:pPr>
        <w:pStyle w:val="Listeavsnitt"/>
        <w:spacing w:after="160"/>
        <w:ind w:left="426"/>
        <w:rPr>
          <w:b/>
          <w:bCs/>
          <w:color w:val="00303E"/>
        </w:rPr>
      </w:pPr>
    </w:p>
    <w:p w14:paraId="05655C25" w14:textId="77777777" w:rsidR="00DC21C9" w:rsidRDefault="00DC21C9" w:rsidP="0066025C">
      <w:pPr>
        <w:pStyle w:val="Listeavsnitt"/>
        <w:spacing w:after="160"/>
        <w:ind w:left="426"/>
        <w:rPr>
          <w:b/>
          <w:bCs/>
          <w:color w:val="00303E"/>
        </w:rPr>
      </w:pPr>
    </w:p>
    <w:p w14:paraId="67661013" w14:textId="2D8188B2" w:rsidR="0066025C" w:rsidRPr="000E7EF8" w:rsidRDefault="0066025C" w:rsidP="003E5F35">
      <w:pPr>
        <w:pStyle w:val="Listeavsnitt"/>
        <w:numPr>
          <w:ilvl w:val="1"/>
          <w:numId w:val="8"/>
        </w:numPr>
        <w:spacing w:after="160"/>
        <w:ind w:left="426" w:hanging="426"/>
        <w:rPr>
          <w:b/>
          <w:bCs/>
          <w:color w:val="00303E"/>
        </w:rPr>
      </w:pPr>
      <w:r>
        <w:rPr>
          <w:b/>
          <w:bCs/>
          <w:color w:val="00303E"/>
        </w:rPr>
        <w:t xml:space="preserve">Antall ansatte som skal arbeide på anlegget </w:t>
      </w:r>
      <w:r w:rsidRPr="0066025C">
        <w:rPr>
          <w:color w:val="00303E"/>
        </w:rPr>
        <w:t>(hvis ikke hver dag, oppgi ca. årsverk):</w:t>
      </w:r>
    </w:p>
    <w:p w14:paraId="5183A8F4"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2F582BD" w14:textId="77777777" w:rsidR="0066025C" w:rsidRPr="00B12182"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FA56E4A" w14:textId="77777777" w:rsidR="0066025C" w:rsidRDefault="0066025C" w:rsidP="0066025C">
      <w:pPr>
        <w:pStyle w:val="Listeavsnitt"/>
        <w:spacing w:after="160"/>
        <w:ind w:left="567"/>
        <w:rPr>
          <w:b/>
          <w:bCs/>
          <w:color w:val="00303E"/>
        </w:rPr>
      </w:pPr>
    </w:p>
    <w:p w14:paraId="688500B8" w14:textId="77777777" w:rsidR="0066025C" w:rsidRDefault="0066025C" w:rsidP="0066025C">
      <w:pPr>
        <w:pStyle w:val="Listeavsnitt"/>
        <w:spacing w:after="160"/>
        <w:ind w:left="567"/>
        <w:rPr>
          <w:b/>
          <w:bCs/>
          <w:color w:val="00303E"/>
        </w:rPr>
      </w:pPr>
    </w:p>
    <w:p w14:paraId="51798C01" w14:textId="35C1E3A7" w:rsidR="0066025C" w:rsidRDefault="0066025C" w:rsidP="003E5F35">
      <w:pPr>
        <w:pStyle w:val="Listeavsnitt"/>
        <w:numPr>
          <w:ilvl w:val="1"/>
          <w:numId w:val="8"/>
        </w:numPr>
        <w:spacing w:after="160"/>
        <w:ind w:left="426" w:hanging="426"/>
        <w:rPr>
          <w:b/>
          <w:bCs/>
          <w:color w:val="00303E"/>
        </w:rPr>
      </w:pPr>
      <w:r>
        <w:rPr>
          <w:b/>
          <w:bCs/>
          <w:color w:val="00303E"/>
        </w:rPr>
        <w:t xml:space="preserve">Ordinær driftstid </w:t>
      </w:r>
      <w:r w:rsidRPr="0066025C">
        <w:rPr>
          <w:color w:val="00303E"/>
        </w:rPr>
        <w:t>(klokkeslett og dager i uka):</w:t>
      </w:r>
    </w:p>
    <w:p w14:paraId="3EFCD130"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3F1FB94"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54D07C6" w14:textId="77777777" w:rsidR="0066025C" w:rsidRDefault="0066025C" w:rsidP="0066025C">
      <w:pPr>
        <w:pStyle w:val="Listeavsnitt"/>
        <w:spacing w:after="160"/>
        <w:ind w:left="567"/>
        <w:rPr>
          <w:b/>
          <w:bCs/>
          <w:color w:val="00303E"/>
        </w:rPr>
      </w:pPr>
    </w:p>
    <w:p w14:paraId="27301AD0" w14:textId="77777777" w:rsidR="0066025C" w:rsidRDefault="0066025C" w:rsidP="0066025C">
      <w:pPr>
        <w:pStyle w:val="Listeavsnitt"/>
        <w:spacing w:after="160"/>
        <w:ind w:left="567"/>
        <w:rPr>
          <w:b/>
          <w:bCs/>
          <w:color w:val="00303E"/>
        </w:rPr>
      </w:pPr>
    </w:p>
    <w:p w14:paraId="7B8155FB" w14:textId="4C9894A3" w:rsidR="0066025C" w:rsidRPr="000E7EF8" w:rsidRDefault="0066025C" w:rsidP="003E5F35">
      <w:pPr>
        <w:pStyle w:val="Listeavsnitt"/>
        <w:numPr>
          <w:ilvl w:val="1"/>
          <w:numId w:val="8"/>
        </w:numPr>
        <w:spacing w:after="160"/>
        <w:ind w:left="426" w:hanging="426"/>
        <w:rPr>
          <w:b/>
          <w:bCs/>
          <w:color w:val="00303E"/>
        </w:rPr>
      </w:pPr>
      <w:r>
        <w:rPr>
          <w:b/>
          <w:bCs/>
          <w:color w:val="00303E"/>
        </w:rPr>
        <w:t>Skal det pågå arbeid/kjøring utenom ordinær driftstid? Om så, spesifiser hva:</w:t>
      </w:r>
    </w:p>
    <w:p w14:paraId="2BCC75C5" w14:textId="148B0669"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481B1C7" w14:textId="6E8DEBA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595F64D"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DCEDC82"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337614D" w14:textId="77777777" w:rsidR="00D46532" w:rsidRDefault="00D46532" w:rsidP="0066025C">
      <w:pPr>
        <w:spacing w:after="160"/>
        <w:rPr>
          <w:b/>
          <w:bCs/>
          <w:color w:val="00303E"/>
        </w:rPr>
      </w:pPr>
    </w:p>
    <w:p w14:paraId="0A842C91" w14:textId="77777777" w:rsidR="00D46532" w:rsidRDefault="0066025C" w:rsidP="003E5F35">
      <w:pPr>
        <w:pStyle w:val="Listeavsnitt"/>
        <w:numPr>
          <w:ilvl w:val="1"/>
          <w:numId w:val="8"/>
        </w:numPr>
        <w:spacing w:after="160"/>
        <w:ind w:left="426" w:hanging="426"/>
        <w:rPr>
          <w:b/>
          <w:bCs/>
          <w:color w:val="00303E"/>
        </w:rPr>
      </w:pPr>
      <w:r>
        <w:rPr>
          <w:b/>
          <w:bCs/>
          <w:color w:val="00303E"/>
        </w:rPr>
        <w:t xml:space="preserve">Hvis </w:t>
      </w:r>
      <w:r w:rsidR="00D46532">
        <w:rPr>
          <w:b/>
          <w:bCs/>
          <w:color w:val="00303E"/>
        </w:rPr>
        <w:t>aktuelt</w:t>
      </w:r>
      <w:r w:rsidR="00F03CB4">
        <w:rPr>
          <w:b/>
          <w:bCs/>
          <w:color w:val="00303E"/>
        </w:rPr>
        <w:t xml:space="preserve">: Beskriv hvordan driften og deponeringen har pågått siden oppstart </w:t>
      </w:r>
    </w:p>
    <w:p w14:paraId="6E3FF7D3" w14:textId="0BAE6390" w:rsidR="0066025C" w:rsidRDefault="00F03CB4" w:rsidP="00D46532">
      <w:pPr>
        <w:pStyle w:val="Listeavsnitt"/>
        <w:spacing w:after="160"/>
        <w:ind w:left="426"/>
        <w:rPr>
          <w:b/>
          <w:bCs/>
          <w:color w:val="00303E"/>
        </w:rPr>
      </w:pPr>
      <w:r w:rsidRPr="00F03CB4">
        <w:rPr>
          <w:color w:val="00303E"/>
        </w:rPr>
        <w:t>(ansvarlig/driver, etablering av renseordning og lignende):</w:t>
      </w:r>
    </w:p>
    <w:p w14:paraId="2713488C"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9D2F61B" w14:textId="36618F83"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7CB77CB" w14:textId="33BF9378"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7892B93" w14:textId="44597D18"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820E1A1" w14:textId="607CA425"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8B2044C" w14:textId="505B9DD1"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04875B9" w14:textId="06D907E9"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F1136FB" w14:textId="62772402"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594979E" w14:textId="1C8CB3B0" w:rsidR="00F03CB4" w:rsidRDefault="00F03CB4" w:rsidP="0066025C">
      <w:pPr>
        <w:rPr>
          <w:rStyle w:val="Sterk"/>
          <w:rFonts w:ascii="Open Sans" w:hAnsi="Open Sans" w:cs="Open Sans"/>
          <w:sz w:val="20"/>
        </w:rPr>
      </w:pPr>
    </w:p>
    <w:p w14:paraId="5CD61BE9" w14:textId="77777777" w:rsidR="00DC21C9" w:rsidRDefault="00DC21C9" w:rsidP="0066025C">
      <w:pPr>
        <w:rPr>
          <w:rStyle w:val="Sterk"/>
          <w:rFonts w:ascii="Open Sans" w:hAnsi="Open Sans" w:cs="Open Sans"/>
          <w:sz w:val="20"/>
        </w:rPr>
      </w:pPr>
    </w:p>
    <w:p w14:paraId="018BE10A" w14:textId="65F0CB78" w:rsidR="00F03CB4" w:rsidRPr="00F03CB4" w:rsidRDefault="00D46532" w:rsidP="003E5F35">
      <w:pPr>
        <w:pStyle w:val="Listeavsnitt"/>
        <w:numPr>
          <w:ilvl w:val="1"/>
          <w:numId w:val="8"/>
        </w:numPr>
        <w:spacing w:after="160"/>
        <w:ind w:left="426" w:hanging="426"/>
        <w:rPr>
          <w:b/>
          <w:bCs/>
          <w:color w:val="00303E"/>
        </w:rPr>
      </w:pPr>
      <w:r>
        <w:rPr>
          <w:b/>
          <w:bCs/>
          <w:color w:val="00303E"/>
        </w:rPr>
        <w:t>M</w:t>
      </w:r>
      <w:r w:rsidR="00F03CB4">
        <w:rPr>
          <w:b/>
          <w:bCs/>
          <w:color w:val="00303E"/>
        </w:rPr>
        <w:t xml:space="preserve">engder </w:t>
      </w:r>
      <w:r>
        <w:rPr>
          <w:b/>
          <w:bCs/>
          <w:color w:val="00303E"/>
        </w:rPr>
        <w:t>snø</w:t>
      </w:r>
      <w:r w:rsidR="00F03CB4">
        <w:rPr>
          <w:b/>
          <w:bCs/>
          <w:color w:val="00303E"/>
        </w:rPr>
        <w:t xml:space="preserve"> som skal deponeres:</w:t>
      </w:r>
      <w:r w:rsidR="00F03CB4">
        <w:rPr>
          <w:b/>
          <w:bCs/>
          <w:color w:val="00303E"/>
        </w:rPr>
        <w:br/>
      </w:r>
      <w:r w:rsidR="00F03CB4" w:rsidRPr="00F03CB4">
        <w:rPr>
          <w:color w:val="00303E"/>
        </w:rPr>
        <w:t>(Se på eksemplene og erstatt med egne behov)</w:t>
      </w:r>
    </w:p>
    <w:p w14:paraId="44F07ACC" w14:textId="77777777" w:rsidR="00F03CB4" w:rsidRPr="00F03CB4" w:rsidRDefault="00F03CB4" w:rsidP="00F03CB4">
      <w:pPr>
        <w:pStyle w:val="Listeavsnitt"/>
        <w:spacing w:after="160"/>
        <w:ind w:left="426"/>
        <w:rPr>
          <w:b/>
          <w:bCs/>
          <w:color w:val="00303E"/>
        </w:rPr>
      </w:pPr>
    </w:p>
    <w:tbl>
      <w:tblPr>
        <w:tblStyle w:val="Tabellrutenett"/>
        <w:tblW w:w="8505" w:type="dxa"/>
        <w:tblInd w:w="421" w:type="dxa"/>
        <w:tblLook w:val="04A0" w:firstRow="1" w:lastRow="0" w:firstColumn="1" w:lastColumn="0" w:noHBand="0" w:noVBand="1"/>
      </w:tblPr>
      <w:tblGrid>
        <w:gridCol w:w="1559"/>
        <w:gridCol w:w="1620"/>
        <w:gridCol w:w="2552"/>
        <w:gridCol w:w="2774"/>
      </w:tblGrid>
      <w:tr w:rsidR="00F03CB4" w:rsidRPr="00601665" w14:paraId="5FA71AFB" w14:textId="77777777" w:rsidTr="00354F25">
        <w:tc>
          <w:tcPr>
            <w:tcW w:w="1559" w:type="dxa"/>
          </w:tcPr>
          <w:p w14:paraId="67B33D36" w14:textId="40EC4AA1" w:rsidR="00F03CB4" w:rsidRPr="00601665" w:rsidRDefault="00D46532" w:rsidP="00B64B32">
            <w:pPr>
              <w:pStyle w:val="Listeavsnitt"/>
              <w:ind w:left="0"/>
              <w:rPr>
                <w:b/>
                <w:bCs/>
                <w:color w:val="00303E"/>
                <w:sz w:val="18"/>
                <w:szCs w:val="18"/>
              </w:rPr>
            </w:pPr>
            <w:r>
              <w:rPr>
                <w:b/>
                <w:bCs/>
                <w:color w:val="00303E"/>
                <w:sz w:val="18"/>
                <w:szCs w:val="18"/>
              </w:rPr>
              <w:t>Type</w:t>
            </w:r>
          </w:p>
        </w:tc>
        <w:tc>
          <w:tcPr>
            <w:tcW w:w="1620" w:type="dxa"/>
          </w:tcPr>
          <w:p w14:paraId="62402D56" w14:textId="3C0D7949" w:rsidR="00F03CB4" w:rsidRPr="00601665" w:rsidRDefault="00F03CB4" w:rsidP="00B64B32">
            <w:pPr>
              <w:pStyle w:val="Listeavsnitt"/>
              <w:ind w:left="0"/>
              <w:rPr>
                <w:b/>
                <w:bCs/>
                <w:color w:val="00303E"/>
                <w:sz w:val="18"/>
                <w:szCs w:val="18"/>
              </w:rPr>
            </w:pPr>
            <w:r w:rsidRPr="00601665">
              <w:rPr>
                <w:b/>
                <w:bCs/>
                <w:color w:val="00303E"/>
                <w:sz w:val="18"/>
                <w:szCs w:val="18"/>
              </w:rPr>
              <w:t xml:space="preserve">Ca. årlig mengde </w:t>
            </w:r>
            <w:r w:rsidRPr="00601665">
              <w:rPr>
                <w:color w:val="00303E"/>
                <w:sz w:val="18"/>
                <w:szCs w:val="18"/>
              </w:rPr>
              <w:t>(</w:t>
            </w:r>
            <w:r w:rsidR="00354F25">
              <w:rPr>
                <w:color w:val="00303E"/>
                <w:sz w:val="18"/>
                <w:szCs w:val="18"/>
              </w:rPr>
              <w:t>kubikkmeter</w:t>
            </w:r>
            <w:r w:rsidRPr="00601665">
              <w:rPr>
                <w:color w:val="00303E"/>
                <w:sz w:val="18"/>
                <w:szCs w:val="18"/>
              </w:rPr>
              <w:t>)</w:t>
            </w:r>
          </w:p>
        </w:tc>
        <w:tc>
          <w:tcPr>
            <w:tcW w:w="2552" w:type="dxa"/>
          </w:tcPr>
          <w:p w14:paraId="53182B96" w14:textId="16DC7D00" w:rsidR="00F03CB4" w:rsidRPr="00601665" w:rsidRDefault="00354F25" w:rsidP="00B64B32">
            <w:pPr>
              <w:pStyle w:val="Listeavsnitt"/>
              <w:ind w:left="0"/>
              <w:rPr>
                <w:b/>
                <w:bCs/>
                <w:color w:val="00303E"/>
                <w:sz w:val="18"/>
                <w:szCs w:val="18"/>
              </w:rPr>
            </w:pPr>
            <w:r>
              <w:rPr>
                <w:b/>
                <w:bCs/>
                <w:color w:val="00303E"/>
                <w:sz w:val="18"/>
                <w:szCs w:val="18"/>
              </w:rPr>
              <w:t>Maksimal mengde som kan deponeres til enhver tid (per vintersesong)</w:t>
            </w:r>
          </w:p>
        </w:tc>
        <w:tc>
          <w:tcPr>
            <w:tcW w:w="2774" w:type="dxa"/>
          </w:tcPr>
          <w:p w14:paraId="614CF02F" w14:textId="3E66174B" w:rsidR="00F03CB4" w:rsidRPr="00601665" w:rsidRDefault="00354F25" w:rsidP="00B64B32">
            <w:pPr>
              <w:pStyle w:val="Listeavsnitt"/>
              <w:ind w:left="0"/>
              <w:rPr>
                <w:b/>
                <w:bCs/>
                <w:color w:val="00303E"/>
                <w:sz w:val="18"/>
                <w:szCs w:val="18"/>
              </w:rPr>
            </w:pPr>
            <w:r>
              <w:rPr>
                <w:b/>
                <w:bCs/>
                <w:color w:val="00303E"/>
                <w:sz w:val="18"/>
                <w:szCs w:val="18"/>
              </w:rPr>
              <w:t>Maksimal mengde som kan mottas årlig (per vintersesong)</w:t>
            </w:r>
          </w:p>
        </w:tc>
      </w:tr>
      <w:tr w:rsidR="00F03CB4" w:rsidRPr="00601665" w14:paraId="27CD5510" w14:textId="77777777" w:rsidTr="00354F25">
        <w:tc>
          <w:tcPr>
            <w:tcW w:w="1559" w:type="dxa"/>
          </w:tcPr>
          <w:p w14:paraId="28C2FC35" w14:textId="5697D888" w:rsidR="00F03CB4" w:rsidRPr="00601665" w:rsidRDefault="00354F25" w:rsidP="00B64B32">
            <w:pPr>
              <w:pStyle w:val="Listeavsnitt"/>
              <w:ind w:left="0"/>
              <w:rPr>
                <w:i/>
                <w:iCs/>
                <w:color w:val="00303E"/>
                <w:sz w:val="18"/>
                <w:szCs w:val="18"/>
              </w:rPr>
            </w:pPr>
            <w:r>
              <w:rPr>
                <w:i/>
                <w:iCs/>
                <w:color w:val="00303E"/>
                <w:sz w:val="18"/>
                <w:szCs w:val="18"/>
              </w:rPr>
              <w:t xml:space="preserve">Fersk </w:t>
            </w:r>
            <w:proofErr w:type="spellStart"/>
            <w:r>
              <w:rPr>
                <w:i/>
                <w:iCs/>
                <w:color w:val="00303E"/>
                <w:sz w:val="18"/>
                <w:szCs w:val="18"/>
              </w:rPr>
              <w:t>nybrøytet</w:t>
            </w:r>
            <w:proofErr w:type="spellEnd"/>
            <w:r>
              <w:rPr>
                <w:i/>
                <w:iCs/>
                <w:color w:val="00303E"/>
                <w:sz w:val="18"/>
                <w:szCs w:val="18"/>
              </w:rPr>
              <w:t xml:space="preserve"> snø</w:t>
            </w:r>
          </w:p>
        </w:tc>
        <w:tc>
          <w:tcPr>
            <w:tcW w:w="1620" w:type="dxa"/>
          </w:tcPr>
          <w:p w14:paraId="5B523BBE" w14:textId="77777777" w:rsidR="00F03CB4" w:rsidRPr="00601665" w:rsidRDefault="00F03CB4" w:rsidP="00B64B32">
            <w:pPr>
              <w:pStyle w:val="Listeavsnitt"/>
              <w:ind w:left="0"/>
              <w:rPr>
                <w:i/>
                <w:iCs/>
                <w:color w:val="00303E"/>
                <w:sz w:val="18"/>
                <w:szCs w:val="18"/>
              </w:rPr>
            </w:pPr>
          </w:p>
        </w:tc>
        <w:tc>
          <w:tcPr>
            <w:tcW w:w="2552" w:type="dxa"/>
          </w:tcPr>
          <w:p w14:paraId="7CCAD497" w14:textId="6D79B6C8" w:rsidR="00F03CB4" w:rsidRPr="00601665" w:rsidRDefault="00F03CB4" w:rsidP="00B64B32">
            <w:pPr>
              <w:pStyle w:val="Listeavsnitt"/>
              <w:ind w:left="0"/>
              <w:rPr>
                <w:i/>
                <w:iCs/>
                <w:color w:val="00303E"/>
                <w:sz w:val="18"/>
                <w:szCs w:val="18"/>
              </w:rPr>
            </w:pPr>
          </w:p>
        </w:tc>
        <w:tc>
          <w:tcPr>
            <w:tcW w:w="2774" w:type="dxa"/>
          </w:tcPr>
          <w:p w14:paraId="0C4AACA1" w14:textId="23B42877" w:rsidR="00F03CB4" w:rsidRPr="00601665" w:rsidRDefault="00F03CB4" w:rsidP="00B64B32">
            <w:pPr>
              <w:pStyle w:val="Listeavsnitt"/>
              <w:ind w:left="0"/>
              <w:rPr>
                <w:i/>
                <w:iCs/>
                <w:color w:val="00303E"/>
                <w:sz w:val="18"/>
                <w:szCs w:val="18"/>
              </w:rPr>
            </w:pPr>
          </w:p>
        </w:tc>
      </w:tr>
      <w:tr w:rsidR="00F03CB4" w:rsidRPr="00601665" w14:paraId="4934264F" w14:textId="77777777" w:rsidTr="00354F25">
        <w:tc>
          <w:tcPr>
            <w:tcW w:w="1559" w:type="dxa"/>
          </w:tcPr>
          <w:p w14:paraId="0B44FF9D" w14:textId="4843F7C8" w:rsidR="00F03CB4" w:rsidRPr="00601665" w:rsidRDefault="00354F25" w:rsidP="00B64B32">
            <w:pPr>
              <w:pStyle w:val="Listeavsnitt"/>
              <w:ind w:left="0"/>
              <w:rPr>
                <w:i/>
                <w:iCs/>
                <w:color w:val="00303E"/>
                <w:sz w:val="18"/>
                <w:szCs w:val="18"/>
              </w:rPr>
            </w:pPr>
            <w:r>
              <w:rPr>
                <w:i/>
                <w:iCs/>
                <w:color w:val="00303E"/>
                <w:sz w:val="18"/>
                <w:szCs w:val="18"/>
              </w:rPr>
              <w:t>Gammel snø</w:t>
            </w:r>
          </w:p>
        </w:tc>
        <w:tc>
          <w:tcPr>
            <w:tcW w:w="1620" w:type="dxa"/>
          </w:tcPr>
          <w:p w14:paraId="710ED15F" w14:textId="77777777" w:rsidR="00F03CB4" w:rsidRPr="00601665" w:rsidRDefault="00F03CB4" w:rsidP="00B64B32">
            <w:pPr>
              <w:pStyle w:val="Listeavsnitt"/>
              <w:ind w:left="0"/>
              <w:rPr>
                <w:i/>
                <w:iCs/>
                <w:color w:val="00303E"/>
                <w:sz w:val="18"/>
                <w:szCs w:val="18"/>
              </w:rPr>
            </w:pPr>
          </w:p>
        </w:tc>
        <w:tc>
          <w:tcPr>
            <w:tcW w:w="2552" w:type="dxa"/>
          </w:tcPr>
          <w:p w14:paraId="60831136" w14:textId="71660BD7" w:rsidR="00F03CB4" w:rsidRPr="00601665" w:rsidRDefault="00F03CB4" w:rsidP="00B64B32">
            <w:pPr>
              <w:pStyle w:val="Listeavsnitt"/>
              <w:ind w:left="0"/>
              <w:rPr>
                <w:i/>
                <w:iCs/>
                <w:color w:val="00303E"/>
                <w:sz w:val="18"/>
                <w:szCs w:val="18"/>
              </w:rPr>
            </w:pPr>
          </w:p>
        </w:tc>
        <w:tc>
          <w:tcPr>
            <w:tcW w:w="2774" w:type="dxa"/>
          </w:tcPr>
          <w:p w14:paraId="1F382D72" w14:textId="5181314D" w:rsidR="00F03CB4" w:rsidRPr="00601665" w:rsidRDefault="00F03CB4" w:rsidP="00B64B32">
            <w:pPr>
              <w:pStyle w:val="Listeavsnitt"/>
              <w:ind w:left="0"/>
              <w:rPr>
                <w:i/>
                <w:iCs/>
                <w:color w:val="00303E"/>
                <w:sz w:val="18"/>
                <w:szCs w:val="18"/>
              </w:rPr>
            </w:pPr>
          </w:p>
        </w:tc>
      </w:tr>
      <w:tr w:rsidR="00F03CB4" w:rsidRPr="00601665" w14:paraId="080F1070" w14:textId="77777777" w:rsidTr="00354F25">
        <w:tc>
          <w:tcPr>
            <w:tcW w:w="1559" w:type="dxa"/>
          </w:tcPr>
          <w:p w14:paraId="70AE91DE" w14:textId="77777777" w:rsidR="00F03CB4" w:rsidRPr="00601665" w:rsidRDefault="00F03CB4" w:rsidP="00B64B32">
            <w:pPr>
              <w:pStyle w:val="Listeavsnitt"/>
              <w:ind w:left="0"/>
              <w:rPr>
                <w:color w:val="00303E"/>
                <w:sz w:val="18"/>
                <w:szCs w:val="18"/>
              </w:rPr>
            </w:pPr>
          </w:p>
        </w:tc>
        <w:tc>
          <w:tcPr>
            <w:tcW w:w="1620" w:type="dxa"/>
          </w:tcPr>
          <w:p w14:paraId="741EE470" w14:textId="77777777" w:rsidR="00F03CB4" w:rsidRPr="00601665" w:rsidRDefault="00F03CB4" w:rsidP="00B64B32">
            <w:pPr>
              <w:pStyle w:val="Listeavsnitt"/>
              <w:ind w:left="0"/>
              <w:rPr>
                <w:color w:val="00303E"/>
                <w:sz w:val="18"/>
                <w:szCs w:val="18"/>
              </w:rPr>
            </w:pPr>
          </w:p>
        </w:tc>
        <w:tc>
          <w:tcPr>
            <w:tcW w:w="2552" w:type="dxa"/>
          </w:tcPr>
          <w:p w14:paraId="602E8104" w14:textId="77777777" w:rsidR="00F03CB4" w:rsidRPr="00601665" w:rsidRDefault="00F03CB4" w:rsidP="00B64B32">
            <w:pPr>
              <w:pStyle w:val="Listeavsnitt"/>
              <w:ind w:left="0"/>
              <w:rPr>
                <w:color w:val="00303E"/>
                <w:sz w:val="18"/>
                <w:szCs w:val="18"/>
              </w:rPr>
            </w:pPr>
          </w:p>
        </w:tc>
        <w:tc>
          <w:tcPr>
            <w:tcW w:w="2774" w:type="dxa"/>
          </w:tcPr>
          <w:p w14:paraId="731858AE" w14:textId="77777777" w:rsidR="00F03CB4" w:rsidRPr="00601665" w:rsidRDefault="00F03CB4" w:rsidP="00B64B32">
            <w:pPr>
              <w:pStyle w:val="Listeavsnitt"/>
              <w:ind w:left="0"/>
              <w:rPr>
                <w:color w:val="00303E"/>
                <w:sz w:val="18"/>
                <w:szCs w:val="18"/>
              </w:rPr>
            </w:pPr>
          </w:p>
        </w:tc>
      </w:tr>
      <w:tr w:rsidR="00F03CB4" w:rsidRPr="00601665" w14:paraId="0BBC8F9C" w14:textId="77777777" w:rsidTr="00354F25">
        <w:tc>
          <w:tcPr>
            <w:tcW w:w="1559" w:type="dxa"/>
          </w:tcPr>
          <w:p w14:paraId="44F64AAA" w14:textId="77777777" w:rsidR="00F03CB4" w:rsidRPr="00601665" w:rsidRDefault="00F03CB4" w:rsidP="00B64B32">
            <w:pPr>
              <w:pStyle w:val="Listeavsnitt"/>
              <w:ind w:left="0"/>
              <w:rPr>
                <w:color w:val="00303E"/>
                <w:sz w:val="18"/>
                <w:szCs w:val="18"/>
              </w:rPr>
            </w:pPr>
          </w:p>
        </w:tc>
        <w:tc>
          <w:tcPr>
            <w:tcW w:w="1620" w:type="dxa"/>
          </w:tcPr>
          <w:p w14:paraId="379B3B84" w14:textId="77777777" w:rsidR="00F03CB4" w:rsidRPr="00601665" w:rsidRDefault="00F03CB4" w:rsidP="00B64B32">
            <w:pPr>
              <w:pStyle w:val="Listeavsnitt"/>
              <w:ind w:left="0"/>
              <w:rPr>
                <w:color w:val="00303E"/>
                <w:sz w:val="18"/>
                <w:szCs w:val="18"/>
              </w:rPr>
            </w:pPr>
          </w:p>
        </w:tc>
        <w:tc>
          <w:tcPr>
            <w:tcW w:w="2552" w:type="dxa"/>
          </w:tcPr>
          <w:p w14:paraId="59471609" w14:textId="77777777" w:rsidR="00F03CB4" w:rsidRPr="00601665" w:rsidRDefault="00F03CB4" w:rsidP="00B64B32">
            <w:pPr>
              <w:pStyle w:val="Listeavsnitt"/>
              <w:ind w:left="0"/>
              <w:rPr>
                <w:color w:val="00303E"/>
                <w:sz w:val="18"/>
                <w:szCs w:val="18"/>
              </w:rPr>
            </w:pPr>
          </w:p>
        </w:tc>
        <w:tc>
          <w:tcPr>
            <w:tcW w:w="2774" w:type="dxa"/>
          </w:tcPr>
          <w:p w14:paraId="1725445E" w14:textId="77777777" w:rsidR="00F03CB4" w:rsidRPr="00601665" w:rsidRDefault="00F03CB4" w:rsidP="00B64B32">
            <w:pPr>
              <w:pStyle w:val="Listeavsnitt"/>
              <w:ind w:left="0"/>
              <w:rPr>
                <w:color w:val="00303E"/>
                <w:sz w:val="18"/>
                <w:szCs w:val="18"/>
              </w:rPr>
            </w:pPr>
          </w:p>
        </w:tc>
      </w:tr>
    </w:tbl>
    <w:p w14:paraId="14814FB8" w14:textId="02240ABD" w:rsidR="00F03CB4" w:rsidRDefault="00F03CB4" w:rsidP="00F03CB4">
      <w:pPr>
        <w:pStyle w:val="Listeavsnitt"/>
        <w:spacing w:after="160"/>
        <w:ind w:left="426"/>
        <w:rPr>
          <w:b/>
          <w:bCs/>
          <w:color w:val="00303E"/>
        </w:rPr>
      </w:pPr>
    </w:p>
    <w:p w14:paraId="3BBC999A" w14:textId="77777777" w:rsidR="00F03CB4" w:rsidRPr="00F03CB4" w:rsidRDefault="00F03CB4" w:rsidP="00F03CB4">
      <w:pPr>
        <w:pStyle w:val="Listeavsnitt"/>
        <w:spacing w:after="160"/>
        <w:ind w:left="426"/>
        <w:rPr>
          <w:b/>
          <w:bCs/>
          <w:color w:val="00303E"/>
        </w:rPr>
      </w:pPr>
    </w:p>
    <w:p w14:paraId="4EC6BFF8" w14:textId="53B225A1" w:rsidR="00F03CB4" w:rsidRDefault="00F03CB4" w:rsidP="003E5F35">
      <w:pPr>
        <w:pStyle w:val="Listeavsnitt"/>
        <w:numPr>
          <w:ilvl w:val="1"/>
          <w:numId w:val="8"/>
        </w:numPr>
        <w:spacing w:after="160"/>
        <w:ind w:left="426" w:hanging="426"/>
        <w:rPr>
          <w:b/>
          <w:bCs/>
          <w:color w:val="00303E"/>
        </w:rPr>
      </w:pPr>
      <w:r>
        <w:rPr>
          <w:b/>
          <w:bCs/>
          <w:color w:val="00303E"/>
        </w:rPr>
        <w:t xml:space="preserve">Skal det </w:t>
      </w:r>
      <w:r w:rsidR="00354F25">
        <w:rPr>
          <w:b/>
          <w:bCs/>
          <w:color w:val="00303E"/>
        </w:rPr>
        <w:t>foregå sortering eller annen type</w:t>
      </w:r>
      <w:r w:rsidR="00247426">
        <w:rPr>
          <w:b/>
          <w:bCs/>
          <w:color w:val="00303E"/>
        </w:rPr>
        <w:t xml:space="preserve"> forbehandling (oppgi hva)</w:t>
      </w:r>
      <w:r>
        <w:rPr>
          <w:b/>
          <w:bCs/>
          <w:color w:val="00303E"/>
        </w:rPr>
        <w:t>?</w:t>
      </w:r>
      <w:r w:rsidR="00247426">
        <w:rPr>
          <w:b/>
          <w:bCs/>
          <w:color w:val="00303E"/>
        </w:rPr>
        <w:t xml:space="preserve"> </w:t>
      </w:r>
    </w:p>
    <w:p w14:paraId="39BF7CD0" w14:textId="75A21DB9" w:rsidR="00F03CB4" w:rsidRDefault="00F03CB4" w:rsidP="00F03CB4">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75B31EC"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9D6995E" w14:textId="1CF9A398" w:rsidR="0066025C" w:rsidRDefault="0066025C" w:rsidP="0066025C">
      <w:pPr>
        <w:rPr>
          <w:rStyle w:val="Sterk"/>
          <w:rFonts w:ascii="Open Sans" w:hAnsi="Open Sans" w:cs="Open Sans"/>
          <w:sz w:val="20"/>
        </w:rPr>
      </w:pPr>
    </w:p>
    <w:p w14:paraId="3005D1EA" w14:textId="77777777" w:rsidR="00DC21C9" w:rsidRDefault="00DC21C9" w:rsidP="0066025C">
      <w:pPr>
        <w:rPr>
          <w:rStyle w:val="Sterk"/>
          <w:rFonts w:ascii="Open Sans" w:hAnsi="Open Sans" w:cs="Open Sans"/>
          <w:sz w:val="20"/>
        </w:rPr>
      </w:pPr>
    </w:p>
    <w:p w14:paraId="6AED1D88" w14:textId="254B4E44" w:rsidR="000964E5" w:rsidRDefault="000964E5" w:rsidP="003E5F35">
      <w:pPr>
        <w:pStyle w:val="Listeavsnitt"/>
        <w:numPr>
          <w:ilvl w:val="1"/>
          <w:numId w:val="8"/>
        </w:numPr>
        <w:spacing w:after="160"/>
        <w:ind w:left="426" w:hanging="426"/>
        <w:rPr>
          <w:b/>
          <w:bCs/>
          <w:color w:val="00303E"/>
        </w:rPr>
      </w:pPr>
      <w:r>
        <w:rPr>
          <w:b/>
          <w:bCs/>
          <w:color w:val="00303E"/>
        </w:rPr>
        <w:lastRenderedPageBreak/>
        <w:t xml:space="preserve">Beskriv hvor og hvordan </w:t>
      </w:r>
      <w:r w:rsidR="00247426">
        <w:rPr>
          <w:b/>
          <w:bCs/>
          <w:color w:val="00303E"/>
        </w:rPr>
        <w:t>snøen</w:t>
      </w:r>
      <w:r>
        <w:rPr>
          <w:b/>
          <w:bCs/>
          <w:color w:val="00303E"/>
        </w:rPr>
        <w:t xml:space="preserve"> skal kontrolleres for å sikre at de kan deponeres (mottakskontroll):</w:t>
      </w:r>
    </w:p>
    <w:p w14:paraId="2592E30B" w14:textId="0A1DC7C6" w:rsidR="000964E5" w:rsidRP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0964E5">
        <w:rPr>
          <w:color w:val="00303E"/>
        </w:rPr>
        <w:t>(Kan vedlegges)</w:t>
      </w:r>
    </w:p>
    <w:p w14:paraId="373F56E0" w14:textId="13F4A41F"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B48FD73" w14:textId="2A2FE37E"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A3733E4" w14:textId="02CE6083"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2593B49" w14:textId="7444341D"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7903025" w14:textId="71940622"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6BC2895" w14:textId="15C31692"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8458FD0" w14:textId="1FAB2848"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435269B" w14:textId="0616B0A0"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F8292F6" w14:textId="3F4CC0FB"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94404F" w14:textId="5E77D32D"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5ED3E97" w14:textId="6986E724"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75E4A6F" w14:textId="775A75EA"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46A79EE"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BAE33FA" w14:textId="350CA529"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205E624" w14:textId="77777777" w:rsidR="000964E5" w:rsidRDefault="000964E5" w:rsidP="0066025C">
      <w:pPr>
        <w:rPr>
          <w:rStyle w:val="Sterk"/>
          <w:rFonts w:ascii="Open Sans" w:hAnsi="Open Sans" w:cs="Open Sans"/>
          <w:sz w:val="20"/>
        </w:rPr>
      </w:pPr>
    </w:p>
    <w:p w14:paraId="58C65AF4" w14:textId="77777777" w:rsidR="0066025C" w:rsidRDefault="0066025C" w:rsidP="0066025C">
      <w:pPr>
        <w:rPr>
          <w:rStyle w:val="Sterk"/>
          <w:rFonts w:ascii="Open Sans" w:hAnsi="Open Sans" w:cs="Open Sans"/>
          <w:sz w:val="20"/>
        </w:rPr>
      </w:pPr>
    </w:p>
    <w:p w14:paraId="4C9C1822" w14:textId="77777777" w:rsidR="0066025C" w:rsidRPr="00B01F8E" w:rsidRDefault="0066025C" w:rsidP="0066025C">
      <w:pPr>
        <w:rPr>
          <w:b/>
          <w:bCs/>
          <w:color w:val="00303E"/>
        </w:rPr>
      </w:pPr>
      <w:r w:rsidRPr="007A32DF">
        <w:rPr>
          <w:b/>
          <w:bCs/>
          <w:color w:val="00303E"/>
        </w:rPr>
        <w:t>Vedlegg</w:t>
      </w:r>
    </w:p>
    <w:p w14:paraId="1B56B3DC" w14:textId="7CAC35CD" w:rsidR="0066025C" w:rsidRDefault="000964E5" w:rsidP="0066025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av mottakskontroll (hvis ikke beskrevet i søknadsskjemaet)</w:t>
      </w:r>
    </w:p>
    <w:p w14:paraId="232EDCEF" w14:textId="77777777" w:rsidR="000964E5" w:rsidRDefault="000964E5">
      <w:pPr>
        <w:rPr>
          <w:rStyle w:val="Sterk"/>
          <w:rFonts w:ascii="Open Sans" w:hAnsi="Open Sans" w:cs="Open Sans"/>
          <w:sz w:val="20"/>
        </w:rPr>
      </w:pPr>
    </w:p>
    <w:p w14:paraId="7FFF88E3" w14:textId="77777777" w:rsidR="00F70BB3" w:rsidRDefault="00F70BB3">
      <w:pPr>
        <w:rPr>
          <w:rStyle w:val="Sterk"/>
          <w:rFonts w:ascii="Open Sans" w:hAnsi="Open Sans" w:cs="Open Sans"/>
          <w:sz w:val="20"/>
        </w:rPr>
      </w:pPr>
      <w:r>
        <w:rPr>
          <w:rStyle w:val="Sterk"/>
          <w:rFonts w:ascii="Open Sans" w:hAnsi="Open Sans" w:cs="Open Sans"/>
          <w:sz w:val="20"/>
        </w:rPr>
        <w:br w:type="page"/>
      </w:r>
    </w:p>
    <w:p w14:paraId="09337A9C" w14:textId="36083E10" w:rsidR="00F70BB3" w:rsidRPr="00476C36" w:rsidRDefault="00F70BB3" w:rsidP="003E5F35">
      <w:pPr>
        <w:pStyle w:val="Overskrift1"/>
        <w:numPr>
          <w:ilvl w:val="0"/>
          <w:numId w:val="8"/>
        </w:numPr>
        <w:shd w:val="clear" w:color="auto" w:fill="00303E"/>
        <w:spacing w:before="0"/>
        <w:ind w:left="0" w:right="-148" w:firstLine="0"/>
        <w:rPr>
          <w:rFonts w:cs="Open Sans"/>
          <w:color w:val="FFFFFF" w:themeColor="background1"/>
        </w:rPr>
      </w:pPr>
      <w:bookmarkStart w:id="27" w:name="_Toc51841263"/>
      <w:r>
        <w:rPr>
          <w:rFonts w:cs="Open Sans"/>
          <w:color w:val="FFFFFF" w:themeColor="background1"/>
        </w:rPr>
        <w:lastRenderedPageBreak/>
        <w:t>Vann</w:t>
      </w:r>
      <w:bookmarkEnd w:id="27"/>
    </w:p>
    <w:p w14:paraId="769ED0F8" w14:textId="7B922F71" w:rsidR="00F70BB3" w:rsidRDefault="00F70BB3" w:rsidP="00F70BB3">
      <w:pPr>
        <w:pStyle w:val="Listeavsnitt"/>
        <w:spacing w:after="160"/>
        <w:ind w:left="426"/>
        <w:rPr>
          <w:b/>
          <w:bCs/>
          <w:color w:val="00303E"/>
        </w:rPr>
      </w:pPr>
    </w:p>
    <w:p w14:paraId="3232EE8C" w14:textId="77777777" w:rsidR="00DC21C9" w:rsidRDefault="00DC21C9" w:rsidP="00F70BB3">
      <w:pPr>
        <w:pStyle w:val="Listeavsnitt"/>
        <w:spacing w:after="160"/>
        <w:ind w:left="426"/>
        <w:rPr>
          <w:b/>
          <w:bCs/>
          <w:color w:val="00303E"/>
        </w:rPr>
      </w:pPr>
    </w:p>
    <w:p w14:paraId="102FEDAC" w14:textId="5959325C" w:rsidR="00F70BB3" w:rsidRPr="000E7EF8" w:rsidRDefault="00F70BB3" w:rsidP="003E5F35">
      <w:pPr>
        <w:pStyle w:val="Listeavsnitt"/>
        <w:numPr>
          <w:ilvl w:val="1"/>
          <w:numId w:val="8"/>
        </w:numPr>
        <w:spacing w:after="160"/>
        <w:ind w:left="426" w:hanging="426"/>
        <w:rPr>
          <w:b/>
          <w:bCs/>
          <w:color w:val="00303E"/>
        </w:rPr>
      </w:pPr>
      <w:r>
        <w:rPr>
          <w:b/>
          <w:bCs/>
          <w:color w:val="00303E"/>
        </w:rPr>
        <w:t xml:space="preserve">Hvor vil </w:t>
      </w:r>
      <w:r w:rsidR="00AE4476">
        <w:rPr>
          <w:b/>
          <w:bCs/>
          <w:color w:val="00303E"/>
        </w:rPr>
        <w:t>smeltevannet</w:t>
      </w:r>
      <w:r>
        <w:rPr>
          <w:b/>
          <w:bCs/>
          <w:color w:val="00303E"/>
        </w:rPr>
        <w:t xml:space="preserve"> havne? </w:t>
      </w:r>
      <w:r w:rsidRPr="00F70BB3">
        <w:rPr>
          <w:b/>
          <w:bCs/>
          <w:color w:val="00303E"/>
        </w:rPr>
        <w:t>Oppgi navn på både direkte og indirekte resipient(er)</w:t>
      </w:r>
      <w:r>
        <w:rPr>
          <w:rStyle w:val="Fotnotereferanse"/>
          <w:b/>
          <w:bCs/>
          <w:color w:val="00303E"/>
        </w:rPr>
        <w:footnoteReference w:id="4"/>
      </w:r>
      <w:r w:rsidRPr="00F70BB3">
        <w:rPr>
          <w:b/>
          <w:bCs/>
          <w:color w:val="00303E"/>
        </w:rPr>
        <w:t>, eller om det går på kommunalt avløpsnett</w:t>
      </w:r>
      <w:r w:rsidR="00041A30">
        <w:rPr>
          <w:b/>
          <w:bCs/>
          <w:color w:val="00303E"/>
        </w:rPr>
        <w:t>/overvannsnett</w:t>
      </w:r>
      <w:r w:rsidRPr="00F70BB3">
        <w:rPr>
          <w:b/>
          <w:bCs/>
          <w:color w:val="00303E"/>
        </w:rPr>
        <w:t xml:space="preserve"> </w:t>
      </w:r>
      <w:r w:rsidR="00AE4476">
        <w:rPr>
          <w:b/>
          <w:bCs/>
          <w:color w:val="00303E"/>
        </w:rPr>
        <w:t>(v</w:t>
      </w:r>
      <w:r w:rsidRPr="00F70BB3">
        <w:rPr>
          <w:b/>
          <w:bCs/>
          <w:color w:val="00303E"/>
        </w:rPr>
        <w:t>is utslippet på skisse):</w:t>
      </w:r>
    </w:p>
    <w:p w14:paraId="19BDA28C" w14:textId="20FAB64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Må beskrives og skisseres i eget vedlegg.</w:t>
      </w:r>
    </w:p>
    <w:p w14:paraId="1B119E24" w14:textId="77777777"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2727C07" w14:textId="77777777" w:rsidR="00041A30" w:rsidRPr="000964E5" w:rsidRDefault="00041A30" w:rsidP="00F70BB3">
      <w:pPr>
        <w:spacing w:after="160"/>
        <w:rPr>
          <w:b/>
          <w:bCs/>
          <w:color w:val="00303E"/>
        </w:rPr>
      </w:pPr>
    </w:p>
    <w:p w14:paraId="48747494" w14:textId="17B21B35" w:rsidR="00F70BB3" w:rsidRPr="000E7EF8" w:rsidRDefault="00F70BB3" w:rsidP="003E5F35">
      <w:pPr>
        <w:pStyle w:val="Listeavsnitt"/>
        <w:numPr>
          <w:ilvl w:val="1"/>
          <w:numId w:val="8"/>
        </w:numPr>
        <w:spacing w:after="160"/>
        <w:ind w:left="426" w:hanging="426"/>
        <w:rPr>
          <w:b/>
          <w:bCs/>
          <w:color w:val="00303E"/>
        </w:rPr>
      </w:pPr>
      <w:r>
        <w:rPr>
          <w:b/>
          <w:bCs/>
          <w:color w:val="00303E"/>
        </w:rPr>
        <w:t>Hvor vil overflatevann havne?</w:t>
      </w:r>
    </w:p>
    <w:p w14:paraId="1614074A" w14:textId="45768596"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EFB79C" w14:textId="7D63DFF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E35271" w14:textId="77777777" w:rsidR="00041A30" w:rsidRDefault="00041A30" w:rsidP="00F70BB3">
      <w:pPr>
        <w:rPr>
          <w:rStyle w:val="Sterk"/>
          <w:rFonts w:ascii="Open Sans" w:hAnsi="Open Sans" w:cs="Open Sans"/>
          <w:sz w:val="20"/>
        </w:rPr>
      </w:pPr>
    </w:p>
    <w:p w14:paraId="0743AB38" w14:textId="2D132F22" w:rsidR="00F70BB3" w:rsidRPr="000E7EF8" w:rsidRDefault="00F70BB3" w:rsidP="003E5F35">
      <w:pPr>
        <w:pStyle w:val="Listeavsnitt"/>
        <w:numPr>
          <w:ilvl w:val="1"/>
          <w:numId w:val="8"/>
        </w:numPr>
        <w:spacing w:after="160"/>
        <w:ind w:left="426" w:hanging="426"/>
        <w:rPr>
          <w:b/>
          <w:bCs/>
          <w:color w:val="00303E"/>
        </w:rPr>
      </w:pPr>
      <w:r>
        <w:rPr>
          <w:b/>
          <w:bCs/>
          <w:color w:val="00303E"/>
        </w:rPr>
        <w:t>Er det etablert/ planlegges det å etablere avskjærende grøfter? Beskriv og vis i skisse</w:t>
      </w:r>
      <w:r w:rsidR="005C0B00">
        <w:rPr>
          <w:b/>
          <w:bCs/>
          <w:color w:val="00303E"/>
        </w:rPr>
        <w:t>/bilde</w:t>
      </w:r>
      <w:r>
        <w:rPr>
          <w:b/>
          <w:bCs/>
          <w:color w:val="00303E"/>
        </w:rPr>
        <w:t>:</w:t>
      </w:r>
    </w:p>
    <w:p w14:paraId="4A0C3612" w14:textId="23A04C00"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(Kan vedlegges)</w:t>
      </w:r>
    </w:p>
    <w:p w14:paraId="57906B59" w14:textId="5A731CE2"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27E4FE" w14:textId="4E88A469"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B183C90" w14:textId="1BD85A26"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0724C4" w14:textId="6B1A5F8C"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DD070B9" w14:textId="70815494"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C9696D8" w14:textId="2825B7A9"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03840B" w14:textId="03ED75F0"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7D226CB" w14:textId="642712D5"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0A7475" w14:textId="0E2288B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DE4AB80" w14:textId="28943C78"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9E0A1CE" w14:textId="19AC505A"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293517C" w14:textId="77777777"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C71EA1A" w14:textId="51832941" w:rsidR="00F70BB3" w:rsidRDefault="00F70BB3" w:rsidP="00F70BB3">
      <w:pPr>
        <w:rPr>
          <w:rStyle w:val="Sterk"/>
          <w:rFonts w:ascii="Open Sans" w:hAnsi="Open Sans" w:cs="Open Sans"/>
          <w:sz w:val="20"/>
        </w:rPr>
      </w:pPr>
    </w:p>
    <w:p w14:paraId="39593BAD" w14:textId="7049B8DC" w:rsidR="00F70BB3" w:rsidRPr="000E7EF8" w:rsidRDefault="005C0B00" w:rsidP="003E5F35">
      <w:pPr>
        <w:pStyle w:val="Listeavsnitt"/>
        <w:numPr>
          <w:ilvl w:val="1"/>
          <w:numId w:val="8"/>
        </w:numPr>
        <w:spacing w:after="160"/>
        <w:ind w:left="426" w:hanging="426"/>
        <w:rPr>
          <w:b/>
          <w:bCs/>
          <w:color w:val="00303E"/>
        </w:rPr>
      </w:pPr>
      <w:r>
        <w:rPr>
          <w:b/>
          <w:bCs/>
          <w:color w:val="00303E"/>
        </w:rPr>
        <w:t>Oppgi nedbørsfelt og vannføring</w:t>
      </w:r>
    </w:p>
    <w:p w14:paraId="2F532474" w14:textId="5745C675"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ADB5E22" w14:textId="3CB6F9D8"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29BB5D9" w14:textId="3A9C32A1"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54F1A71" w14:textId="16B60D43"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1277D42" w14:textId="42FD367A"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1FB693" w14:textId="66ABC71E"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702C00F" w14:textId="7777777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FD27EDA" w14:textId="23AA505B" w:rsidR="00F70BB3" w:rsidRDefault="00F70BB3" w:rsidP="00F70BB3">
      <w:pPr>
        <w:rPr>
          <w:rStyle w:val="Sterk"/>
          <w:rFonts w:ascii="Open Sans" w:hAnsi="Open Sans" w:cs="Open Sans"/>
          <w:sz w:val="20"/>
        </w:rPr>
      </w:pPr>
    </w:p>
    <w:p w14:paraId="4E3EB967" w14:textId="3DAE1BB1" w:rsidR="00F70BB3" w:rsidRPr="00DC21C9" w:rsidRDefault="005C0B00" w:rsidP="003E5F35">
      <w:pPr>
        <w:pStyle w:val="Listeavsnitt"/>
        <w:numPr>
          <w:ilvl w:val="1"/>
          <w:numId w:val="8"/>
        </w:numPr>
        <w:spacing w:after="160"/>
        <w:ind w:left="426" w:hanging="426"/>
        <w:rPr>
          <w:b/>
          <w:bCs/>
          <w:color w:val="00303E"/>
        </w:rPr>
      </w:pPr>
      <w:r w:rsidRPr="00DC21C9">
        <w:rPr>
          <w:b/>
          <w:bCs/>
          <w:color w:val="00303E"/>
        </w:rPr>
        <w:t>Beskriv tiltak for å redusere fare for ødeleggelser av store nedbørsmengder og flom (også 10-årsflom og 200-årsflom):</w:t>
      </w:r>
    </w:p>
    <w:p w14:paraId="575B7484" w14:textId="0D4E8BB1"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951C345" w14:textId="70BCE9DB"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A6474D1" w14:textId="1AE22BF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1BCE1B1" w14:textId="762B2A06"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0F82994" w14:textId="7B60074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E041A04" w14:textId="6E66E298"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C0FC492" w14:textId="03F50FDA"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B6DC694" w14:textId="6D68184B"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D78F140" w14:textId="33CC15C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6BE129" w14:textId="40A9BD62"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D32A20" w14:textId="2203D91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8ABAABD" w14:textId="3CC1B94D"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EE91FE" w14:textId="5163A101"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247435" w14:textId="7777777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7D98135" w14:textId="66F64B4C" w:rsidR="00F70BB3" w:rsidRDefault="00F70BB3" w:rsidP="00F70BB3">
      <w:pPr>
        <w:rPr>
          <w:rStyle w:val="Sterk"/>
          <w:rFonts w:ascii="Open Sans" w:hAnsi="Open Sans" w:cs="Open Sans"/>
          <w:sz w:val="20"/>
        </w:rPr>
      </w:pPr>
    </w:p>
    <w:p w14:paraId="11B385AB" w14:textId="77777777" w:rsidR="00DC21C9" w:rsidRDefault="00DC21C9" w:rsidP="00F70BB3">
      <w:pPr>
        <w:rPr>
          <w:rStyle w:val="Sterk"/>
          <w:rFonts w:ascii="Open Sans" w:hAnsi="Open Sans" w:cs="Open Sans"/>
          <w:sz w:val="20"/>
        </w:rPr>
      </w:pPr>
    </w:p>
    <w:p w14:paraId="013F8889" w14:textId="40FF6EEA" w:rsidR="00F70BB3" w:rsidRPr="000E7EF8" w:rsidRDefault="00DC21C9" w:rsidP="003E5F35">
      <w:pPr>
        <w:pStyle w:val="Listeavsnitt"/>
        <w:numPr>
          <w:ilvl w:val="1"/>
          <w:numId w:val="8"/>
        </w:numPr>
        <w:spacing w:after="160"/>
        <w:ind w:left="426" w:hanging="426"/>
        <w:rPr>
          <w:b/>
          <w:bCs/>
          <w:color w:val="00303E"/>
        </w:rPr>
      </w:pPr>
      <w:r>
        <w:rPr>
          <w:b/>
          <w:bCs/>
          <w:color w:val="00303E"/>
        </w:rPr>
        <w:t xml:space="preserve">Kan deponiet påvirke mulighetene for å oppnå </w:t>
      </w:r>
      <w:r w:rsidR="00F70069">
        <w:rPr>
          <w:b/>
          <w:bCs/>
          <w:color w:val="00303E"/>
        </w:rPr>
        <w:t>miljø</w:t>
      </w:r>
      <w:r>
        <w:rPr>
          <w:b/>
          <w:bCs/>
          <w:color w:val="00303E"/>
        </w:rPr>
        <w:t>mål for kjemisk og økologisk tilstand i aktuelle resipienter</w:t>
      </w:r>
      <w:r>
        <w:rPr>
          <w:rStyle w:val="Fotnotereferanse"/>
          <w:b/>
          <w:bCs/>
          <w:color w:val="00303E"/>
        </w:rPr>
        <w:footnoteReference w:id="5"/>
      </w:r>
      <w:r>
        <w:rPr>
          <w:b/>
          <w:bCs/>
          <w:color w:val="00303E"/>
        </w:rPr>
        <w:t>? Hvilke kvalitetselementer</w:t>
      </w:r>
      <w:r>
        <w:rPr>
          <w:rStyle w:val="Fotnotereferanse"/>
          <w:b/>
          <w:bCs/>
          <w:color w:val="00303E"/>
        </w:rPr>
        <w:footnoteReference w:id="6"/>
      </w:r>
      <w:r>
        <w:rPr>
          <w:b/>
          <w:bCs/>
          <w:color w:val="00303E"/>
        </w:rPr>
        <w:t xml:space="preserve"> kan bli påvirket av utslipp fra deponiet? Redegjør for deponiets påvirkning, og tiltak som er iverksatt/ planlegges iverksatt for å ikke forringe tilstanden.</w:t>
      </w:r>
    </w:p>
    <w:p w14:paraId="7D6592C2" w14:textId="4AF55594"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(Må beskrives i eget vedlegg)</w:t>
      </w:r>
    </w:p>
    <w:p w14:paraId="40E0E695" w14:textId="77777777"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5DA2E8" w14:textId="2F1BA98B" w:rsidR="00F70BB3" w:rsidRDefault="00F70BB3" w:rsidP="00F70BB3">
      <w:pPr>
        <w:rPr>
          <w:rStyle w:val="Sterk"/>
          <w:rFonts w:ascii="Open Sans" w:hAnsi="Open Sans" w:cs="Open Sans"/>
          <w:sz w:val="20"/>
        </w:rPr>
      </w:pPr>
    </w:p>
    <w:p w14:paraId="53440AB8" w14:textId="77777777" w:rsidR="00DC21C9" w:rsidRDefault="00DC21C9" w:rsidP="00F70BB3">
      <w:pPr>
        <w:rPr>
          <w:rStyle w:val="Sterk"/>
          <w:rFonts w:ascii="Open Sans" w:hAnsi="Open Sans" w:cs="Open Sans"/>
          <w:sz w:val="20"/>
        </w:rPr>
      </w:pPr>
    </w:p>
    <w:p w14:paraId="5DC5634E" w14:textId="34B94232" w:rsidR="00F70BB3" w:rsidRPr="000E7EF8" w:rsidRDefault="00DC21C9" w:rsidP="003E5F35">
      <w:pPr>
        <w:pStyle w:val="Listeavsnitt"/>
        <w:numPr>
          <w:ilvl w:val="1"/>
          <w:numId w:val="8"/>
        </w:numPr>
        <w:spacing w:after="160"/>
        <w:ind w:left="426" w:hanging="426"/>
        <w:rPr>
          <w:b/>
          <w:bCs/>
          <w:color w:val="00303E"/>
        </w:rPr>
      </w:pPr>
      <w:r>
        <w:rPr>
          <w:b/>
          <w:bCs/>
          <w:color w:val="00303E"/>
        </w:rPr>
        <w:t>Er det etablert/ planlegges det å etablere rensing av vann? Beskriv metode og vis plassering i skisse/bilde.</w:t>
      </w:r>
    </w:p>
    <w:p w14:paraId="787F8C1D" w14:textId="73CDF8A1"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(Må beskrives i eget vedlegg)</w:t>
      </w:r>
    </w:p>
    <w:p w14:paraId="2A34B238" w14:textId="77777777"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A547EF" w14:textId="745C0AC9" w:rsidR="00F70BB3" w:rsidRDefault="00F70BB3" w:rsidP="00F70BB3">
      <w:pPr>
        <w:rPr>
          <w:rStyle w:val="Sterk"/>
          <w:rFonts w:ascii="Open Sans" w:hAnsi="Open Sans" w:cs="Open Sans"/>
          <w:sz w:val="20"/>
        </w:rPr>
      </w:pPr>
    </w:p>
    <w:p w14:paraId="0A16A7FA" w14:textId="77777777" w:rsidR="00DC21C9" w:rsidRDefault="00DC21C9" w:rsidP="00F70BB3">
      <w:pPr>
        <w:rPr>
          <w:rStyle w:val="Sterk"/>
          <w:rFonts w:ascii="Open Sans" w:hAnsi="Open Sans" w:cs="Open Sans"/>
          <w:sz w:val="20"/>
        </w:rPr>
      </w:pPr>
    </w:p>
    <w:p w14:paraId="4332A715" w14:textId="03281D95" w:rsidR="00F70BB3" w:rsidRPr="000E7EF8" w:rsidRDefault="00F70BB3" w:rsidP="003E5F35">
      <w:pPr>
        <w:pStyle w:val="Listeavsnitt"/>
        <w:numPr>
          <w:ilvl w:val="1"/>
          <w:numId w:val="8"/>
        </w:numPr>
        <w:spacing w:after="160"/>
        <w:ind w:left="426" w:hanging="426"/>
        <w:rPr>
          <w:b/>
          <w:bCs/>
          <w:color w:val="00303E"/>
        </w:rPr>
      </w:pPr>
      <w:r>
        <w:rPr>
          <w:b/>
          <w:bCs/>
          <w:color w:val="00303E"/>
        </w:rPr>
        <w:t xml:space="preserve">Hvor </w:t>
      </w:r>
      <w:r w:rsidR="00DC21C9">
        <w:rPr>
          <w:b/>
          <w:bCs/>
          <w:color w:val="00303E"/>
        </w:rPr>
        <w:t>og hvilke stoffer er det aktuelt å måle på, og hvorfor?</w:t>
      </w:r>
    </w:p>
    <w:p w14:paraId="0940B350" w14:textId="38367FEB"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(Legg ved skisse/bilde og måleprogram</w:t>
      </w:r>
      <w:r>
        <w:rPr>
          <w:rStyle w:val="Fotnotereferanse"/>
          <w:color w:val="00303E"/>
        </w:rPr>
        <w:footnoteReference w:id="7"/>
      </w:r>
      <w:r>
        <w:rPr>
          <w:color w:val="00303E"/>
        </w:rPr>
        <w:t>)</w:t>
      </w:r>
    </w:p>
    <w:p w14:paraId="6D231A49" w14:textId="1DD63F01"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F3BBAAB" w14:textId="7174F986"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F958DDB" w14:textId="176FCDEC"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3B9586" w14:textId="03E417C4"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07064C3" w14:textId="52D66D46"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2AE782" w14:textId="140007DF"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03ABED7" w14:textId="48B82D39"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ABCBDB" w14:textId="45B87CD4"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A0A963E" w14:textId="1F86A24D" w:rsidR="00F70BB3" w:rsidRDefault="00F70BB3" w:rsidP="00F70BB3">
      <w:pPr>
        <w:rPr>
          <w:rStyle w:val="Sterk"/>
          <w:rFonts w:ascii="Open Sans" w:hAnsi="Open Sans" w:cs="Open Sans"/>
          <w:sz w:val="20"/>
        </w:rPr>
      </w:pPr>
    </w:p>
    <w:p w14:paraId="0B0D390D" w14:textId="77777777" w:rsidR="00DC21C9" w:rsidRDefault="00DC21C9" w:rsidP="00F70BB3">
      <w:pPr>
        <w:rPr>
          <w:rStyle w:val="Sterk"/>
          <w:rFonts w:ascii="Open Sans" w:hAnsi="Open Sans" w:cs="Open Sans"/>
          <w:sz w:val="20"/>
        </w:rPr>
      </w:pPr>
    </w:p>
    <w:p w14:paraId="02C930B1" w14:textId="1ADBAE42" w:rsidR="00DC21C9" w:rsidRPr="000E7EF8" w:rsidRDefault="00DC21C9" w:rsidP="003E5F35">
      <w:pPr>
        <w:pStyle w:val="Listeavsnitt"/>
        <w:numPr>
          <w:ilvl w:val="1"/>
          <w:numId w:val="8"/>
        </w:numPr>
        <w:spacing w:after="160"/>
        <w:ind w:left="426" w:hanging="426"/>
        <w:rPr>
          <w:b/>
          <w:bCs/>
          <w:color w:val="00303E"/>
        </w:rPr>
      </w:pPr>
      <w:r>
        <w:rPr>
          <w:b/>
          <w:bCs/>
          <w:color w:val="00303E"/>
        </w:rPr>
        <w:t>Foreligger det noen kartlegging eller overvåking av vannresipientene?</w:t>
      </w:r>
    </w:p>
    <w:p w14:paraId="7B5DA5E1" w14:textId="1362B8B2"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(Legg ved rapport hvis aktuelt)</w:t>
      </w:r>
    </w:p>
    <w:p w14:paraId="52B18FB1"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0E259E3"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24817E2" w14:textId="3FB89C65" w:rsidR="00DC21C9" w:rsidRDefault="00DC21C9" w:rsidP="00F70BB3">
      <w:pPr>
        <w:rPr>
          <w:rStyle w:val="Sterk"/>
          <w:rFonts w:ascii="Open Sans" w:hAnsi="Open Sans" w:cs="Open Sans"/>
          <w:sz w:val="20"/>
        </w:rPr>
      </w:pPr>
    </w:p>
    <w:p w14:paraId="2854A875" w14:textId="77777777" w:rsidR="006F717C" w:rsidRDefault="006F717C" w:rsidP="00F70BB3">
      <w:pPr>
        <w:rPr>
          <w:rStyle w:val="Sterk"/>
          <w:rFonts w:ascii="Open Sans" w:hAnsi="Open Sans" w:cs="Open Sans"/>
          <w:sz w:val="20"/>
        </w:rPr>
      </w:pPr>
    </w:p>
    <w:p w14:paraId="09DA12EC" w14:textId="33866EBD" w:rsidR="00DC21C9" w:rsidRPr="000E7EF8" w:rsidRDefault="000C4FD3" w:rsidP="000C4FD3">
      <w:pPr>
        <w:pStyle w:val="Listeavsnitt"/>
        <w:keepNext/>
        <w:keepLines/>
        <w:numPr>
          <w:ilvl w:val="1"/>
          <w:numId w:val="8"/>
        </w:numPr>
        <w:spacing w:after="160"/>
        <w:ind w:left="425" w:hanging="425"/>
        <w:rPr>
          <w:b/>
          <w:bCs/>
          <w:color w:val="00303E"/>
        </w:rPr>
      </w:pPr>
      <w:r>
        <w:rPr>
          <w:b/>
          <w:bCs/>
          <w:color w:val="00303E"/>
        </w:rPr>
        <w:lastRenderedPageBreak/>
        <w:t xml:space="preserve"> </w:t>
      </w:r>
      <w:r w:rsidR="00DC21C9">
        <w:rPr>
          <w:b/>
          <w:bCs/>
          <w:color w:val="00303E"/>
        </w:rPr>
        <w:t>Er det behov for utvidet kartlegging eller overvåking av resipientene som følge av deponiet? Hvorfor/hvorfor ikke?</w:t>
      </w:r>
    </w:p>
    <w:p w14:paraId="0E14AD15" w14:textId="7E26FD0F"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40C972"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27CEF32" w14:textId="38C72428"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C2E82D" w14:textId="3251D16D"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DC1C97" w14:textId="2241861A"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C26498" w14:textId="2A99EA32"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DBA44DF" w14:textId="1DF10E82"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3C64F7E" w14:textId="29E46C71"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B20F275" w14:textId="7A025050"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5CFF6C9" w14:textId="563B623F"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F34F3F0" w14:textId="52CF5B35"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7EADDC3" w14:textId="084A760F"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B9FC670" w14:textId="2B8C77E0"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DFA743" w14:textId="0D209BD8"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077387"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DD56CB8"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B0708A" w14:textId="2830F55B" w:rsidR="00DC21C9" w:rsidRDefault="00DC21C9" w:rsidP="00F70BB3">
      <w:pPr>
        <w:rPr>
          <w:rStyle w:val="Sterk"/>
          <w:rFonts w:ascii="Open Sans" w:hAnsi="Open Sans" w:cs="Open Sans"/>
          <w:sz w:val="20"/>
        </w:rPr>
      </w:pPr>
    </w:p>
    <w:p w14:paraId="79416E4F" w14:textId="5E31CD20" w:rsidR="00DC21C9" w:rsidRDefault="00DC21C9" w:rsidP="00F70BB3">
      <w:pPr>
        <w:rPr>
          <w:rStyle w:val="Sterk"/>
          <w:rFonts w:ascii="Open Sans" w:hAnsi="Open Sans" w:cs="Open Sans"/>
          <w:sz w:val="20"/>
        </w:rPr>
      </w:pPr>
    </w:p>
    <w:p w14:paraId="3D66F6A9" w14:textId="16D09B7D" w:rsidR="00DC21C9" w:rsidRPr="000E7EF8" w:rsidRDefault="006F717C" w:rsidP="003E5F35">
      <w:pPr>
        <w:pStyle w:val="Listeavsnitt"/>
        <w:numPr>
          <w:ilvl w:val="1"/>
          <w:numId w:val="8"/>
        </w:numPr>
        <w:spacing w:after="160"/>
        <w:ind w:left="426" w:hanging="426"/>
        <w:rPr>
          <w:b/>
          <w:bCs/>
          <w:color w:val="00303E"/>
        </w:rPr>
      </w:pPr>
      <w:r>
        <w:rPr>
          <w:b/>
          <w:bCs/>
          <w:color w:val="00303E"/>
        </w:rPr>
        <w:t>Er det/ vil det være utslipp av sanitært vann? Hvor går dette?</w:t>
      </w:r>
    </w:p>
    <w:p w14:paraId="32117881" w14:textId="3C3E78B9"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3AA2640"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48AECC"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66C250"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972B5A" w14:textId="77777777" w:rsidR="00DC21C9" w:rsidRDefault="00DC21C9" w:rsidP="00F70BB3">
      <w:pPr>
        <w:rPr>
          <w:rStyle w:val="Sterk"/>
          <w:rFonts w:ascii="Open Sans" w:hAnsi="Open Sans" w:cs="Open Sans"/>
          <w:sz w:val="20"/>
        </w:rPr>
      </w:pPr>
    </w:p>
    <w:p w14:paraId="792EB106" w14:textId="77777777" w:rsidR="00F70BB3" w:rsidRPr="00B01F8E" w:rsidRDefault="00F70BB3" w:rsidP="00F70BB3">
      <w:pPr>
        <w:rPr>
          <w:b/>
          <w:bCs/>
          <w:color w:val="00303E"/>
        </w:rPr>
      </w:pPr>
      <w:r w:rsidRPr="007A32DF">
        <w:rPr>
          <w:b/>
          <w:bCs/>
          <w:color w:val="00303E"/>
        </w:rPr>
        <w:t>Vedlegg</w:t>
      </w:r>
    </w:p>
    <w:p w14:paraId="0F4A1B42" w14:textId="337A5618" w:rsidR="00F70BB3"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Skisse av utslipp av </w:t>
      </w:r>
      <w:r w:rsidR="000C4FD3">
        <w:rPr>
          <w:color w:val="00303E"/>
        </w:rPr>
        <w:t>smeltevann</w:t>
      </w:r>
    </w:p>
    <w:p w14:paraId="0319D062" w14:textId="31B2C0E0"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Avtale for </w:t>
      </w:r>
      <w:proofErr w:type="spellStart"/>
      <w:r>
        <w:rPr>
          <w:color w:val="00303E"/>
        </w:rPr>
        <w:t>påslipp</w:t>
      </w:r>
      <w:proofErr w:type="spellEnd"/>
      <w:r>
        <w:rPr>
          <w:color w:val="00303E"/>
        </w:rPr>
        <w:t xml:space="preserve"> på kommunalt avløpsnett (hvis aktuelt)</w:t>
      </w:r>
    </w:p>
    <w:p w14:paraId="319E255F" w14:textId="59FF4155"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og skisse over avskjærende grøfter (hvis ikke beskrevet i søknadsskjemaet)</w:t>
      </w:r>
    </w:p>
    <w:p w14:paraId="4BE9C382" w14:textId="070FCD37"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Redegjørelse for påvirkning til vannresipienter</w:t>
      </w:r>
    </w:p>
    <w:p w14:paraId="04405ED9" w14:textId="27D2CCAB"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og skisse/bilde av rensing</w:t>
      </w:r>
    </w:p>
    <w:p w14:paraId="5D0289AC" w14:textId="140A1A77"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Skisse/bilde av prøvetakingspunkt</w:t>
      </w:r>
    </w:p>
    <w:p w14:paraId="62A60558" w14:textId="130B263D"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Måleprogram</w:t>
      </w:r>
    </w:p>
    <w:p w14:paraId="2DC6AF27" w14:textId="76E780C8" w:rsidR="006F717C" w:rsidRPr="00F70BB3"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Rapport fra kartlegging og/eller overvåking av resipienter (hvis dette foreligger)</w:t>
      </w:r>
    </w:p>
    <w:p w14:paraId="5C258CDE" w14:textId="77777777" w:rsidR="006F717C" w:rsidRDefault="006F717C">
      <w:pPr>
        <w:rPr>
          <w:rStyle w:val="Sterk"/>
          <w:rFonts w:ascii="Open Sans" w:hAnsi="Open Sans" w:cs="Open Sans"/>
          <w:sz w:val="20"/>
        </w:rPr>
      </w:pPr>
    </w:p>
    <w:p w14:paraId="58D802D5" w14:textId="77777777" w:rsidR="006F717C" w:rsidRDefault="006F717C">
      <w:pPr>
        <w:rPr>
          <w:rStyle w:val="Sterk"/>
          <w:rFonts w:ascii="Open Sans" w:hAnsi="Open Sans" w:cs="Open Sans"/>
          <w:sz w:val="20"/>
        </w:rPr>
      </w:pPr>
      <w:r>
        <w:rPr>
          <w:rStyle w:val="Sterk"/>
          <w:rFonts w:ascii="Open Sans" w:hAnsi="Open Sans" w:cs="Open Sans"/>
          <w:sz w:val="20"/>
        </w:rPr>
        <w:br w:type="page"/>
      </w:r>
    </w:p>
    <w:p w14:paraId="71F18330" w14:textId="5DFDCD7F" w:rsidR="006F717C" w:rsidRPr="00476C36" w:rsidRDefault="006F717C" w:rsidP="003E5F35">
      <w:pPr>
        <w:pStyle w:val="Overskrift1"/>
        <w:numPr>
          <w:ilvl w:val="0"/>
          <w:numId w:val="8"/>
        </w:numPr>
        <w:shd w:val="clear" w:color="auto" w:fill="00303E"/>
        <w:spacing w:before="0"/>
        <w:ind w:left="0" w:right="-148" w:firstLine="0"/>
        <w:rPr>
          <w:rFonts w:cs="Open Sans"/>
          <w:color w:val="FFFFFF" w:themeColor="background1"/>
        </w:rPr>
      </w:pPr>
      <w:bookmarkStart w:id="28" w:name="_Toc51841264"/>
      <w:r>
        <w:rPr>
          <w:rFonts w:cs="Open Sans"/>
          <w:color w:val="FFFFFF" w:themeColor="background1"/>
        </w:rPr>
        <w:lastRenderedPageBreak/>
        <w:t>Trafikk</w:t>
      </w:r>
      <w:bookmarkEnd w:id="28"/>
    </w:p>
    <w:p w14:paraId="51BD6FA1" w14:textId="6B704C20" w:rsidR="006F717C" w:rsidRDefault="006F717C" w:rsidP="006F717C">
      <w:pPr>
        <w:pStyle w:val="Listeavsnitt"/>
        <w:spacing w:after="160"/>
        <w:ind w:left="426"/>
        <w:rPr>
          <w:b/>
          <w:bCs/>
          <w:color w:val="00303E"/>
        </w:rPr>
      </w:pPr>
    </w:p>
    <w:p w14:paraId="4E256342" w14:textId="77777777" w:rsidR="006F717C" w:rsidRDefault="006F717C" w:rsidP="006F717C">
      <w:pPr>
        <w:pStyle w:val="Listeavsnitt"/>
        <w:spacing w:after="160"/>
        <w:ind w:left="426"/>
        <w:rPr>
          <w:b/>
          <w:bCs/>
          <w:color w:val="00303E"/>
        </w:rPr>
      </w:pPr>
    </w:p>
    <w:p w14:paraId="653FF24F" w14:textId="2EDED2CC" w:rsidR="006F717C" w:rsidRPr="000E7EF8" w:rsidRDefault="006F717C" w:rsidP="003E5F35">
      <w:pPr>
        <w:pStyle w:val="Listeavsnitt"/>
        <w:numPr>
          <w:ilvl w:val="1"/>
          <w:numId w:val="8"/>
        </w:numPr>
        <w:spacing w:after="160"/>
        <w:ind w:left="426" w:hanging="426"/>
        <w:rPr>
          <w:b/>
          <w:bCs/>
          <w:color w:val="00303E"/>
        </w:rPr>
      </w:pPr>
      <w:r>
        <w:rPr>
          <w:b/>
          <w:bCs/>
          <w:color w:val="00303E"/>
        </w:rPr>
        <w:t xml:space="preserve">Oppgi navn og </w:t>
      </w:r>
      <w:proofErr w:type="spellStart"/>
      <w:r>
        <w:rPr>
          <w:b/>
          <w:bCs/>
          <w:color w:val="00303E"/>
        </w:rPr>
        <w:t>skissér</w:t>
      </w:r>
      <w:proofErr w:type="spellEnd"/>
      <w:r>
        <w:rPr>
          <w:b/>
          <w:bCs/>
          <w:color w:val="00303E"/>
        </w:rPr>
        <w:t xml:space="preserve"> veier som vil bli brukt til inn- og uttransport, om det er kommunal vei, fylkesvei eller statlig vei:</w:t>
      </w:r>
    </w:p>
    <w:p w14:paraId="613FB403" w14:textId="03E2EAB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(Kan vedlegges)</w:t>
      </w:r>
    </w:p>
    <w:p w14:paraId="7FB5DC2E" w14:textId="7ECCE092"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4D04EBB" w14:textId="166921F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A49E0BE" w14:textId="5F3FC033"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BBD42F0" w14:textId="16BDC5E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95F2603" w14:textId="2241FFC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8FF5CF3" w14:textId="579DAB52"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6C248D9" w14:textId="7671816C"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B7F0F35" w14:textId="54775193"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0814ED8"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A9410AE" w14:textId="5D50C00C" w:rsidR="006F717C" w:rsidRDefault="006F717C" w:rsidP="006F717C">
      <w:pPr>
        <w:pStyle w:val="Listeavsnitt"/>
        <w:spacing w:after="160"/>
        <w:rPr>
          <w:b/>
          <w:bCs/>
          <w:color w:val="00303E"/>
        </w:rPr>
      </w:pPr>
    </w:p>
    <w:p w14:paraId="7DE46838" w14:textId="77777777" w:rsidR="006F717C" w:rsidRDefault="006F717C" w:rsidP="006F717C">
      <w:pPr>
        <w:pStyle w:val="Listeavsnitt"/>
        <w:spacing w:after="160"/>
        <w:rPr>
          <w:b/>
          <w:bCs/>
          <w:color w:val="00303E"/>
        </w:rPr>
      </w:pPr>
    </w:p>
    <w:p w14:paraId="263F953D" w14:textId="52BB54AF" w:rsidR="006F717C" w:rsidRPr="000E7EF8" w:rsidRDefault="006F717C" w:rsidP="003E5F35">
      <w:pPr>
        <w:pStyle w:val="Listeavsnitt"/>
        <w:numPr>
          <w:ilvl w:val="1"/>
          <w:numId w:val="8"/>
        </w:numPr>
        <w:spacing w:after="160"/>
        <w:ind w:left="426" w:hanging="426"/>
        <w:rPr>
          <w:b/>
          <w:bCs/>
          <w:color w:val="00303E"/>
        </w:rPr>
      </w:pPr>
      <w:r>
        <w:rPr>
          <w:b/>
          <w:bCs/>
          <w:color w:val="00303E"/>
        </w:rPr>
        <w:t>Type og antall kjøretøy som vil kjøre inn og ut av anlegget per dag:</w:t>
      </w:r>
    </w:p>
    <w:p w14:paraId="704D08D1"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583AF4" w14:textId="77AC8C9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19BA1CE" w14:textId="3A9B20F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C4DA336" w14:textId="797B40E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874F818" w14:textId="0A5E6A0B"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16D9BF"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1DA7464" w14:textId="77777777" w:rsidR="006F717C" w:rsidRPr="00F70BB3" w:rsidRDefault="006F717C" w:rsidP="006F717C">
      <w:pPr>
        <w:spacing w:after="160"/>
        <w:rPr>
          <w:b/>
          <w:bCs/>
          <w:color w:val="00303E"/>
        </w:rPr>
      </w:pPr>
    </w:p>
    <w:p w14:paraId="04AFDA54" w14:textId="66226CB5" w:rsidR="006F717C" w:rsidRPr="000964E5" w:rsidRDefault="006F717C" w:rsidP="003E5F35">
      <w:pPr>
        <w:pStyle w:val="Listeavsnitt"/>
        <w:numPr>
          <w:ilvl w:val="1"/>
          <w:numId w:val="8"/>
        </w:numPr>
        <w:spacing w:after="160"/>
        <w:ind w:left="426" w:hanging="426"/>
        <w:rPr>
          <w:b/>
          <w:bCs/>
          <w:color w:val="00303E"/>
        </w:rPr>
      </w:pPr>
      <w:r>
        <w:rPr>
          <w:b/>
          <w:bCs/>
          <w:color w:val="00303E"/>
        </w:rPr>
        <w:t>Redegjør/vurder trafikkbelastningen i nærom</w:t>
      </w:r>
      <w:r w:rsidR="00492433">
        <w:rPr>
          <w:b/>
          <w:bCs/>
          <w:color w:val="00303E"/>
        </w:rPr>
        <w:t>r</w:t>
      </w:r>
      <w:r>
        <w:rPr>
          <w:b/>
          <w:bCs/>
          <w:color w:val="00303E"/>
        </w:rPr>
        <w:t>ådet, og beskriv tiltak som er/ skal iverksettes for å redusere trafikkbelastningen:</w:t>
      </w:r>
    </w:p>
    <w:p w14:paraId="69576C41" w14:textId="2731231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F70BB3">
        <w:rPr>
          <w:color w:val="00303E"/>
        </w:rPr>
        <w:t>(</w:t>
      </w:r>
      <w:r>
        <w:rPr>
          <w:color w:val="00303E"/>
        </w:rPr>
        <w:t>Kan vedlegges)</w:t>
      </w:r>
    </w:p>
    <w:p w14:paraId="231C3A0B" w14:textId="0CEB882C"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2D3C119" w14:textId="50A3B000"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2A3DAA0" w14:textId="5306F1CF"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C776931" w14:textId="1C0B523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95E0AE1" w14:textId="27D44018"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AB90FE" w14:textId="14E62390"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BEF0322" w14:textId="7B58158D"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3FB921" w14:textId="10AE3162"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5A942F7" w14:textId="497AA05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0664D07" w14:textId="6FA5BF16"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A09C04" w14:textId="77777777" w:rsidR="006F717C" w:rsidRPr="00F70BB3"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9E0EC1A"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4CE9044"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3814CFB"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DAB979E" w14:textId="77777777" w:rsidR="006F717C" w:rsidRDefault="006F717C">
      <w:pPr>
        <w:rPr>
          <w:rStyle w:val="Sterk"/>
          <w:rFonts w:ascii="Open Sans" w:hAnsi="Open Sans" w:cs="Open Sans"/>
          <w:sz w:val="20"/>
        </w:rPr>
      </w:pPr>
    </w:p>
    <w:p w14:paraId="1AE48169" w14:textId="77777777" w:rsidR="006F717C" w:rsidRPr="00B01F8E" w:rsidRDefault="006F717C" w:rsidP="006F717C">
      <w:pPr>
        <w:rPr>
          <w:b/>
          <w:bCs/>
          <w:color w:val="00303E"/>
        </w:rPr>
      </w:pPr>
      <w:r w:rsidRPr="007A32DF">
        <w:rPr>
          <w:b/>
          <w:bCs/>
          <w:color w:val="00303E"/>
        </w:rPr>
        <w:t>Vedlegg</w:t>
      </w:r>
    </w:p>
    <w:p w14:paraId="4B455A08" w14:textId="0D1C3613" w:rsidR="006F717C" w:rsidRDefault="006F717C" w:rsidP="006F717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 av veiene til inn- og uttransport på kart (hvis ikke beskrevet i søknadsskjemaet)</w:t>
      </w:r>
    </w:p>
    <w:p w14:paraId="07C4F173" w14:textId="5FD9FDF5" w:rsidR="006F717C" w:rsidRDefault="006F717C" w:rsidP="006F717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Redegjørelse/vurdering av trafikkbelastningen i nærområdet, med beskrivelse av tiltak (hvis ikke beskrevet i søknadsskjemaet)</w:t>
      </w:r>
    </w:p>
    <w:p w14:paraId="77AB9D5D" w14:textId="77777777" w:rsidR="006F717C" w:rsidRDefault="006F717C">
      <w:pPr>
        <w:rPr>
          <w:rStyle w:val="Sterk"/>
          <w:rFonts w:ascii="Open Sans" w:hAnsi="Open Sans" w:cs="Open Sans"/>
          <w:sz w:val="20"/>
        </w:rPr>
      </w:pPr>
      <w:r>
        <w:rPr>
          <w:rStyle w:val="Sterk"/>
          <w:rFonts w:ascii="Open Sans" w:hAnsi="Open Sans" w:cs="Open Sans"/>
          <w:sz w:val="20"/>
        </w:rPr>
        <w:br w:type="page"/>
      </w:r>
    </w:p>
    <w:p w14:paraId="0DC0FB17" w14:textId="19770C47" w:rsidR="006F717C" w:rsidRPr="00476C36" w:rsidRDefault="006F717C" w:rsidP="003E5F35">
      <w:pPr>
        <w:pStyle w:val="Overskrift1"/>
        <w:numPr>
          <w:ilvl w:val="0"/>
          <w:numId w:val="8"/>
        </w:numPr>
        <w:shd w:val="clear" w:color="auto" w:fill="00303E"/>
        <w:spacing w:before="0"/>
        <w:ind w:left="0" w:right="-148" w:firstLine="0"/>
        <w:rPr>
          <w:rFonts w:cs="Open Sans"/>
          <w:color w:val="FFFFFF" w:themeColor="background1"/>
        </w:rPr>
      </w:pPr>
      <w:bookmarkStart w:id="29" w:name="_Toc51841265"/>
      <w:r>
        <w:rPr>
          <w:rFonts w:cs="Open Sans"/>
          <w:color w:val="FFFFFF" w:themeColor="background1"/>
        </w:rPr>
        <w:lastRenderedPageBreak/>
        <w:t>Støy</w:t>
      </w:r>
      <w:bookmarkEnd w:id="29"/>
    </w:p>
    <w:p w14:paraId="3F8E12B7" w14:textId="4870BB90" w:rsidR="006F717C" w:rsidRDefault="006F717C" w:rsidP="006F717C">
      <w:pPr>
        <w:pStyle w:val="Listeavsnitt"/>
        <w:spacing w:after="160"/>
        <w:ind w:left="426"/>
        <w:rPr>
          <w:b/>
          <w:bCs/>
          <w:color w:val="00303E"/>
        </w:rPr>
      </w:pPr>
    </w:p>
    <w:p w14:paraId="27D86F49" w14:textId="77777777" w:rsidR="006F717C" w:rsidRDefault="006F717C" w:rsidP="006F717C">
      <w:pPr>
        <w:pStyle w:val="Listeavsnitt"/>
        <w:spacing w:after="160"/>
        <w:ind w:left="426"/>
        <w:rPr>
          <w:b/>
          <w:bCs/>
          <w:color w:val="00303E"/>
        </w:rPr>
      </w:pPr>
    </w:p>
    <w:p w14:paraId="3C9DF01C" w14:textId="4FDD64EC" w:rsidR="006F717C" w:rsidRPr="000E7EF8" w:rsidRDefault="006F717C" w:rsidP="003E5F35">
      <w:pPr>
        <w:pStyle w:val="Listeavsnitt"/>
        <w:numPr>
          <w:ilvl w:val="1"/>
          <w:numId w:val="8"/>
        </w:numPr>
        <w:spacing w:after="160"/>
        <w:ind w:left="426" w:hanging="426"/>
        <w:rPr>
          <w:b/>
          <w:bCs/>
          <w:color w:val="00303E"/>
        </w:rPr>
      </w:pPr>
      <w:r>
        <w:rPr>
          <w:b/>
          <w:bCs/>
          <w:color w:val="00303E"/>
        </w:rPr>
        <w:t>Oppgi støykilder (som gir støy til omgivelsene) i tabellen:</w:t>
      </w:r>
      <w:r w:rsidR="00B64B32">
        <w:rPr>
          <w:b/>
          <w:bCs/>
          <w:color w:val="00303E"/>
        </w:rPr>
        <w:br/>
      </w:r>
      <w:r w:rsidR="00B64B32" w:rsidRPr="00B64B32">
        <w:rPr>
          <w:color w:val="00303E"/>
        </w:rPr>
        <w:t>(Se på eksemplene og erstatt med egen drift)</w:t>
      </w:r>
    </w:p>
    <w:tbl>
      <w:tblPr>
        <w:tblStyle w:val="Tabellrutenett"/>
        <w:tblW w:w="8764" w:type="dxa"/>
        <w:tblInd w:w="421" w:type="dxa"/>
        <w:tblLook w:val="04A0" w:firstRow="1" w:lastRow="0" w:firstColumn="1" w:lastColumn="0" w:noHBand="0" w:noVBand="1"/>
      </w:tblPr>
      <w:tblGrid>
        <w:gridCol w:w="1701"/>
        <w:gridCol w:w="1076"/>
        <w:gridCol w:w="1134"/>
        <w:gridCol w:w="3034"/>
        <w:gridCol w:w="1819"/>
      </w:tblGrid>
      <w:tr w:rsidR="00B64B32" w14:paraId="3CE29AF1" w14:textId="77777777" w:rsidTr="00B64B32">
        <w:tc>
          <w:tcPr>
            <w:tcW w:w="1701" w:type="dxa"/>
          </w:tcPr>
          <w:p w14:paraId="672D95C6" w14:textId="77777777" w:rsidR="00B64B32" w:rsidRPr="00F70069" w:rsidRDefault="00B64B32" w:rsidP="00B64B32">
            <w:pPr>
              <w:rPr>
                <w:b/>
                <w:bCs/>
                <w:color w:val="00303E"/>
                <w:sz w:val="18"/>
                <w:szCs w:val="18"/>
              </w:rPr>
            </w:pPr>
            <w:r w:rsidRPr="00F70069">
              <w:rPr>
                <w:b/>
                <w:bCs/>
                <w:color w:val="00303E"/>
                <w:sz w:val="18"/>
                <w:szCs w:val="18"/>
              </w:rPr>
              <w:t>Støykilder</w:t>
            </w:r>
          </w:p>
        </w:tc>
        <w:tc>
          <w:tcPr>
            <w:tcW w:w="1076" w:type="dxa"/>
          </w:tcPr>
          <w:p w14:paraId="5AD7C2A4" w14:textId="77777777" w:rsidR="00B64B32" w:rsidRPr="00F70069" w:rsidRDefault="00B64B32" w:rsidP="00B64B32">
            <w:pPr>
              <w:rPr>
                <w:b/>
                <w:bCs/>
                <w:color w:val="00303E"/>
                <w:sz w:val="18"/>
                <w:szCs w:val="18"/>
              </w:rPr>
            </w:pPr>
            <w:r w:rsidRPr="00F70069">
              <w:rPr>
                <w:b/>
                <w:bCs/>
                <w:color w:val="00303E"/>
                <w:sz w:val="18"/>
                <w:szCs w:val="18"/>
              </w:rPr>
              <w:t>Varighet</w:t>
            </w:r>
          </w:p>
          <w:p w14:paraId="2252F522" w14:textId="77777777" w:rsidR="00B64B32" w:rsidRPr="00F70069" w:rsidRDefault="00B64B32" w:rsidP="00B64B32">
            <w:pPr>
              <w:rPr>
                <w:b/>
                <w:bCs/>
                <w:color w:val="00303E"/>
                <w:sz w:val="18"/>
                <w:szCs w:val="18"/>
              </w:rPr>
            </w:pPr>
            <w:r w:rsidRPr="00F70069">
              <w:rPr>
                <w:b/>
                <w:bCs/>
                <w:color w:val="00303E"/>
                <w:sz w:val="18"/>
                <w:szCs w:val="18"/>
              </w:rPr>
              <w:t>per døgn</w:t>
            </w:r>
          </w:p>
        </w:tc>
        <w:tc>
          <w:tcPr>
            <w:tcW w:w="1134" w:type="dxa"/>
          </w:tcPr>
          <w:p w14:paraId="6392CDE0" w14:textId="77777777" w:rsidR="00B64B32" w:rsidRPr="00F70069" w:rsidRDefault="00B64B32" w:rsidP="00B64B32">
            <w:pPr>
              <w:rPr>
                <w:b/>
                <w:bCs/>
                <w:color w:val="00303E"/>
                <w:sz w:val="18"/>
                <w:szCs w:val="18"/>
              </w:rPr>
            </w:pPr>
            <w:r w:rsidRPr="00F70069">
              <w:rPr>
                <w:b/>
                <w:bCs/>
                <w:color w:val="00303E"/>
                <w:sz w:val="18"/>
                <w:szCs w:val="18"/>
              </w:rPr>
              <w:t>Varighet</w:t>
            </w:r>
          </w:p>
          <w:p w14:paraId="11F0F0E1" w14:textId="77777777" w:rsidR="00B64B32" w:rsidRPr="00F70069" w:rsidRDefault="00B64B32" w:rsidP="00B64B32">
            <w:pPr>
              <w:rPr>
                <w:b/>
                <w:bCs/>
                <w:color w:val="00303E"/>
                <w:sz w:val="18"/>
                <w:szCs w:val="18"/>
              </w:rPr>
            </w:pPr>
            <w:r w:rsidRPr="00F70069">
              <w:rPr>
                <w:b/>
                <w:bCs/>
                <w:color w:val="00303E"/>
                <w:sz w:val="18"/>
                <w:szCs w:val="18"/>
              </w:rPr>
              <w:t>per uke</w:t>
            </w:r>
          </w:p>
        </w:tc>
        <w:tc>
          <w:tcPr>
            <w:tcW w:w="3034" w:type="dxa"/>
          </w:tcPr>
          <w:p w14:paraId="6355ADCB" w14:textId="77777777" w:rsidR="00B64B32" w:rsidRPr="00F70069" w:rsidRDefault="00B64B32" w:rsidP="00B64B32">
            <w:pPr>
              <w:rPr>
                <w:b/>
                <w:bCs/>
                <w:color w:val="00303E"/>
                <w:sz w:val="18"/>
                <w:szCs w:val="18"/>
              </w:rPr>
            </w:pPr>
            <w:r w:rsidRPr="00F70069">
              <w:rPr>
                <w:b/>
                <w:bCs/>
                <w:color w:val="00303E"/>
                <w:sz w:val="18"/>
                <w:szCs w:val="18"/>
              </w:rPr>
              <w:t>Karakter</w:t>
            </w:r>
          </w:p>
        </w:tc>
        <w:tc>
          <w:tcPr>
            <w:tcW w:w="1819" w:type="dxa"/>
          </w:tcPr>
          <w:p w14:paraId="68F93E94" w14:textId="77777777" w:rsidR="00B64B32" w:rsidRPr="00F70069" w:rsidRDefault="00B64B32" w:rsidP="00B64B32">
            <w:pPr>
              <w:rPr>
                <w:b/>
                <w:bCs/>
                <w:color w:val="00303E"/>
                <w:sz w:val="18"/>
                <w:szCs w:val="18"/>
              </w:rPr>
            </w:pPr>
            <w:r w:rsidRPr="00F70069">
              <w:rPr>
                <w:b/>
                <w:bCs/>
                <w:color w:val="00303E"/>
                <w:sz w:val="18"/>
                <w:szCs w:val="18"/>
              </w:rPr>
              <w:t>Beregnet/målt?</w:t>
            </w:r>
          </w:p>
        </w:tc>
      </w:tr>
      <w:tr w:rsidR="00B64B32" w14:paraId="5AF567E0" w14:textId="77777777" w:rsidTr="00B64B32">
        <w:tc>
          <w:tcPr>
            <w:tcW w:w="1701" w:type="dxa"/>
          </w:tcPr>
          <w:p w14:paraId="5C5EEDF6" w14:textId="77777777" w:rsidR="00B64B32" w:rsidRPr="00F70069" w:rsidRDefault="00B64B32" w:rsidP="00B64B32">
            <w:pPr>
              <w:rPr>
                <w:i/>
                <w:iCs/>
                <w:color w:val="00303E"/>
                <w:sz w:val="18"/>
                <w:szCs w:val="18"/>
              </w:rPr>
            </w:pPr>
            <w:r w:rsidRPr="00F70069">
              <w:rPr>
                <w:i/>
                <w:iCs/>
                <w:color w:val="00303E"/>
                <w:sz w:val="18"/>
                <w:szCs w:val="18"/>
              </w:rPr>
              <w:t>Hjullaster</w:t>
            </w:r>
          </w:p>
        </w:tc>
        <w:tc>
          <w:tcPr>
            <w:tcW w:w="1076" w:type="dxa"/>
          </w:tcPr>
          <w:p w14:paraId="40DBCB1D" w14:textId="77777777" w:rsidR="00B64B32" w:rsidRPr="00F70069" w:rsidRDefault="00B64B32" w:rsidP="00B64B32">
            <w:pPr>
              <w:rPr>
                <w:i/>
                <w:iCs/>
                <w:color w:val="00303E"/>
                <w:sz w:val="18"/>
                <w:szCs w:val="18"/>
              </w:rPr>
            </w:pPr>
            <w:r w:rsidRPr="00F70069">
              <w:rPr>
                <w:i/>
                <w:iCs/>
                <w:color w:val="00303E"/>
                <w:sz w:val="18"/>
                <w:szCs w:val="18"/>
              </w:rPr>
              <w:t>10 timer</w:t>
            </w:r>
          </w:p>
        </w:tc>
        <w:tc>
          <w:tcPr>
            <w:tcW w:w="1134" w:type="dxa"/>
          </w:tcPr>
          <w:p w14:paraId="4B0BDBB8" w14:textId="77777777" w:rsidR="00B64B32" w:rsidRPr="00F70069" w:rsidRDefault="00B64B32" w:rsidP="00B64B32">
            <w:pPr>
              <w:rPr>
                <w:i/>
                <w:iCs/>
                <w:color w:val="00303E"/>
                <w:sz w:val="18"/>
                <w:szCs w:val="18"/>
              </w:rPr>
            </w:pPr>
            <w:r w:rsidRPr="00F70069">
              <w:rPr>
                <w:i/>
                <w:iCs/>
                <w:color w:val="00303E"/>
                <w:sz w:val="18"/>
                <w:szCs w:val="18"/>
              </w:rPr>
              <w:t>50 timer</w:t>
            </w:r>
          </w:p>
        </w:tc>
        <w:tc>
          <w:tcPr>
            <w:tcW w:w="3034" w:type="dxa"/>
          </w:tcPr>
          <w:p w14:paraId="20F906ED" w14:textId="77777777" w:rsidR="00B64B32" w:rsidRPr="00F70069" w:rsidRDefault="00B64B32" w:rsidP="00B64B32">
            <w:pPr>
              <w:rPr>
                <w:i/>
                <w:iCs/>
                <w:color w:val="00303E"/>
                <w:sz w:val="18"/>
                <w:szCs w:val="18"/>
              </w:rPr>
            </w:pPr>
            <w:r w:rsidRPr="00F70069">
              <w:rPr>
                <w:i/>
                <w:iCs/>
                <w:color w:val="00303E"/>
                <w:sz w:val="18"/>
                <w:szCs w:val="18"/>
              </w:rPr>
              <w:t>Skuving, planering</w:t>
            </w:r>
          </w:p>
        </w:tc>
        <w:tc>
          <w:tcPr>
            <w:tcW w:w="1819" w:type="dxa"/>
          </w:tcPr>
          <w:p w14:paraId="0C8B66DA" w14:textId="77777777" w:rsidR="00B64B32" w:rsidRPr="00F70069" w:rsidRDefault="00B64B32" w:rsidP="00B64B32">
            <w:pPr>
              <w:rPr>
                <w:i/>
                <w:iCs/>
                <w:color w:val="00303E"/>
                <w:sz w:val="18"/>
                <w:szCs w:val="18"/>
              </w:rPr>
            </w:pPr>
            <w:r w:rsidRPr="00F70069">
              <w:rPr>
                <w:i/>
                <w:iCs/>
                <w:color w:val="00303E"/>
                <w:sz w:val="18"/>
                <w:szCs w:val="18"/>
              </w:rPr>
              <w:t>Beregnet</w:t>
            </w:r>
          </w:p>
        </w:tc>
      </w:tr>
      <w:tr w:rsidR="00B64B32" w14:paraId="36425B28" w14:textId="77777777" w:rsidTr="00B64B32">
        <w:tc>
          <w:tcPr>
            <w:tcW w:w="1701" w:type="dxa"/>
          </w:tcPr>
          <w:p w14:paraId="139EDC70" w14:textId="77777777" w:rsidR="00B64B32" w:rsidRPr="00F70069" w:rsidRDefault="00B64B32" w:rsidP="00B64B32">
            <w:pPr>
              <w:rPr>
                <w:i/>
                <w:iCs/>
                <w:color w:val="00303E"/>
                <w:sz w:val="18"/>
                <w:szCs w:val="18"/>
              </w:rPr>
            </w:pPr>
            <w:r w:rsidRPr="00F70069">
              <w:rPr>
                <w:i/>
                <w:iCs/>
                <w:color w:val="00303E"/>
                <w:sz w:val="18"/>
                <w:szCs w:val="18"/>
              </w:rPr>
              <w:t>3 lastebiler</w:t>
            </w:r>
          </w:p>
        </w:tc>
        <w:tc>
          <w:tcPr>
            <w:tcW w:w="1076" w:type="dxa"/>
          </w:tcPr>
          <w:p w14:paraId="507B62EB"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288EADFC" w14:textId="77777777" w:rsidR="00B64B32" w:rsidRPr="00F70069" w:rsidRDefault="00B64B32" w:rsidP="00B64B32">
            <w:pPr>
              <w:rPr>
                <w:i/>
                <w:iCs/>
                <w:color w:val="00303E"/>
                <w:sz w:val="18"/>
                <w:szCs w:val="18"/>
              </w:rPr>
            </w:pPr>
            <w:r w:rsidRPr="00F70069">
              <w:rPr>
                <w:i/>
                <w:iCs/>
                <w:color w:val="00303E"/>
                <w:sz w:val="18"/>
                <w:szCs w:val="18"/>
              </w:rPr>
              <w:t>10 timer</w:t>
            </w:r>
          </w:p>
        </w:tc>
        <w:tc>
          <w:tcPr>
            <w:tcW w:w="3034" w:type="dxa"/>
          </w:tcPr>
          <w:p w14:paraId="04B56382" w14:textId="77777777" w:rsidR="00B64B32" w:rsidRPr="00F70069" w:rsidRDefault="00B64B32" w:rsidP="00B64B32">
            <w:pPr>
              <w:rPr>
                <w:i/>
                <w:iCs/>
                <w:color w:val="00303E"/>
                <w:sz w:val="18"/>
                <w:szCs w:val="18"/>
              </w:rPr>
            </w:pPr>
            <w:r w:rsidRPr="00F70069">
              <w:rPr>
                <w:i/>
                <w:iCs/>
                <w:color w:val="00303E"/>
                <w:sz w:val="18"/>
                <w:szCs w:val="18"/>
              </w:rPr>
              <w:t>Inn- og utkjøring, tømming</w:t>
            </w:r>
          </w:p>
        </w:tc>
        <w:tc>
          <w:tcPr>
            <w:tcW w:w="1819" w:type="dxa"/>
          </w:tcPr>
          <w:p w14:paraId="3DB7263A" w14:textId="77777777" w:rsidR="00B64B32" w:rsidRPr="00F70069" w:rsidRDefault="00B64B32" w:rsidP="00B64B32">
            <w:pPr>
              <w:rPr>
                <w:i/>
                <w:iCs/>
                <w:color w:val="00303E"/>
                <w:sz w:val="18"/>
                <w:szCs w:val="18"/>
              </w:rPr>
            </w:pPr>
            <w:r w:rsidRPr="00F70069">
              <w:rPr>
                <w:i/>
                <w:iCs/>
                <w:color w:val="00303E"/>
                <w:sz w:val="18"/>
                <w:szCs w:val="18"/>
              </w:rPr>
              <w:t>Nei, planlegges</w:t>
            </w:r>
          </w:p>
        </w:tc>
      </w:tr>
      <w:tr w:rsidR="00B64B32" w14:paraId="2A068BA3" w14:textId="77777777" w:rsidTr="00B64B32">
        <w:tc>
          <w:tcPr>
            <w:tcW w:w="1701" w:type="dxa"/>
          </w:tcPr>
          <w:p w14:paraId="2AAFF070" w14:textId="77777777" w:rsidR="00B64B32" w:rsidRPr="00F70069" w:rsidRDefault="00B64B32" w:rsidP="00B64B32">
            <w:pPr>
              <w:rPr>
                <w:i/>
                <w:iCs/>
                <w:color w:val="00303E"/>
                <w:sz w:val="18"/>
                <w:szCs w:val="18"/>
              </w:rPr>
            </w:pPr>
            <w:r w:rsidRPr="00F70069">
              <w:rPr>
                <w:i/>
                <w:iCs/>
                <w:color w:val="00303E"/>
                <w:sz w:val="18"/>
                <w:szCs w:val="18"/>
              </w:rPr>
              <w:t>Gravemaskin</w:t>
            </w:r>
          </w:p>
        </w:tc>
        <w:tc>
          <w:tcPr>
            <w:tcW w:w="1076" w:type="dxa"/>
          </w:tcPr>
          <w:p w14:paraId="3AA7C989"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51EB663C" w14:textId="77777777" w:rsidR="00B64B32" w:rsidRPr="00F70069" w:rsidRDefault="00B64B32" w:rsidP="00B64B32">
            <w:pPr>
              <w:rPr>
                <w:i/>
                <w:iCs/>
                <w:color w:val="00303E"/>
                <w:sz w:val="18"/>
                <w:szCs w:val="18"/>
              </w:rPr>
            </w:pPr>
            <w:r w:rsidRPr="00F70069">
              <w:rPr>
                <w:i/>
                <w:iCs/>
                <w:color w:val="00303E"/>
                <w:sz w:val="18"/>
                <w:szCs w:val="18"/>
              </w:rPr>
              <w:t>15 timer</w:t>
            </w:r>
          </w:p>
        </w:tc>
        <w:tc>
          <w:tcPr>
            <w:tcW w:w="3034" w:type="dxa"/>
          </w:tcPr>
          <w:p w14:paraId="4EBDE0FD" w14:textId="77777777" w:rsidR="00B64B32" w:rsidRPr="00F70069" w:rsidRDefault="00B64B32" w:rsidP="00B64B32">
            <w:pPr>
              <w:rPr>
                <w:i/>
                <w:iCs/>
                <w:color w:val="00303E"/>
                <w:sz w:val="18"/>
                <w:szCs w:val="18"/>
              </w:rPr>
            </w:pPr>
            <w:r w:rsidRPr="00F70069">
              <w:rPr>
                <w:i/>
                <w:iCs/>
                <w:color w:val="00303E"/>
                <w:sz w:val="18"/>
                <w:szCs w:val="18"/>
              </w:rPr>
              <w:t>Graving</w:t>
            </w:r>
          </w:p>
        </w:tc>
        <w:tc>
          <w:tcPr>
            <w:tcW w:w="1819" w:type="dxa"/>
          </w:tcPr>
          <w:p w14:paraId="656D37E7" w14:textId="77777777" w:rsidR="00B64B32" w:rsidRPr="00F70069" w:rsidRDefault="00B64B32" w:rsidP="00B64B32">
            <w:pPr>
              <w:rPr>
                <w:i/>
                <w:iCs/>
                <w:color w:val="00303E"/>
                <w:sz w:val="18"/>
                <w:szCs w:val="18"/>
              </w:rPr>
            </w:pPr>
            <w:r w:rsidRPr="00F70069">
              <w:rPr>
                <w:i/>
                <w:iCs/>
                <w:color w:val="00303E"/>
                <w:sz w:val="18"/>
                <w:szCs w:val="18"/>
              </w:rPr>
              <w:t>Målt</w:t>
            </w:r>
          </w:p>
        </w:tc>
      </w:tr>
      <w:tr w:rsidR="00B64B32" w14:paraId="59651078" w14:textId="77777777" w:rsidTr="00B64B32">
        <w:tc>
          <w:tcPr>
            <w:tcW w:w="1701" w:type="dxa"/>
          </w:tcPr>
          <w:p w14:paraId="5827A336" w14:textId="77777777" w:rsidR="00B64B32" w:rsidRPr="00F70069" w:rsidRDefault="00B64B32" w:rsidP="00B64B32">
            <w:pPr>
              <w:rPr>
                <w:i/>
                <w:iCs/>
                <w:color w:val="00303E"/>
                <w:sz w:val="18"/>
                <w:szCs w:val="18"/>
              </w:rPr>
            </w:pPr>
            <w:r w:rsidRPr="00F70069">
              <w:rPr>
                <w:i/>
                <w:iCs/>
                <w:color w:val="00303E"/>
                <w:sz w:val="18"/>
                <w:szCs w:val="18"/>
              </w:rPr>
              <w:t>8 personbiler</w:t>
            </w:r>
          </w:p>
        </w:tc>
        <w:tc>
          <w:tcPr>
            <w:tcW w:w="1076" w:type="dxa"/>
          </w:tcPr>
          <w:p w14:paraId="03AD34E6" w14:textId="77777777" w:rsidR="00B64B32" w:rsidRPr="00F70069" w:rsidRDefault="00B64B32" w:rsidP="00B64B32">
            <w:pPr>
              <w:rPr>
                <w:i/>
                <w:iCs/>
                <w:color w:val="00303E"/>
                <w:sz w:val="18"/>
                <w:szCs w:val="18"/>
              </w:rPr>
            </w:pPr>
            <w:r w:rsidRPr="00F70069">
              <w:rPr>
                <w:i/>
                <w:iCs/>
                <w:color w:val="00303E"/>
                <w:sz w:val="18"/>
                <w:szCs w:val="18"/>
              </w:rPr>
              <w:t>0,5 time</w:t>
            </w:r>
          </w:p>
        </w:tc>
        <w:tc>
          <w:tcPr>
            <w:tcW w:w="1134" w:type="dxa"/>
          </w:tcPr>
          <w:p w14:paraId="26D30CB6" w14:textId="77777777" w:rsidR="00B64B32" w:rsidRPr="00F70069" w:rsidRDefault="00B64B32" w:rsidP="00B64B32">
            <w:pPr>
              <w:rPr>
                <w:i/>
                <w:iCs/>
                <w:color w:val="00303E"/>
                <w:sz w:val="18"/>
                <w:szCs w:val="18"/>
              </w:rPr>
            </w:pPr>
            <w:r w:rsidRPr="00F70069">
              <w:rPr>
                <w:i/>
                <w:iCs/>
                <w:color w:val="00303E"/>
                <w:sz w:val="18"/>
                <w:szCs w:val="18"/>
              </w:rPr>
              <w:t>2,5 timer</w:t>
            </w:r>
          </w:p>
        </w:tc>
        <w:tc>
          <w:tcPr>
            <w:tcW w:w="3034" w:type="dxa"/>
          </w:tcPr>
          <w:p w14:paraId="099B5B97" w14:textId="77777777" w:rsidR="00B64B32" w:rsidRPr="00F70069" w:rsidRDefault="00B64B32" w:rsidP="00B64B32">
            <w:pPr>
              <w:rPr>
                <w:i/>
                <w:iCs/>
                <w:color w:val="00303E"/>
                <w:sz w:val="18"/>
                <w:szCs w:val="18"/>
              </w:rPr>
            </w:pPr>
            <w:r w:rsidRPr="00F70069">
              <w:rPr>
                <w:i/>
                <w:iCs/>
                <w:color w:val="00303E"/>
                <w:sz w:val="18"/>
                <w:szCs w:val="18"/>
              </w:rPr>
              <w:t>Ansatte til og fra</w:t>
            </w:r>
          </w:p>
        </w:tc>
        <w:tc>
          <w:tcPr>
            <w:tcW w:w="1819" w:type="dxa"/>
          </w:tcPr>
          <w:p w14:paraId="28156F8C" w14:textId="77777777" w:rsidR="00B64B32" w:rsidRPr="00F70069" w:rsidRDefault="00B64B32" w:rsidP="00B64B32">
            <w:pPr>
              <w:rPr>
                <w:i/>
                <w:iCs/>
                <w:color w:val="00303E"/>
                <w:sz w:val="18"/>
                <w:szCs w:val="18"/>
              </w:rPr>
            </w:pPr>
            <w:r w:rsidRPr="00F70069">
              <w:rPr>
                <w:i/>
                <w:iCs/>
                <w:color w:val="00303E"/>
                <w:sz w:val="18"/>
                <w:szCs w:val="18"/>
              </w:rPr>
              <w:t>Nei</w:t>
            </w:r>
          </w:p>
        </w:tc>
      </w:tr>
      <w:tr w:rsidR="00B64B32" w14:paraId="4FD3A8D8" w14:textId="77777777" w:rsidTr="00B64B32">
        <w:tc>
          <w:tcPr>
            <w:tcW w:w="1701" w:type="dxa"/>
          </w:tcPr>
          <w:p w14:paraId="1535B7CB" w14:textId="77777777" w:rsidR="00B64B32" w:rsidRPr="00F70069" w:rsidRDefault="00B64B32" w:rsidP="00B64B32">
            <w:pPr>
              <w:rPr>
                <w:color w:val="00303E"/>
                <w:sz w:val="18"/>
                <w:szCs w:val="18"/>
              </w:rPr>
            </w:pPr>
          </w:p>
        </w:tc>
        <w:tc>
          <w:tcPr>
            <w:tcW w:w="1076" w:type="dxa"/>
          </w:tcPr>
          <w:p w14:paraId="48D8A550" w14:textId="77777777" w:rsidR="00B64B32" w:rsidRPr="00F70069" w:rsidRDefault="00B64B32" w:rsidP="00B64B32">
            <w:pPr>
              <w:rPr>
                <w:color w:val="00303E"/>
                <w:sz w:val="18"/>
                <w:szCs w:val="18"/>
              </w:rPr>
            </w:pPr>
          </w:p>
        </w:tc>
        <w:tc>
          <w:tcPr>
            <w:tcW w:w="1134" w:type="dxa"/>
          </w:tcPr>
          <w:p w14:paraId="3A4ABB3D" w14:textId="77777777" w:rsidR="00B64B32" w:rsidRPr="00F70069" w:rsidRDefault="00B64B32" w:rsidP="00B64B32">
            <w:pPr>
              <w:rPr>
                <w:color w:val="00303E"/>
                <w:sz w:val="18"/>
                <w:szCs w:val="18"/>
              </w:rPr>
            </w:pPr>
          </w:p>
        </w:tc>
        <w:tc>
          <w:tcPr>
            <w:tcW w:w="3034" w:type="dxa"/>
          </w:tcPr>
          <w:p w14:paraId="5FFDF072" w14:textId="77777777" w:rsidR="00B64B32" w:rsidRPr="00F70069" w:rsidRDefault="00B64B32" w:rsidP="00B64B32">
            <w:pPr>
              <w:rPr>
                <w:color w:val="00303E"/>
                <w:sz w:val="18"/>
                <w:szCs w:val="18"/>
              </w:rPr>
            </w:pPr>
          </w:p>
        </w:tc>
        <w:tc>
          <w:tcPr>
            <w:tcW w:w="1819" w:type="dxa"/>
          </w:tcPr>
          <w:p w14:paraId="2BFE24B9" w14:textId="77777777" w:rsidR="00B64B32" w:rsidRPr="00F70069" w:rsidRDefault="00B64B32" w:rsidP="00B64B32">
            <w:pPr>
              <w:rPr>
                <w:color w:val="00303E"/>
                <w:sz w:val="18"/>
                <w:szCs w:val="18"/>
              </w:rPr>
            </w:pPr>
          </w:p>
        </w:tc>
      </w:tr>
      <w:tr w:rsidR="00B64B32" w14:paraId="52661C20" w14:textId="77777777" w:rsidTr="00B64B32">
        <w:tc>
          <w:tcPr>
            <w:tcW w:w="1701" w:type="dxa"/>
          </w:tcPr>
          <w:p w14:paraId="060145EE" w14:textId="77777777" w:rsidR="00B64B32" w:rsidRPr="00F70069" w:rsidRDefault="00B64B32" w:rsidP="00B64B32">
            <w:pPr>
              <w:rPr>
                <w:color w:val="00303E"/>
                <w:sz w:val="18"/>
                <w:szCs w:val="18"/>
              </w:rPr>
            </w:pPr>
          </w:p>
        </w:tc>
        <w:tc>
          <w:tcPr>
            <w:tcW w:w="1076" w:type="dxa"/>
          </w:tcPr>
          <w:p w14:paraId="79E47EAB" w14:textId="77777777" w:rsidR="00B64B32" w:rsidRPr="00F70069" w:rsidRDefault="00B64B32" w:rsidP="00B64B32">
            <w:pPr>
              <w:rPr>
                <w:color w:val="00303E"/>
                <w:sz w:val="18"/>
                <w:szCs w:val="18"/>
              </w:rPr>
            </w:pPr>
          </w:p>
        </w:tc>
        <w:tc>
          <w:tcPr>
            <w:tcW w:w="1134" w:type="dxa"/>
          </w:tcPr>
          <w:p w14:paraId="4DDC63B3" w14:textId="77777777" w:rsidR="00B64B32" w:rsidRPr="00F70069" w:rsidRDefault="00B64B32" w:rsidP="00B64B32">
            <w:pPr>
              <w:rPr>
                <w:color w:val="00303E"/>
                <w:sz w:val="18"/>
                <w:szCs w:val="18"/>
              </w:rPr>
            </w:pPr>
          </w:p>
        </w:tc>
        <w:tc>
          <w:tcPr>
            <w:tcW w:w="3034" w:type="dxa"/>
          </w:tcPr>
          <w:p w14:paraId="1AE9B45A" w14:textId="77777777" w:rsidR="00B64B32" w:rsidRPr="00F70069" w:rsidRDefault="00B64B32" w:rsidP="00B64B32">
            <w:pPr>
              <w:rPr>
                <w:color w:val="00303E"/>
                <w:sz w:val="18"/>
                <w:szCs w:val="18"/>
              </w:rPr>
            </w:pPr>
          </w:p>
        </w:tc>
        <w:tc>
          <w:tcPr>
            <w:tcW w:w="1819" w:type="dxa"/>
          </w:tcPr>
          <w:p w14:paraId="12B8B0DF" w14:textId="77777777" w:rsidR="00B64B32" w:rsidRPr="00F70069" w:rsidRDefault="00B64B32" w:rsidP="00B64B32">
            <w:pPr>
              <w:rPr>
                <w:color w:val="00303E"/>
                <w:sz w:val="18"/>
                <w:szCs w:val="18"/>
              </w:rPr>
            </w:pPr>
          </w:p>
        </w:tc>
      </w:tr>
    </w:tbl>
    <w:p w14:paraId="12DF9E4C" w14:textId="77777777" w:rsidR="006F717C" w:rsidRPr="00B64B32" w:rsidRDefault="006F717C" w:rsidP="00B64B32">
      <w:pPr>
        <w:spacing w:after="160"/>
        <w:rPr>
          <w:b/>
          <w:bCs/>
          <w:color w:val="00303E"/>
        </w:rPr>
      </w:pPr>
    </w:p>
    <w:p w14:paraId="27C88986" w14:textId="77777777" w:rsidR="006F717C" w:rsidRDefault="006F717C" w:rsidP="006F717C">
      <w:pPr>
        <w:pStyle w:val="Listeavsnitt"/>
        <w:spacing w:after="160"/>
        <w:rPr>
          <w:b/>
          <w:bCs/>
          <w:color w:val="00303E"/>
        </w:rPr>
      </w:pPr>
    </w:p>
    <w:p w14:paraId="5350B132" w14:textId="7EDCCBE9" w:rsidR="006F717C" w:rsidRPr="000E7EF8" w:rsidRDefault="00B64B32" w:rsidP="003E5F35">
      <w:pPr>
        <w:pStyle w:val="Listeavsnitt"/>
        <w:numPr>
          <w:ilvl w:val="1"/>
          <w:numId w:val="8"/>
        </w:numPr>
        <w:spacing w:after="160"/>
        <w:ind w:left="426" w:hanging="426"/>
        <w:rPr>
          <w:b/>
          <w:bCs/>
          <w:color w:val="00303E"/>
        </w:rPr>
      </w:pPr>
      <w:r>
        <w:rPr>
          <w:b/>
          <w:bCs/>
          <w:color w:val="00303E"/>
        </w:rPr>
        <w:t xml:space="preserve">Er det behov for beregning/måling? Om ikke: Forklar hvorfor </w:t>
      </w:r>
      <w:r w:rsidRPr="00B64B32">
        <w:rPr>
          <w:color w:val="00303E"/>
        </w:rPr>
        <w:t>(beskriv eventuelle tiltak):</w:t>
      </w:r>
    </w:p>
    <w:p w14:paraId="59AAAAFF"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36EDEB1"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F61EEE9"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B174CD6"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7EBB909"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9265B85" w14:textId="36CC650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A4BB88B" w14:textId="25F39CE4"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D69BFE" w14:textId="77777777"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90A8CE9" w14:textId="14CC8FDA"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6B7636F" w14:textId="446E4682"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593B102" w14:textId="1DFA7404"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F91E193" w14:textId="77777777" w:rsidR="006F717C" w:rsidRPr="00F70BB3" w:rsidRDefault="006F717C" w:rsidP="006F717C">
      <w:pPr>
        <w:spacing w:after="160"/>
        <w:rPr>
          <w:b/>
          <w:bCs/>
          <w:color w:val="00303E"/>
        </w:rPr>
      </w:pPr>
    </w:p>
    <w:p w14:paraId="6A877939" w14:textId="05AD1F4D" w:rsidR="006F717C" w:rsidRPr="000964E5" w:rsidRDefault="00B64B32" w:rsidP="003E5F35">
      <w:pPr>
        <w:pStyle w:val="Listeavsnitt"/>
        <w:numPr>
          <w:ilvl w:val="1"/>
          <w:numId w:val="8"/>
        </w:numPr>
        <w:spacing w:after="160"/>
        <w:ind w:left="426" w:hanging="426"/>
        <w:rPr>
          <w:b/>
          <w:bCs/>
          <w:color w:val="00303E"/>
        </w:rPr>
      </w:pPr>
      <w:r>
        <w:rPr>
          <w:b/>
          <w:bCs/>
          <w:color w:val="00303E"/>
        </w:rPr>
        <w:t>Forekommer naboklager?</w:t>
      </w:r>
    </w:p>
    <w:p w14:paraId="6A428214" w14:textId="6F40EAAD"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853B92"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77D3B11" w14:textId="7A4FE160" w:rsidR="00B64B32" w:rsidRDefault="00B64B32" w:rsidP="00B64B32">
      <w:pPr>
        <w:pStyle w:val="Listeavsnitt"/>
        <w:spacing w:after="160"/>
        <w:ind w:left="426"/>
        <w:rPr>
          <w:b/>
          <w:bCs/>
          <w:color w:val="00303E"/>
        </w:rPr>
      </w:pPr>
    </w:p>
    <w:p w14:paraId="658616C9" w14:textId="77777777" w:rsidR="00B64B32" w:rsidRDefault="00B64B32" w:rsidP="00B64B32">
      <w:pPr>
        <w:pStyle w:val="Listeavsnitt"/>
        <w:spacing w:after="160"/>
        <w:ind w:left="426"/>
        <w:rPr>
          <w:b/>
          <w:bCs/>
          <w:color w:val="00303E"/>
        </w:rPr>
      </w:pPr>
    </w:p>
    <w:p w14:paraId="50A70CBD" w14:textId="1F6E12F1" w:rsidR="00B64B32" w:rsidRPr="000964E5" w:rsidRDefault="00B64B32" w:rsidP="003E5F35">
      <w:pPr>
        <w:pStyle w:val="Listeavsnitt"/>
        <w:numPr>
          <w:ilvl w:val="1"/>
          <w:numId w:val="8"/>
        </w:numPr>
        <w:spacing w:after="160"/>
        <w:ind w:left="426" w:hanging="426"/>
        <w:rPr>
          <w:b/>
          <w:bCs/>
          <w:color w:val="00303E"/>
        </w:rPr>
      </w:pPr>
      <w:r>
        <w:rPr>
          <w:b/>
          <w:bCs/>
          <w:color w:val="00303E"/>
        </w:rPr>
        <w:t>Er det sannsynlig at naboer kan oppleve uakseptable støynivåer? Forklar.</w:t>
      </w:r>
    </w:p>
    <w:p w14:paraId="33A0898D" w14:textId="3BF5E3DF"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333C8D0"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C258F97" w14:textId="536CB99F" w:rsidR="006F717C" w:rsidRDefault="006F717C" w:rsidP="006F717C">
      <w:pPr>
        <w:rPr>
          <w:rStyle w:val="Sterk"/>
          <w:rFonts w:ascii="Open Sans" w:hAnsi="Open Sans" w:cs="Open Sans"/>
          <w:sz w:val="20"/>
        </w:rPr>
      </w:pPr>
    </w:p>
    <w:p w14:paraId="69086A0B" w14:textId="77777777" w:rsidR="00B64B32" w:rsidRPr="00B01F8E" w:rsidRDefault="00B64B32" w:rsidP="00B64B32">
      <w:pPr>
        <w:rPr>
          <w:b/>
          <w:bCs/>
          <w:color w:val="00303E"/>
        </w:rPr>
      </w:pPr>
      <w:r w:rsidRPr="007A32DF">
        <w:rPr>
          <w:b/>
          <w:bCs/>
          <w:color w:val="00303E"/>
        </w:rPr>
        <w:t>Vedlegg</w:t>
      </w:r>
    </w:p>
    <w:p w14:paraId="02D92222" w14:textId="1805D521" w:rsidR="00B64B32" w:rsidRPr="00B64B32" w:rsidRDefault="00B64B32" w:rsidP="00B64B32">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rStyle w:val="Sterk"/>
          <w:rFonts w:ascii="Open Sans" w:hAnsi="Open Sans" w:cs="Open Sans"/>
          <w:sz w:val="20"/>
        </w:rPr>
      </w:pPr>
      <w:r>
        <w:rPr>
          <w:color w:val="00303E"/>
        </w:rPr>
        <w:t>Vurderinger/rapport av støyberegninger/støymålinger (hvis det er utført)</w:t>
      </w:r>
      <w:r>
        <w:rPr>
          <w:rStyle w:val="Sterk"/>
          <w:rFonts w:ascii="Open Sans" w:hAnsi="Open Sans" w:cs="Open Sans"/>
          <w:sz w:val="20"/>
        </w:rPr>
        <w:br w:type="page"/>
      </w:r>
    </w:p>
    <w:p w14:paraId="150CDD5E" w14:textId="7BF2823F" w:rsidR="00B64B32" w:rsidRPr="00476C36" w:rsidRDefault="00B64B32" w:rsidP="003E5F35">
      <w:pPr>
        <w:pStyle w:val="Overskrift1"/>
        <w:numPr>
          <w:ilvl w:val="0"/>
          <w:numId w:val="8"/>
        </w:numPr>
        <w:shd w:val="clear" w:color="auto" w:fill="00303E"/>
        <w:spacing w:before="0"/>
        <w:ind w:left="0" w:right="-148" w:firstLine="0"/>
        <w:rPr>
          <w:rFonts w:cs="Open Sans"/>
          <w:color w:val="FFFFFF" w:themeColor="background1"/>
        </w:rPr>
      </w:pPr>
      <w:bookmarkStart w:id="30" w:name="_Toc51841266"/>
      <w:r>
        <w:rPr>
          <w:rFonts w:cs="Open Sans"/>
          <w:color w:val="FFFFFF" w:themeColor="background1"/>
        </w:rPr>
        <w:lastRenderedPageBreak/>
        <w:t>Andre kilder til forurensning</w:t>
      </w:r>
      <w:bookmarkEnd w:id="30"/>
    </w:p>
    <w:p w14:paraId="014832BB" w14:textId="64B20398" w:rsidR="00B64B32" w:rsidRDefault="00B64B32" w:rsidP="00932564">
      <w:pPr>
        <w:rPr>
          <w:b/>
          <w:bCs/>
          <w:color w:val="00303E"/>
        </w:rPr>
      </w:pPr>
    </w:p>
    <w:p w14:paraId="337C1C37" w14:textId="77777777" w:rsidR="00681517" w:rsidRPr="00932564" w:rsidRDefault="00681517" w:rsidP="00681517">
      <w:pPr>
        <w:rPr>
          <w:b/>
          <w:bCs/>
          <w:color w:val="00303E"/>
        </w:rPr>
      </w:pPr>
    </w:p>
    <w:p w14:paraId="3B533536" w14:textId="016B2E43" w:rsidR="00681517" w:rsidRPr="000E7EF8" w:rsidRDefault="00681517" w:rsidP="00681517">
      <w:pPr>
        <w:pStyle w:val="Listeavsnitt"/>
        <w:numPr>
          <w:ilvl w:val="1"/>
          <w:numId w:val="8"/>
        </w:numPr>
        <w:spacing w:after="160"/>
        <w:ind w:left="426" w:hanging="426"/>
        <w:rPr>
          <w:b/>
          <w:bCs/>
          <w:color w:val="00303E"/>
        </w:rPr>
      </w:pPr>
      <w:r>
        <w:rPr>
          <w:b/>
          <w:bCs/>
          <w:color w:val="00303E"/>
        </w:rPr>
        <w:t>Er det sannsynlig at det kan forekomme støvutslipp? Om så: Beskriv kilder og støvreduserende tiltak:</w:t>
      </w:r>
    </w:p>
    <w:p w14:paraId="022D1A2F"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7522E15"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BE872A"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543532"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8977F6"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FCBE612"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C4601E1"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4C2D733"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C40BEE1" w14:textId="77777777" w:rsidR="00932564" w:rsidRPr="00932564" w:rsidRDefault="00932564" w:rsidP="00932564">
      <w:pPr>
        <w:rPr>
          <w:b/>
          <w:bCs/>
          <w:color w:val="00303E"/>
        </w:rPr>
      </w:pPr>
    </w:p>
    <w:p w14:paraId="49CEE4FC" w14:textId="404697F8" w:rsidR="00B64B32" w:rsidRPr="000E7EF8" w:rsidRDefault="00B64B32" w:rsidP="003E5F35">
      <w:pPr>
        <w:pStyle w:val="Listeavsnitt"/>
        <w:numPr>
          <w:ilvl w:val="1"/>
          <w:numId w:val="8"/>
        </w:numPr>
        <w:spacing w:after="160"/>
        <w:ind w:left="426" w:hanging="426"/>
        <w:rPr>
          <w:b/>
          <w:bCs/>
          <w:color w:val="00303E"/>
        </w:rPr>
      </w:pPr>
      <w:r>
        <w:rPr>
          <w:b/>
          <w:bCs/>
          <w:color w:val="00303E"/>
        </w:rPr>
        <w:t xml:space="preserve">Er </w:t>
      </w:r>
      <w:r w:rsidR="00932564">
        <w:rPr>
          <w:b/>
          <w:bCs/>
          <w:color w:val="00303E"/>
        </w:rPr>
        <w:t>det sannsynlig at det kan forekomme sjenerende lukt? Om så: Beskriv kilder og luktreduserende tiltak:</w:t>
      </w:r>
    </w:p>
    <w:p w14:paraId="2133621B"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B475A7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B671520"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CA22A7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443054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A2E083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E8F12D9"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8980CEE"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C34C4E1" w14:textId="77777777" w:rsidR="00B64B32" w:rsidRPr="00F70BB3" w:rsidRDefault="00B64B32" w:rsidP="00B64B32">
      <w:pPr>
        <w:spacing w:after="160"/>
        <w:rPr>
          <w:b/>
          <w:bCs/>
          <w:color w:val="00303E"/>
        </w:rPr>
      </w:pPr>
    </w:p>
    <w:p w14:paraId="2F71AAFB" w14:textId="5FC81D4F" w:rsidR="00B64B32" w:rsidRPr="000964E5" w:rsidRDefault="00932564" w:rsidP="003E5F35">
      <w:pPr>
        <w:pStyle w:val="Listeavsnitt"/>
        <w:numPr>
          <w:ilvl w:val="1"/>
          <w:numId w:val="8"/>
        </w:numPr>
        <w:spacing w:after="160"/>
        <w:ind w:left="426" w:hanging="426"/>
        <w:rPr>
          <w:b/>
          <w:bCs/>
          <w:color w:val="00303E"/>
        </w:rPr>
      </w:pPr>
      <w:r>
        <w:rPr>
          <w:b/>
          <w:bCs/>
          <w:color w:val="00303E"/>
        </w:rPr>
        <w:t>Er det sannsynlig at det kan komme skadedyr (f.eks. rotter</w:t>
      </w:r>
      <w:r w:rsidR="00681517">
        <w:rPr>
          <w:b/>
          <w:bCs/>
          <w:color w:val="00303E"/>
        </w:rPr>
        <w:t xml:space="preserve"> </w:t>
      </w:r>
      <w:r>
        <w:rPr>
          <w:b/>
          <w:bCs/>
          <w:color w:val="00303E"/>
        </w:rPr>
        <w:t>eller fugl) til anlegget? Om så: Beskriv kilder og tiltak for å redusere faren for dette:</w:t>
      </w:r>
    </w:p>
    <w:p w14:paraId="36B91E59"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6CE1AE3" w14:textId="2579108D"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07CA586" w14:textId="38E6D74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ADD9138" w14:textId="7118BD53"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D240AE4" w14:textId="4AC2C2D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CB98F2B" w14:textId="65B62F06"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36E12F" w14:textId="6969800B"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F621A23" w14:textId="7777777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BEA7F82" w14:textId="77777777" w:rsidR="00B64B32" w:rsidRDefault="00B64B32" w:rsidP="00B64B32">
      <w:pPr>
        <w:pStyle w:val="Listeavsnitt"/>
        <w:spacing w:after="160"/>
        <w:ind w:left="426"/>
        <w:rPr>
          <w:b/>
          <w:bCs/>
          <w:color w:val="00303E"/>
        </w:rPr>
      </w:pPr>
    </w:p>
    <w:p w14:paraId="4E2A809B" w14:textId="77777777" w:rsidR="00B64B32" w:rsidRDefault="00B64B32" w:rsidP="00B64B32">
      <w:pPr>
        <w:pStyle w:val="Listeavsnitt"/>
        <w:spacing w:after="160"/>
        <w:ind w:left="426"/>
        <w:rPr>
          <w:b/>
          <w:bCs/>
          <w:color w:val="00303E"/>
        </w:rPr>
      </w:pPr>
    </w:p>
    <w:p w14:paraId="4F94A71B" w14:textId="7C07B575" w:rsidR="00B64B32" w:rsidRPr="000964E5" w:rsidRDefault="00932564" w:rsidP="003E5F35">
      <w:pPr>
        <w:pStyle w:val="Listeavsnitt"/>
        <w:numPr>
          <w:ilvl w:val="1"/>
          <w:numId w:val="8"/>
        </w:numPr>
        <w:spacing w:after="160"/>
        <w:ind w:left="426" w:hanging="426"/>
        <w:rPr>
          <w:b/>
          <w:bCs/>
          <w:color w:val="00303E"/>
        </w:rPr>
      </w:pPr>
      <w:r>
        <w:rPr>
          <w:b/>
          <w:bCs/>
          <w:color w:val="00303E"/>
        </w:rPr>
        <w:t>Hvilke tiltak er iverksatt/ planlegges iverksatt for å unngå rot/forsøpling/</w:t>
      </w:r>
      <w:proofErr w:type="spellStart"/>
      <w:r>
        <w:rPr>
          <w:b/>
          <w:bCs/>
          <w:color w:val="00303E"/>
        </w:rPr>
        <w:t>flygeavfall</w:t>
      </w:r>
      <w:proofErr w:type="spellEnd"/>
      <w:r>
        <w:rPr>
          <w:b/>
          <w:bCs/>
          <w:color w:val="00303E"/>
        </w:rPr>
        <w:t>?</w:t>
      </w:r>
    </w:p>
    <w:p w14:paraId="14DB86C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CD930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D8F13A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F1641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B992384"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CF4470A"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255F41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6811B2D" w14:textId="77777777" w:rsidR="00B64B32" w:rsidRDefault="00B64B32" w:rsidP="00932564">
      <w:pPr>
        <w:pStyle w:val="Listeavsnitt"/>
        <w:pBdr>
          <w:top w:val="single" w:sz="4" w:space="1" w:color="auto"/>
          <w:left w:val="single" w:sz="4" w:space="4" w:color="auto"/>
          <w:bottom w:val="single" w:sz="4" w:space="1" w:color="auto"/>
          <w:right w:val="single" w:sz="4" w:space="4" w:color="auto"/>
        </w:pBdr>
        <w:ind w:left="567"/>
        <w:rPr>
          <w:color w:val="00303E"/>
        </w:rPr>
      </w:pPr>
    </w:p>
    <w:p w14:paraId="21FC4F83" w14:textId="15BA1AC1" w:rsidR="00B64B32" w:rsidRDefault="00B64B32" w:rsidP="00B64B32">
      <w:pPr>
        <w:rPr>
          <w:rStyle w:val="Sterk"/>
          <w:rFonts w:ascii="Open Sans" w:hAnsi="Open Sans" w:cs="Open Sans"/>
          <w:sz w:val="20"/>
        </w:rPr>
      </w:pPr>
    </w:p>
    <w:p w14:paraId="1FA12CDD" w14:textId="0542F075" w:rsidR="00932564" w:rsidRDefault="00932564" w:rsidP="00B64B32">
      <w:pPr>
        <w:rPr>
          <w:rStyle w:val="Sterk"/>
          <w:rFonts w:ascii="Open Sans" w:hAnsi="Open Sans" w:cs="Open Sans"/>
          <w:sz w:val="20"/>
        </w:rPr>
      </w:pPr>
    </w:p>
    <w:p w14:paraId="0E07955C" w14:textId="1973D0C5" w:rsidR="00932564" w:rsidRPr="000964E5" w:rsidRDefault="00932564" w:rsidP="003E5F35">
      <w:pPr>
        <w:pStyle w:val="Listeavsnitt"/>
        <w:numPr>
          <w:ilvl w:val="1"/>
          <w:numId w:val="8"/>
        </w:numPr>
        <w:spacing w:after="160"/>
        <w:ind w:left="426" w:hanging="426"/>
        <w:rPr>
          <w:b/>
          <w:bCs/>
          <w:color w:val="00303E"/>
        </w:rPr>
      </w:pPr>
      <w:r>
        <w:rPr>
          <w:b/>
          <w:bCs/>
          <w:color w:val="00303E"/>
        </w:rPr>
        <w:lastRenderedPageBreak/>
        <w:t>Er det andre kilder til forurensning som kan sjenere omgivelsene? Oppgi hvilke og beskriv tiltak for å redusere forurensningsfaren:</w:t>
      </w:r>
    </w:p>
    <w:p w14:paraId="53F9A64A"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B6D43BE" w14:textId="427B80C6"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7080506" w14:textId="29B56988"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F9E62A5" w14:textId="6A3B1E6B"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90ADDD6" w14:textId="30ED5B52"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CD526F1" w14:textId="3843B056"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7D0A358"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CCA837"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CB5D108" w14:textId="16CA99BC" w:rsidR="00681517" w:rsidRPr="00F70BB3" w:rsidRDefault="00681517" w:rsidP="00681517">
      <w:pPr>
        <w:spacing w:after="160"/>
        <w:rPr>
          <w:b/>
          <w:bCs/>
          <w:color w:val="00303E"/>
        </w:rPr>
      </w:pPr>
    </w:p>
    <w:p w14:paraId="2620E43E" w14:textId="77777777" w:rsidR="00681517" w:rsidRPr="000964E5" w:rsidRDefault="00681517" w:rsidP="00681517">
      <w:pPr>
        <w:pStyle w:val="Listeavsnitt"/>
        <w:numPr>
          <w:ilvl w:val="1"/>
          <w:numId w:val="8"/>
        </w:numPr>
        <w:spacing w:after="160"/>
        <w:ind w:left="426" w:hanging="426"/>
        <w:rPr>
          <w:b/>
          <w:bCs/>
          <w:color w:val="00303E"/>
        </w:rPr>
      </w:pPr>
      <w:r>
        <w:rPr>
          <w:b/>
          <w:bCs/>
          <w:color w:val="00303E"/>
        </w:rPr>
        <w:t>Forekommer naboklager?</w:t>
      </w:r>
    </w:p>
    <w:p w14:paraId="56E0EB2D"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DAAF039" w14:textId="77777777" w:rsidR="00681517" w:rsidRDefault="00681517" w:rsidP="00681517">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40F67A2" w14:textId="71CE6A22" w:rsidR="00932564" w:rsidRDefault="00932564">
      <w:pPr>
        <w:rPr>
          <w:rStyle w:val="Sterk"/>
          <w:rFonts w:ascii="Open Sans" w:hAnsi="Open Sans" w:cs="Open Sans"/>
          <w:sz w:val="20"/>
        </w:rPr>
      </w:pPr>
    </w:p>
    <w:p w14:paraId="045C0FB5" w14:textId="77777777" w:rsidR="00932564" w:rsidRDefault="00932564" w:rsidP="00B64B32">
      <w:pPr>
        <w:rPr>
          <w:rStyle w:val="Sterk"/>
          <w:rFonts w:ascii="Open Sans" w:hAnsi="Open Sans" w:cs="Open Sans"/>
          <w:sz w:val="20"/>
        </w:rPr>
      </w:pPr>
    </w:p>
    <w:p w14:paraId="5AD34E8C" w14:textId="07A9F99A" w:rsidR="00932564" w:rsidRPr="00476C36" w:rsidRDefault="00932564" w:rsidP="009031FD">
      <w:pPr>
        <w:pStyle w:val="Overskrift1"/>
        <w:pageBreakBefore/>
        <w:numPr>
          <w:ilvl w:val="0"/>
          <w:numId w:val="8"/>
        </w:numPr>
        <w:shd w:val="clear" w:color="auto" w:fill="00303E"/>
        <w:spacing w:before="0"/>
        <w:ind w:left="0" w:right="-147" w:firstLine="0"/>
        <w:rPr>
          <w:rFonts w:cs="Open Sans"/>
          <w:color w:val="FFFFFF" w:themeColor="background1"/>
        </w:rPr>
      </w:pPr>
      <w:bookmarkStart w:id="31" w:name="_Toc51841267"/>
      <w:r>
        <w:rPr>
          <w:rFonts w:cs="Open Sans"/>
          <w:color w:val="FFFFFF" w:themeColor="background1"/>
        </w:rPr>
        <w:lastRenderedPageBreak/>
        <w:t>Risikovurdering og beredskap</w:t>
      </w:r>
      <w:bookmarkEnd w:id="31"/>
    </w:p>
    <w:p w14:paraId="777928BF" w14:textId="77777777" w:rsidR="00932564" w:rsidRDefault="00932564" w:rsidP="00932564">
      <w:pPr>
        <w:pStyle w:val="Listeavsnitt"/>
        <w:spacing w:after="160"/>
        <w:ind w:left="426"/>
        <w:rPr>
          <w:b/>
          <w:bCs/>
          <w:color w:val="00303E"/>
        </w:rPr>
      </w:pPr>
    </w:p>
    <w:p w14:paraId="7E1D2A0F" w14:textId="77777777" w:rsidR="00932564" w:rsidRDefault="00932564" w:rsidP="00932564">
      <w:pPr>
        <w:pStyle w:val="Listeavsnitt"/>
        <w:spacing w:after="160"/>
        <w:ind w:left="426"/>
        <w:rPr>
          <w:b/>
          <w:bCs/>
          <w:color w:val="00303E"/>
        </w:rPr>
      </w:pPr>
    </w:p>
    <w:p w14:paraId="3FE37943" w14:textId="47FAD345" w:rsidR="00932564" w:rsidRPr="000E7EF8" w:rsidRDefault="00932564" w:rsidP="003E5F35">
      <w:pPr>
        <w:pStyle w:val="Listeavsnitt"/>
        <w:numPr>
          <w:ilvl w:val="1"/>
          <w:numId w:val="8"/>
        </w:numPr>
        <w:spacing w:after="160"/>
        <w:ind w:left="426" w:hanging="426"/>
        <w:rPr>
          <w:b/>
          <w:bCs/>
          <w:color w:val="00303E"/>
        </w:rPr>
      </w:pPr>
      <w:r>
        <w:rPr>
          <w:b/>
          <w:bCs/>
          <w:color w:val="00303E"/>
        </w:rPr>
        <w:t>Oppgi mulige hendelser som er vurdert å ha størst risiko for forurensning, og tiltak for å redusere faren</w:t>
      </w:r>
      <w:r>
        <w:rPr>
          <w:rStyle w:val="Fotnotereferanse"/>
          <w:b/>
          <w:bCs/>
          <w:color w:val="00303E"/>
        </w:rPr>
        <w:footnoteReference w:id="8"/>
      </w:r>
      <w:r>
        <w:rPr>
          <w:b/>
          <w:bCs/>
          <w:color w:val="00303E"/>
        </w:rPr>
        <w:br/>
      </w:r>
      <w:r w:rsidRPr="00B64B32">
        <w:rPr>
          <w:color w:val="00303E"/>
        </w:rPr>
        <w:t xml:space="preserve">(Se på eksemplene og erstatt med </w:t>
      </w:r>
      <w:r>
        <w:rPr>
          <w:color w:val="00303E"/>
        </w:rPr>
        <w:t>egen vurdering av egen virksomhet</w:t>
      </w:r>
      <w:r w:rsidRPr="00B64B32">
        <w:rPr>
          <w:color w:val="00303E"/>
        </w:rPr>
        <w:t>)</w:t>
      </w:r>
    </w:p>
    <w:tbl>
      <w:tblPr>
        <w:tblStyle w:val="Tabellrutenett"/>
        <w:tblW w:w="8667" w:type="dxa"/>
        <w:tblInd w:w="562" w:type="dxa"/>
        <w:tblLook w:val="04A0" w:firstRow="1" w:lastRow="0" w:firstColumn="1" w:lastColumn="0" w:noHBand="0" w:noVBand="1"/>
      </w:tblPr>
      <w:tblGrid>
        <w:gridCol w:w="1762"/>
        <w:gridCol w:w="2410"/>
        <w:gridCol w:w="1323"/>
        <w:gridCol w:w="3172"/>
      </w:tblGrid>
      <w:tr w:rsidR="00932564" w:rsidRPr="00B43261" w14:paraId="65A1AA48" w14:textId="77777777" w:rsidTr="00743EF1">
        <w:tc>
          <w:tcPr>
            <w:tcW w:w="1762" w:type="dxa"/>
          </w:tcPr>
          <w:p w14:paraId="50B86F5D" w14:textId="77777777" w:rsidR="00932564" w:rsidRPr="00F70069" w:rsidRDefault="00932564" w:rsidP="00743EF1">
            <w:pPr>
              <w:rPr>
                <w:b/>
                <w:bCs/>
                <w:color w:val="00303E"/>
                <w:sz w:val="18"/>
                <w:szCs w:val="18"/>
              </w:rPr>
            </w:pPr>
            <w:r w:rsidRPr="00F70069">
              <w:rPr>
                <w:b/>
                <w:bCs/>
                <w:color w:val="00303E"/>
                <w:sz w:val="18"/>
                <w:szCs w:val="18"/>
              </w:rPr>
              <w:t>Hendelse</w:t>
            </w:r>
          </w:p>
        </w:tc>
        <w:tc>
          <w:tcPr>
            <w:tcW w:w="2410" w:type="dxa"/>
          </w:tcPr>
          <w:p w14:paraId="4E9510A3" w14:textId="77777777" w:rsidR="00932564" w:rsidRPr="00F70069" w:rsidRDefault="00932564" w:rsidP="00743EF1">
            <w:pPr>
              <w:rPr>
                <w:b/>
                <w:bCs/>
                <w:color w:val="00303E"/>
                <w:sz w:val="18"/>
                <w:szCs w:val="18"/>
              </w:rPr>
            </w:pPr>
            <w:r w:rsidRPr="00F70069">
              <w:rPr>
                <w:b/>
                <w:bCs/>
                <w:color w:val="00303E"/>
                <w:sz w:val="18"/>
                <w:szCs w:val="18"/>
              </w:rPr>
              <w:t>Årsak</w:t>
            </w:r>
          </w:p>
        </w:tc>
        <w:tc>
          <w:tcPr>
            <w:tcW w:w="1323" w:type="dxa"/>
          </w:tcPr>
          <w:p w14:paraId="47AC0C7D" w14:textId="77777777" w:rsidR="00932564" w:rsidRPr="00F70069" w:rsidRDefault="00932564" w:rsidP="00743EF1">
            <w:pPr>
              <w:rPr>
                <w:b/>
                <w:bCs/>
                <w:color w:val="00303E"/>
                <w:sz w:val="18"/>
                <w:szCs w:val="18"/>
              </w:rPr>
            </w:pPr>
            <w:r w:rsidRPr="00F70069">
              <w:rPr>
                <w:b/>
                <w:bCs/>
                <w:color w:val="00303E"/>
                <w:sz w:val="18"/>
                <w:szCs w:val="18"/>
              </w:rPr>
              <w:t>Risiko</w:t>
            </w:r>
          </w:p>
        </w:tc>
        <w:tc>
          <w:tcPr>
            <w:tcW w:w="3172" w:type="dxa"/>
          </w:tcPr>
          <w:p w14:paraId="2E67F7FE" w14:textId="77777777" w:rsidR="00932564" w:rsidRPr="00F70069" w:rsidRDefault="00932564" w:rsidP="00743EF1">
            <w:pPr>
              <w:rPr>
                <w:b/>
                <w:bCs/>
                <w:color w:val="00303E"/>
                <w:sz w:val="18"/>
                <w:szCs w:val="18"/>
              </w:rPr>
            </w:pPr>
            <w:r w:rsidRPr="00F70069">
              <w:rPr>
                <w:b/>
                <w:bCs/>
                <w:color w:val="00303E"/>
                <w:sz w:val="18"/>
                <w:szCs w:val="18"/>
              </w:rPr>
              <w:t>Tiltak</w:t>
            </w:r>
          </w:p>
        </w:tc>
      </w:tr>
      <w:tr w:rsidR="00932564" w:rsidRPr="00741CAF" w14:paraId="438C0558" w14:textId="77777777" w:rsidTr="00743EF1">
        <w:tc>
          <w:tcPr>
            <w:tcW w:w="1762" w:type="dxa"/>
          </w:tcPr>
          <w:p w14:paraId="060E724A" w14:textId="77777777" w:rsidR="00932564" w:rsidRPr="00F70069" w:rsidRDefault="00932564" w:rsidP="00743EF1">
            <w:pPr>
              <w:rPr>
                <w:i/>
                <w:iCs/>
                <w:color w:val="00303E"/>
                <w:sz w:val="18"/>
                <w:szCs w:val="18"/>
              </w:rPr>
            </w:pPr>
            <w:r w:rsidRPr="00F70069">
              <w:rPr>
                <w:i/>
                <w:iCs/>
                <w:color w:val="00303E"/>
                <w:sz w:val="18"/>
                <w:szCs w:val="18"/>
              </w:rPr>
              <w:t>Nedslamming av bekk</w:t>
            </w:r>
          </w:p>
        </w:tc>
        <w:tc>
          <w:tcPr>
            <w:tcW w:w="2410" w:type="dxa"/>
          </w:tcPr>
          <w:p w14:paraId="73432419" w14:textId="77777777" w:rsidR="00932564" w:rsidRPr="00F70069" w:rsidRDefault="00932564" w:rsidP="00743EF1">
            <w:pPr>
              <w:rPr>
                <w:i/>
                <w:iCs/>
                <w:color w:val="00303E"/>
                <w:sz w:val="18"/>
                <w:szCs w:val="18"/>
              </w:rPr>
            </w:pPr>
            <w:r w:rsidRPr="00F70069">
              <w:rPr>
                <w:i/>
                <w:iCs/>
                <w:color w:val="00303E"/>
                <w:sz w:val="18"/>
                <w:szCs w:val="18"/>
              </w:rPr>
              <w:t>Fullt sedimentasjonsbasseng</w:t>
            </w:r>
          </w:p>
        </w:tc>
        <w:tc>
          <w:tcPr>
            <w:tcW w:w="1323" w:type="dxa"/>
          </w:tcPr>
          <w:p w14:paraId="71CCBB28" w14:textId="77777777" w:rsidR="00932564" w:rsidRPr="00F70069" w:rsidRDefault="00932564" w:rsidP="00743EF1">
            <w:pPr>
              <w:rPr>
                <w:i/>
                <w:iCs/>
                <w:color w:val="00303E"/>
                <w:sz w:val="18"/>
                <w:szCs w:val="18"/>
              </w:rPr>
            </w:pPr>
            <w:r w:rsidRPr="00F70069">
              <w:rPr>
                <w:i/>
                <w:iCs/>
                <w:color w:val="00303E"/>
                <w:sz w:val="18"/>
                <w:szCs w:val="18"/>
              </w:rPr>
              <w:t>Høy</w:t>
            </w:r>
          </w:p>
        </w:tc>
        <w:tc>
          <w:tcPr>
            <w:tcW w:w="3172" w:type="dxa"/>
          </w:tcPr>
          <w:p w14:paraId="5634D2E9" w14:textId="77777777" w:rsidR="00932564" w:rsidRPr="00F70069" w:rsidRDefault="00932564" w:rsidP="00743EF1">
            <w:pPr>
              <w:rPr>
                <w:i/>
                <w:iCs/>
                <w:color w:val="00303E"/>
                <w:sz w:val="18"/>
                <w:szCs w:val="18"/>
              </w:rPr>
            </w:pPr>
            <w:r w:rsidRPr="00F70069">
              <w:rPr>
                <w:i/>
                <w:iCs/>
                <w:color w:val="00303E"/>
                <w:sz w:val="18"/>
                <w:szCs w:val="18"/>
              </w:rPr>
              <w:t>Rutiner for jevnlig tømming</w:t>
            </w:r>
          </w:p>
        </w:tc>
      </w:tr>
      <w:tr w:rsidR="00932564" w:rsidRPr="00B43261" w14:paraId="027DD4FB" w14:textId="77777777" w:rsidTr="00743EF1">
        <w:tc>
          <w:tcPr>
            <w:tcW w:w="1762" w:type="dxa"/>
          </w:tcPr>
          <w:p w14:paraId="6DB5CC7E" w14:textId="782E84A6" w:rsidR="00932564" w:rsidRPr="00F70069" w:rsidRDefault="00497A1F" w:rsidP="00743EF1">
            <w:pPr>
              <w:rPr>
                <w:i/>
                <w:iCs/>
                <w:color w:val="00303E"/>
                <w:sz w:val="18"/>
                <w:szCs w:val="18"/>
              </w:rPr>
            </w:pPr>
            <w:r>
              <w:rPr>
                <w:i/>
                <w:iCs/>
                <w:color w:val="00303E"/>
                <w:sz w:val="18"/>
                <w:szCs w:val="18"/>
              </w:rPr>
              <w:t>Forsøpling</w:t>
            </w:r>
          </w:p>
        </w:tc>
        <w:tc>
          <w:tcPr>
            <w:tcW w:w="2410" w:type="dxa"/>
          </w:tcPr>
          <w:p w14:paraId="72730192" w14:textId="29E500A6" w:rsidR="00932564" w:rsidRPr="00F70069" w:rsidRDefault="00497A1F" w:rsidP="00743EF1">
            <w:pPr>
              <w:rPr>
                <w:i/>
                <w:iCs/>
                <w:color w:val="00303E"/>
                <w:sz w:val="18"/>
                <w:szCs w:val="18"/>
              </w:rPr>
            </w:pPr>
            <w:r>
              <w:rPr>
                <w:i/>
                <w:iCs/>
                <w:color w:val="00303E"/>
                <w:sz w:val="18"/>
                <w:szCs w:val="18"/>
              </w:rPr>
              <w:t>Manglende mottakskontroll</w:t>
            </w:r>
          </w:p>
        </w:tc>
        <w:tc>
          <w:tcPr>
            <w:tcW w:w="1323" w:type="dxa"/>
          </w:tcPr>
          <w:p w14:paraId="41102B5C" w14:textId="01B5758C" w:rsidR="00932564" w:rsidRPr="00F70069" w:rsidRDefault="00497A1F" w:rsidP="00743EF1">
            <w:pPr>
              <w:rPr>
                <w:i/>
                <w:iCs/>
                <w:color w:val="00303E"/>
                <w:sz w:val="18"/>
                <w:szCs w:val="18"/>
              </w:rPr>
            </w:pPr>
            <w:r>
              <w:rPr>
                <w:i/>
                <w:iCs/>
                <w:color w:val="00303E"/>
                <w:sz w:val="18"/>
                <w:szCs w:val="18"/>
              </w:rPr>
              <w:t>Middels</w:t>
            </w:r>
          </w:p>
        </w:tc>
        <w:tc>
          <w:tcPr>
            <w:tcW w:w="3172" w:type="dxa"/>
          </w:tcPr>
          <w:p w14:paraId="245C42DD" w14:textId="2E70AD95" w:rsidR="00932564" w:rsidRPr="00F70069" w:rsidRDefault="00497A1F" w:rsidP="00743EF1">
            <w:pPr>
              <w:rPr>
                <w:i/>
                <w:iCs/>
                <w:color w:val="00303E"/>
                <w:sz w:val="18"/>
                <w:szCs w:val="18"/>
              </w:rPr>
            </w:pPr>
            <w:r>
              <w:rPr>
                <w:i/>
                <w:iCs/>
                <w:color w:val="00303E"/>
                <w:sz w:val="18"/>
                <w:szCs w:val="18"/>
              </w:rPr>
              <w:t>Hyppigere mottakskontroll og skriftlig prosedyre</w:t>
            </w:r>
          </w:p>
        </w:tc>
      </w:tr>
      <w:tr w:rsidR="00932564" w:rsidRPr="00B43261" w14:paraId="1697AE34" w14:textId="77777777" w:rsidTr="00743EF1">
        <w:tc>
          <w:tcPr>
            <w:tcW w:w="1762" w:type="dxa"/>
          </w:tcPr>
          <w:p w14:paraId="3060599B" w14:textId="77777777" w:rsidR="00932564" w:rsidRPr="00F70069" w:rsidRDefault="00932564" w:rsidP="00743EF1">
            <w:pPr>
              <w:rPr>
                <w:i/>
                <w:iCs/>
                <w:color w:val="00303E"/>
                <w:sz w:val="18"/>
                <w:szCs w:val="18"/>
              </w:rPr>
            </w:pPr>
          </w:p>
        </w:tc>
        <w:tc>
          <w:tcPr>
            <w:tcW w:w="2410" w:type="dxa"/>
          </w:tcPr>
          <w:p w14:paraId="7B5A6088" w14:textId="77777777" w:rsidR="00932564" w:rsidRPr="00F70069" w:rsidRDefault="00932564" w:rsidP="00743EF1">
            <w:pPr>
              <w:rPr>
                <w:i/>
                <w:iCs/>
                <w:color w:val="00303E"/>
                <w:sz w:val="18"/>
                <w:szCs w:val="18"/>
              </w:rPr>
            </w:pPr>
          </w:p>
        </w:tc>
        <w:tc>
          <w:tcPr>
            <w:tcW w:w="1323" w:type="dxa"/>
          </w:tcPr>
          <w:p w14:paraId="55362E5A" w14:textId="77777777" w:rsidR="00932564" w:rsidRPr="00F70069" w:rsidRDefault="00932564" w:rsidP="00743EF1">
            <w:pPr>
              <w:rPr>
                <w:i/>
                <w:iCs/>
                <w:color w:val="00303E"/>
                <w:sz w:val="18"/>
                <w:szCs w:val="18"/>
              </w:rPr>
            </w:pPr>
          </w:p>
        </w:tc>
        <w:tc>
          <w:tcPr>
            <w:tcW w:w="3172" w:type="dxa"/>
          </w:tcPr>
          <w:p w14:paraId="1A9D10BC" w14:textId="77777777" w:rsidR="00932564" w:rsidRPr="00F70069" w:rsidRDefault="00932564" w:rsidP="00743EF1">
            <w:pPr>
              <w:rPr>
                <w:i/>
                <w:iCs/>
                <w:color w:val="00303E"/>
                <w:sz w:val="18"/>
                <w:szCs w:val="18"/>
              </w:rPr>
            </w:pPr>
          </w:p>
        </w:tc>
      </w:tr>
      <w:tr w:rsidR="00932564" w:rsidRPr="00B43261" w14:paraId="7B0F9A45" w14:textId="77777777" w:rsidTr="00743EF1">
        <w:tc>
          <w:tcPr>
            <w:tcW w:w="1762" w:type="dxa"/>
          </w:tcPr>
          <w:p w14:paraId="5402B351" w14:textId="77777777" w:rsidR="00932564" w:rsidRPr="00F70069" w:rsidRDefault="00932564" w:rsidP="00743EF1">
            <w:pPr>
              <w:rPr>
                <w:i/>
                <w:iCs/>
                <w:color w:val="00303E"/>
                <w:sz w:val="18"/>
                <w:szCs w:val="18"/>
              </w:rPr>
            </w:pPr>
          </w:p>
        </w:tc>
        <w:tc>
          <w:tcPr>
            <w:tcW w:w="2410" w:type="dxa"/>
          </w:tcPr>
          <w:p w14:paraId="06A60DA2" w14:textId="77777777" w:rsidR="00932564" w:rsidRPr="00F70069" w:rsidRDefault="00932564" w:rsidP="00743EF1">
            <w:pPr>
              <w:rPr>
                <w:i/>
                <w:iCs/>
                <w:color w:val="00303E"/>
                <w:sz w:val="18"/>
                <w:szCs w:val="18"/>
              </w:rPr>
            </w:pPr>
          </w:p>
        </w:tc>
        <w:tc>
          <w:tcPr>
            <w:tcW w:w="1323" w:type="dxa"/>
          </w:tcPr>
          <w:p w14:paraId="2B65C636" w14:textId="77777777" w:rsidR="00932564" w:rsidRPr="00F70069" w:rsidRDefault="00932564" w:rsidP="00743EF1">
            <w:pPr>
              <w:rPr>
                <w:i/>
                <w:iCs/>
                <w:color w:val="00303E"/>
                <w:sz w:val="18"/>
                <w:szCs w:val="18"/>
              </w:rPr>
            </w:pPr>
          </w:p>
        </w:tc>
        <w:tc>
          <w:tcPr>
            <w:tcW w:w="3172" w:type="dxa"/>
          </w:tcPr>
          <w:p w14:paraId="7A71CE98" w14:textId="77777777" w:rsidR="00932564" w:rsidRPr="00F70069" w:rsidRDefault="00932564" w:rsidP="00743EF1">
            <w:pPr>
              <w:rPr>
                <w:i/>
                <w:iCs/>
                <w:color w:val="00303E"/>
                <w:sz w:val="18"/>
                <w:szCs w:val="18"/>
              </w:rPr>
            </w:pPr>
          </w:p>
        </w:tc>
      </w:tr>
      <w:tr w:rsidR="00932564" w:rsidRPr="00B43261" w14:paraId="56FA2F7D" w14:textId="77777777" w:rsidTr="00743EF1">
        <w:tc>
          <w:tcPr>
            <w:tcW w:w="1762" w:type="dxa"/>
          </w:tcPr>
          <w:p w14:paraId="209E4F6A" w14:textId="77777777" w:rsidR="00932564" w:rsidRPr="00F70069" w:rsidRDefault="00932564" w:rsidP="00743EF1">
            <w:pPr>
              <w:rPr>
                <w:color w:val="00303E"/>
                <w:sz w:val="18"/>
                <w:szCs w:val="18"/>
              </w:rPr>
            </w:pPr>
          </w:p>
        </w:tc>
        <w:tc>
          <w:tcPr>
            <w:tcW w:w="2410" w:type="dxa"/>
          </w:tcPr>
          <w:p w14:paraId="74596335" w14:textId="77777777" w:rsidR="00932564" w:rsidRPr="00F70069" w:rsidRDefault="00932564" w:rsidP="00743EF1">
            <w:pPr>
              <w:rPr>
                <w:color w:val="00303E"/>
                <w:sz w:val="18"/>
                <w:szCs w:val="18"/>
              </w:rPr>
            </w:pPr>
          </w:p>
        </w:tc>
        <w:tc>
          <w:tcPr>
            <w:tcW w:w="1323" w:type="dxa"/>
          </w:tcPr>
          <w:p w14:paraId="243FCFF5" w14:textId="77777777" w:rsidR="00932564" w:rsidRPr="00F70069" w:rsidRDefault="00932564" w:rsidP="00743EF1">
            <w:pPr>
              <w:rPr>
                <w:color w:val="00303E"/>
                <w:sz w:val="18"/>
                <w:szCs w:val="18"/>
              </w:rPr>
            </w:pPr>
          </w:p>
        </w:tc>
        <w:tc>
          <w:tcPr>
            <w:tcW w:w="3172" w:type="dxa"/>
          </w:tcPr>
          <w:p w14:paraId="3F19AC77" w14:textId="77777777" w:rsidR="00932564" w:rsidRPr="00F70069" w:rsidRDefault="00932564" w:rsidP="00743EF1">
            <w:pPr>
              <w:rPr>
                <w:color w:val="00303E"/>
                <w:sz w:val="18"/>
                <w:szCs w:val="18"/>
              </w:rPr>
            </w:pPr>
          </w:p>
        </w:tc>
      </w:tr>
      <w:tr w:rsidR="00932564" w:rsidRPr="00B43261" w14:paraId="22647827" w14:textId="77777777" w:rsidTr="00743EF1">
        <w:tc>
          <w:tcPr>
            <w:tcW w:w="1762" w:type="dxa"/>
          </w:tcPr>
          <w:p w14:paraId="56FCBB94" w14:textId="77777777" w:rsidR="00932564" w:rsidRPr="00F70069" w:rsidRDefault="00932564" w:rsidP="00743EF1">
            <w:pPr>
              <w:rPr>
                <w:color w:val="00303E"/>
                <w:sz w:val="18"/>
                <w:szCs w:val="18"/>
              </w:rPr>
            </w:pPr>
          </w:p>
        </w:tc>
        <w:tc>
          <w:tcPr>
            <w:tcW w:w="2410" w:type="dxa"/>
          </w:tcPr>
          <w:p w14:paraId="38B50F8E" w14:textId="77777777" w:rsidR="00932564" w:rsidRPr="00F70069" w:rsidRDefault="00932564" w:rsidP="00743EF1">
            <w:pPr>
              <w:rPr>
                <w:color w:val="00303E"/>
                <w:sz w:val="18"/>
                <w:szCs w:val="18"/>
              </w:rPr>
            </w:pPr>
          </w:p>
        </w:tc>
        <w:tc>
          <w:tcPr>
            <w:tcW w:w="1323" w:type="dxa"/>
          </w:tcPr>
          <w:p w14:paraId="15229EEB" w14:textId="77777777" w:rsidR="00932564" w:rsidRPr="00F70069" w:rsidRDefault="00932564" w:rsidP="00743EF1">
            <w:pPr>
              <w:rPr>
                <w:color w:val="00303E"/>
                <w:sz w:val="18"/>
                <w:szCs w:val="18"/>
              </w:rPr>
            </w:pPr>
          </w:p>
        </w:tc>
        <w:tc>
          <w:tcPr>
            <w:tcW w:w="3172" w:type="dxa"/>
          </w:tcPr>
          <w:p w14:paraId="6C375929" w14:textId="77777777" w:rsidR="00932564" w:rsidRPr="00F70069" w:rsidRDefault="00932564" w:rsidP="00743EF1">
            <w:pPr>
              <w:rPr>
                <w:color w:val="00303E"/>
                <w:sz w:val="18"/>
                <w:szCs w:val="18"/>
              </w:rPr>
            </w:pPr>
          </w:p>
        </w:tc>
      </w:tr>
      <w:tr w:rsidR="00932564" w:rsidRPr="00B43261" w14:paraId="004765F4" w14:textId="77777777" w:rsidTr="00743EF1">
        <w:tc>
          <w:tcPr>
            <w:tcW w:w="1762" w:type="dxa"/>
          </w:tcPr>
          <w:p w14:paraId="03622632" w14:textId="77777777" w:rsidR="00932564" w:rsidRPr="00F70069" w:rsidRDefault="00932564" w:rsidP="00743EF1">
            <w:pPr>
              <w:rPr>
                <w:color w:val="00303E"/>
                <w:sz w:val="18"/>
                <w:szCs w:val="18"/>
              </w:rPr>
            </w:pPr>
          </w:p>
        </w:tc>
        <w:tc>
          <w:tcPr>
            <w:tcW w:w="2410" w:type="dxa"/>
          </w:tcPr>
          <w:p w14:paraId="675FFE37" w14:textId="77777777" w:rsidR="00932564" w:rsidRPr="00F70069" w:rsidRDefault="00932564" w:rsidP="00743EF1">
            <w:pPr>
              <w:rPr>
                <w:color w:val="00303E"/>
                <w:sz w:val="18"/>
                <w:szCs w:val="18"/>
              </w:rPr>
            </w:pPr>
          </w:p>
        </w:tc>
        <w:tc>
          <w:tcPr>
            <w:tcW w:w="1323" w:type="dxa"/>
          </w:tcPr>
          <w:p w14:paraId="68A86AB4" w14:textId="77777777" w:rsidR="00932564" w:rsidRPr="00F70069" w:rsidRDefault="00932564" w:rsidP="00743EF1">
            <w:pPr>
              <w:rPr>
                <w:color w:val="00303E"/>
                <w:sz w:val="18"/>
                <w:szCs w:val="18"/>
              </w:rPr>
            </w:pPr>
          </w:p>
        </w:tc>
        <w:tc>
          <w:tcPr>
            <w:tcW w:w="3172" w:type="dxa"/>
          </w:tcPr>
          <w:p w14:paraId="20127CB8" w14:textId="77777777" w:rsidR="00932564" w:rsidRPr="00F70069" w:rsidRDefault="00932564" w:rsidP="00743EF1">
            <w:pPr>
              <w:rPr>
                <w:color w:val="00303E"/>
                <w:sz w:val="18"/>
                <w:szCs w:val="18"/>
              </w:rPr>
            </w:pPr>
          </w:p>
        </w:tc>
      </w:tr>
      <w:tr w:rsidR="00932564" w:rsidRPr="00B43261" w14:paraId="130B476B" w14:textId="77777777" w:rsidTr="00743EF1">
        <w:tc>
          <w:tcPr>
            <w:tcW w:w="1762" w:type="dxa"/>
          </w:tcPr>
          <w:p w14:paraId="4E1F0394" w14:textId="77777777" w:rsidR="00932564" w:rsidRPr="00F70069" w:rsidRDefault="00932564" w:rsidP="00743EF1">
            <w:pPr>
              <w:rPr>
                <w:color w:val="00303E"/>
                <w:sz w:val="18"/>
                <w:szCs w:val="18"/>
              </w:rPr>
            </w:pPr>
          </w:p>
        </w:tc>
        <w:tc>
          <w:tcPr>
            <w:tcW w:w="2410" w:type="dxa"/>
          </w:tcPr>
          <w:p w14:paraId="16D9189D" w14:textId="77777777" w:rsidR="00932564" w:rsidRPr="00F70069" w:rsidRDefault="00932564" w:rsidP="00743EF1">
            <w:pPr>
              <w:rPr>
                <w:color w:val="00303E"/>
                <w:sz w:val="18"/>
                <w:szCs w:val="18"/>
              </w:rPr>
            </w:pPr>
          </w:p>
        </w:tc>
        <w:tc>
          <w:tcPr>
            <w:tcW w:w="1323" w:type="dxa"/>
          </w:tcPr>
          <w:p w14:paraId="21920AB7" w14:textId="77777777" w:rsidR="00932564" w:rsidRPr="00F70069" w:rsidRDefault="00932564" w:rsidP="00743EF1">
            <w:pPr>
              <w:rPr>
                <w:color w:val="00303E"/>
                <w:sz w:val="18"/>
                <w:szCs w:val="18"/>
              </w:rPr>
            </w:pPr>
          </w:p>
        </w:tc>
        <w:tc>
          <w:tcPr>
            <w:tcW w:w="3172" w:type="dxa"/>
          </w:tcPr>
          <w:p w14:paraId="7AB1D37C" w14:textId="77777777" w:rsidR="00932564" w:rsidRPr="00F70069" w:rsidRDefault="00932564" w:rsidP="00743EF1">
            <w:pPr>
              <w:rPr>
                <w:color w:val="00303E"/>
                <w:sz w:val="18"/>
                <w:szCs w:val="18"/>
              </w:rPr>
            </w:pPr>
          </w:p>
        </w:tc>
      </w:tr>
      <w:tr w:rsidR="00932564" w:rsidRPr="00B43261" w14:paraId="16098D30" w14:textId="77777777" w:rsidTr="00743EF1">
        <w:tc>
          <w:tcPr>
            <w:tcW w:w="1762" w:type="dxa"/>
          </w:tcPr>
          <w:p w14:paraId="32BF81A7" w14:textId="77777777" w:rsidR="00932564" w:rsidRPr="00F70069" w:rsidRDefault="00932564" w:rsidP="00743EF1">
            <w:pPr>
              <w:rPr>
                <w:color w:val="00303E"/>
                <w:sz w:val="18"/>
                <w:szCs w:val="18"/>
              </w:rPr>
            </w:pPr>
          </w:p>
        </w:tc>
        <w:tc>
          <w:tcPr>
            <w:tcW w:w="2410" w:type="dxa"/>
          </w:tcPr>
          <w:p w14:paraId="77DDBCD4" w14:textId="77777777" w:rsidR="00932564" w:rsidRPr="00F70069" w:rsidRDefault="00932564" w:rsidP="00743EF1">
            <w:pPr>
              <w:rPr>
                <w:color w:val="00303E"/>
                <w:sz w:val="18"/>
                <w:szCs w:val="18"/>
              </w:rPr>
            </w:pPr>
          </w:p>
        </w:tc>
        <w:tc>
          <w:tcPr>
            <w:tcW w:w="1323" w:type="dxa"/>
          </w:tcPr>
          <w:p w14:paraId="10A21711" w14:textId="77777777" w:rsidR="00932564" w:rsidRPr="00F70069" w:rsidRDefault="00932564" w:rsidP="00743EF1">
            <w:pPr>
              <w:rPr>
                <w:color w:val="00303E"/>
                <w:sz w:val="18"/>
                <w:szCs w:val="18"/>
              </w:rPr>
            </w:pPr>
          </w:p>
        </w:tc>
        <w:tc>
          <w:tcPr>
            <w:tcW w:w="3172" w:type="dxa"/>
          </w:tcPr>
          <w:p w14:paraId="355B9901" w14:textId="77777777" w:rsidR="00932564" w:rsidRPr="00F70069" w:rsidRDefault="00932564" w:rsidP="00743EF1">
            <w:pPr>
              <w:rPr>
                <w:color w:val="00303E"/>
                <w:sz w:val="18"/>
                <w:szCs w:val="18"/>
              </w:rPr>
            </w:pPr>
          </w:p>
        </w:tc>
      </w:tr>
    </w:tbl>
    <w:p w14:paraId="656BBEF9" w14:textId="77777777" w:rsidR="00932564" w:rsidRPr="00B64B32" w:rsidRDefault="00932564" w:rsidP="00932564">
      <w:pPr>
        <w:spacing w:after="160"/>
        <w:rPr>
          <w:b/>
          <w:bCs/>
          <w:color w:val="00303E"/>
        </w:rPr>
      </w:pPr>
    </w:p>
    <w:p w14:paraId="718A3982" w14:textId="77777777" w:rsidR="00932564" w:rsidRDefault="00932564" w:rsidP="00932564">
      <w:pPr>
        <w:pStyle w:val="Listeavsnitt"/>
        <w:spacing w:after="160"/>
        <w:rPr>
          <w:b/>
          <w:bCs/>
          <w:color w:val="00303E"/>
        </w:rPr>
      </w:pPr>
    </w:p>
    <w:p w14:paraId="2BBDA8C7" w14:textId="6606775B" w:rsidR="00932564" w:rsidRPr="00932564" w:rsidRDefault="00932564" w:rsidP="003E5F35">
      <w:pPr>
        <w:pStyle w:val="Listeavsnitt"/>
        <w:numPr>
          <w:ilvl w:val="1"/>
          <w:numId w:val="8"/>
        </w:numPr>
        <w:spacing w:after="160"/>
        <w:ind w:left="426" w:hanging="426"/>
        <w:rPr>
          <w:b/>
          <w:bCs/>
          <w:color w:val="00303E"/>
        </w:rPr>
      </w:pPr>
      <w:r>
        <w:rPr>
          <w:b/>
          <w:bCs/>
          <w:color w:val="00303E"/>
        </w:rPr>
        <w:t>Har dere utarbeidet beredskapsplan for ekstraordinære utslipp (akuttutslipp)?</w:t>
      </w:r>
    </w:p>
    <w:p w14:paraId="2600A047" w14:textId="50FEDC0D" w:rsidR="00932564" w:rsidRDefault="00932564" w:rsidP="00932564">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4CC4EC"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1F5136" w14:textId="77777777" w:rsidR="00932564" w:rsidRDefault="00932564">
      <w:pPr>
        <w:rPr>
          <w:rFonts w:eastAsiaTheme="majorEastAsia" w:cs="Open Sans"/>
          <w:b/>
          <w:bCs/>
          <w:color w:val="FFFFFF" w:themeColor="background1"/>
          <w:sz w:val="32"/>
          <w:szCs w:val="32"/>
        </w:rPr>
      </w:pPr>
      <w:r>
        <w:rPr>
          <w:rFonts w:cs="Open Sans"/>
          <w:color w:val="FFFFFF" w:themeColor="background1"/>
        </w:rPr>
        <w:br w:type="page"/>
      </w:r>
    </w:p>
    <w:p w14:paraId="4B7DE4E7" w14:textId="1978DECB" w:rsidR="00D175EC" w:rsidRPr="00476C36" w:rsidRDefault="00D175EC" w:rsidP="00D175EC">
      <w:pPr>
        <w:pStyle w:val="Overskrift1"/>
        <w:numPr>
          <w:ilvl w:val="0"/>
          <w:numId w:val="8"/>
        </w:numPr>
        <w:shd w:val="clear" w:color="auto" w:fill="00303E"/>
        <w:spacing w:before="0"/>
        <w:ind w:left="0" w:right="-148" w:firstLine="0"/>
        <w:rPr>
          <w:rFonts w:cs="Open Sans"/>
          <w:color w:val="FFFFFF" w:themeColor="background1"/>
        </w:rPr>
      </w:pPr>
      <w:bookmarkStart w:id="32" w:name="_Toc51841268"/>
      <w:r>
        <w:rPr>
          <w:rFonts w:cs="Open Sans"/>
          <w:color w:val="FFFFFF" w:themeColor="background1"/>
        </w:rPr>
        <w:lastRenderedPageBreak/>
        <w:t>Dato og underskrift</w:t>
      </w:r>
      <w:bookmarkEnd w:id="32"/>
    </w:p>
    <w:p w14:paraId="75CADBB7" w14:textId="77777777" w:rsidR="00D175EC" w:rsidRDefault="00D175EC" w:rsidP="00D175EC">
      <w:pPr>
        <w:spacing w:after="160"/>
        <w:ind w:left="360"/>
        <w:rPr>
          <w:b/>
          <w:bCs/>
          <w:color w:val="00303E"/>
        </w:rPr>
      </w:pPr>
    </w:p>
    <w:p w14:paraId="1AD97CAB" w14:textId="77777777" w:rsidR="00D175EC" w:rsidRDefault="00D175EC" w:rsidP="00D175EC">
      <w:pPr>
        <w:spacing w:after="160"/>
        <w:ind w:left="360"/>
        <w:rPr>
          <w:b/>
          <w:bCs/>
          <w:color w:val="00303E"/>
        </w:rPr>
      </w:pPr>
    </w:p>
    <w:p w14:paraId="4897ACA6" w14:textId="07E23D05"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0D4B9361"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635DF82A" w14:textId="5193A092"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Sted:</w:t>
      </w:r>
    </w:p>
    <w:p w14:paraId="35B33622" w14:textId="00DCB0D9"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D7926F6"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B5E6B7D" w14:textId="427E952D"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Dato:</w:t>
      </w:r>
    </w:p>
    <w:p w14:paraId="39A6D143" w14:textId="1BD872B4"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59B51F5F"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5F8BCE91" w14:textId="5478547E"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Underskrift:</w:t>
      </w:r>
    </w:p>
    <w:p w14:paraId="274E45E9" w14:textId="148155A5"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40BF59BB"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027BDA8" w14:textId="7DC73D69" w:rsidR="00E37230" w:rsidRDefault="00E37230">
      <w:pPr>
        <w:rPr>
          <w:rStyle w:val="Sterk"/>
          <w:rFonts w:ascii="Open Sans" w:hAnsi="Open Sans" w:cs="Open Sans"/>
          <w:sz w:val="20"/>
        </w:rPr>
      </w:pPr>
      <w:r>
        <w:rPr>
          <w:rStyle w:val="Sterk"/>
          <w:rFonts w:ascii="Open Sans" w:hAnsi="Open Sans" w:cs="Open Sans"/>
          <w:sz w:val="20"/>
        </w:rPr>
        <w:br w:type="page"/>
      </w:r>
    </w:p>
    <w:p w14:paraId="2FA38AB5" w14:textId="2F98FF4F" w:rsidR="00E37230" w:rsidRPr="00476C36" w:rsidRDefault="00E37230" w:rsidP="003E5F35">
      <w:pPr>
        <w:pStyle w:val="Overskrift1"/>
        <w:numPr>
          <w:ilvl w:val="0"/>
          <w:numId w:val="8"/>
        </w:numPr>
        <w:shd w:val="clear" w:color="auto" w:fill="00303E"/>
        <w:spacing w:before="0"/>
        <w:ind w:left="0" w:right="-148" w:firstLine="0"/>
        <w:rPr>
          <w:rFonts w:cs="Open Sans"/>
          <w:color w:val="FFFFFF" w:themeColor="background1"/>
        </w:rPr>
      </w:pPr>
      <w:bookmarkStart w:id="33" w:name="_Toc51841269"/>
      <w:r>
        <w:rPr>
          <w:rFonts w:cs="Open Sans"/>
          <w:color w:val="FFFFFF" w:themeColor="background1"/>
        </w:rPr>
        <w:lastRenderedPageBreak/>
        <w:t>Oversikt over vedlegg</w:t>
      </w:r>
      <w:bookmarkEnd w:id="33"/>
    </w:p>
    <w:p w14:paraId="6EFA04DB" w14:textId="762E7C7F" w:rsidR="00E37230" w:rsidRDefault="00E37230">
      <w:pPr>
        <w:rPr>
          <w:rStyle w:val="Sterk"/>
          <w:rFonts w:ascii="Open Sans" w:hAnsi="Open Sans" w:cs="Open Sans"/>
          <w:sz w:val="20"/>
        </w:rPr>
      </w:pPr>
    </w:p>
    <w:p w14:paraId="706B0580" w14:textId="77777777" w:rsidR="00204DC9" w:rsidRDefault="00204DC9">
      <w:pPr>
        <w:rPr>
          <w:rStyle w:val="Sterk"/>
          <w:rFonts w:ascii="Open Sans" w:hAnsi="Open Sans" w:cs="Open Sans"/>
          <w:sz w:val="20"/>
        </w:rPr>
      </w:pPr>
    </w:p>
    <w:tbl>
      <w:tblPr>
        <w:tblStyle w:val="Tabellrutenett"/>
        <w:tblW w:w="9309" w:type="dxa"/>
        <w:tblLook w:val="04A0" w:firstRow="1" w:lastRow="0" w:firstColumn="1" w:lastColumn="0" w:noHBand="0" w:noVBand="1"/>
      </w:tblPr>
      <w:tblGrid>
        <w:gridCol w:w="1271"/>
        <w:gridCol w:w="4111"/>
        <w:gridCol w:w="1131"/>
        <w:gridCol w:w="2787"/>
        <w:gridCol w:w="9"/>
      </w:tblGrid>
      <w:tr w:rsidR="00E37230" w14:paraId="1B105B63" w14:textId="77777777" w:rsidTr="00AE5B1B">
        <w:trPr>
          <w:gridAfter w:val="1"/>
          <w:wAfter w:w="9" w:type="dxa"/>
        </w:trPr>
        <w:tc>
          <w:tcPr>
            <w:tcW w:w="1271" w:type="dxa"/>
            <w:vAlign w:val="center"/>
          </w:tcPr>
          <w:p w14:paraId="0899417E" w14:textId="5A290FD1" w:rsidR="00E37230" w:rsidRPr="00AE5B1B" w:rsidRDefault="00E37230" w:rsidP="00743EF1">
            <w:pPr>
              <w:rPr>
                <w:b/>
                <w:bCs/>
                <w:color w:val="00303E"/>
                <w:sz w:val="18"/>
                <w:szCs w:val="18"/>
              </w:rPr>
            </w:pPr>
            <w:r w:rsidRPr="00AE5B1B">
              <w:rPr>
                <w:b/>
                <w:bCs/>
                <w:color w:val="00303E"/>
                <w:sz w:val="18"/>
                <w:szCs w:val="18"/>
              </w:rPr>
              <w:t>Vedleggs</w:t>
            </w:r>
            <w:r w:rsidR="003E5F35" w:rsidRPr="00AE5B1B">
              <w:rPr>
                <w:b/>
                <w:bCs/>
                <w:color w:val="00303E"/>
                <w:sz w:val="18"/>
                <w:szCs w:val="18"/>
              </w:rPr>
              <w:t>-</w:t>
            </w:r>
            <w:r w:rsidRPr="00AE5B1B">
              <w:rPr>
                <w:b/>
                <w:bCs/>
                <w:color w:val="00303E"/>
                <w:sz w:val="18"/>
                <w:szCs w:val="18"/>
              </w:rPr>
              <w:t>nummer</w:t>
            </w:r>
          </w:p>
          <w:p w14:paraId="7A724308" w14:textId="77777777" w:rsidR="00E37230" w:rsidRPr="00AE5B1B" w:rsidRDefault="00E37230" w:rsidP="00743EF1">
            <w:pPr>
              <w:rPr>
                <w:color w:val="00303E"/>
                <w:sz w:val="18"/>
                <w:szCs w:val="18"/>
              </w:rPr>
            </w:pPr>
            <w:r w:rsidRPr="00AE5B1B">
              <w:rPr>
                <w:color w:val="00303E"/>
                <w:sz w:val="18"/>
                <w:szCs w:val="18"/>
              </w:rPr>
              <w:t xml:space="preserve">(fylles ut av </w:t>
            </w:r>
            <w:proofErr w:type="spellStart"/>
            <w:r w:rsidRPr="00AE5B1B">
              <w:rPr>
                <w:color w:val="00303E"/>
                <w:sz w:val="18"/>
                <w:szCs w:val="18"/>
              </w:rPr>
              <w:t>søker</w:t>
            </w:r>
            <w:proofErr w:type="spellEnd"/>
            <w:r w:rsidRPr="00AE5B1B">
              <w:rPr>
                <w:color w:val="00303E"/>
                <w:sz w:val="18"/>
                <w:szCs w:val="18"/>
              </w:rPr>
              <w:t>)</w:t>
            </w:r>
          </w:p>
        </w:tc>
        <w:tc>
          <w:tcPr>
            <w:tcW w:w="4111" w:type="dxa"/>
            <w:vAlign w:val="center"/>
          </w:tcPr>
          <w:p w14:paraId="0C8275F5" w14:textId="77777777" w:rsidR="00E37230" w:rsidRPr="00AE5B1B" w:rsidRDefault="00E37230" w:rsidP="00743EF1">
            <w:pPr>
              <w:rPr>
                <w:b/>
                <w:bCs/>
                <w:color w:val="00303E"/>
                <w:sz w:val="18"/>
                <w:szCs w:val="18"/>
              </w:rPr>
            </w:pPr>
            <w:r w:rsidRPr="00AE5B1B">
              <w:rPr>
                <w:b/>
                <w:bCs/>
                <w:color w:val="00303E"/>
                <w:sz w:val="18"/>
                <w:szCs w:val="18"/>
              </w:rPr>
              <w:t>Navn på vedlegg</w:t>
            </w:r>
          </w:p>
        </w:tc>
        <w:tc>
          <w:tcPr>
            <w:tcW w:w="1131" w:type="dxa"/>
            <w:vAlign w:val="center"/>
          </w:tcPr>
          <w:p w14:paraId="03F3E8C9" w14:textId="77777777" w:rsidR="00E37230" w:rsidRPr="00AE5B1B" w:rsidRDefault="00E37230" w:rsidP="00AE5B1B">
            <w:pPr>
              <w:jc w:val="center"/>
              <w:rPr>
                <w:b/>
                <w:bCs/>
                <w:color w:val="00303E"/>
                <w:sz w:val="18"/>
                <w:szCs w:val="18"/>
              </w:rPr>
            </w:pPr>
            <w:r w:rsidRPr="00AE5B1B">
              <w:rPr>
                <w:b/>
                <w:bCs/>
                <w:color w:val="00303E"/>
                <w:sz w:val="18"/>
                <w:szCs w:val="18"/>
              </w:rPr>
              <w:t>Punkt i skjemaet</w:t>
            </w:r>
          </w:p>
        </w:tc>
        <w:tc>
          <w:tcPr>
            <w:tcW w:w="2787" w:type="dxa"/>
            <w:vAlign w:val="center"/>
          </w:tcPr>
          <w:p w14:paraId="3F362403" w14:textId="77777777" w:rsidR="00E37230" w:rsidRPr="00AE5B1B" w:rsidRDefault="00E37230" w:rsidP="00AE5B1B">
            <w:pPr>
              <w:jc w:val="center"/>
              <w:rPr>
                <w:b/>
                <w:bCs/>
                <w:color w:val="00303E"/>
                <w:sz w:val="18"/>
                <w:szCs w:val="18"/>
              </w:rPr>
            </w:pPr>
            <w:proofErr w:type="gramStart"/>
            <w:r w:rsidRPr="00AE5B1B">
              <w:rPr>
                <w:b/>
                <w:bCs/>
                <w:color w:val="00303E"/>
                <w:sz w:val="18"/>
                <w:szCs w:val="18"/>
              </w:rPr>
              <w:t>Påkrevd</w:t>
            </w:r>
            <w:proofErr w:type="gramEnd"/>
          </w:p>
        </w:tc>
      </w:tr>
      <w:tr w:rsidR="00E37230" w14:paraId="4477C1D5" w14:textId="77777777" w:rsidTr="003E5F35">
        <w:tc>
          <w:tcPr>
            <w:tcW w:w="9309" w:type="dxa"/>
            <w:gridSpan w:val="5"/>
            <w:shd w:val="clear" w:color="auto" w:fill="B3D6D9"/>
            <w:vAlign w:val="center"/>
          </w:tcPr>
          <w:p w14:paraId="5D8EA5B4" w14:textId="77777777" w:rsidR="00E37230" w:rsidRPr="00AE5B1B" w:rsidRDefault="00E37230" w:rsidP="00743EF1">
            <w:pPr>
              <w:rPr>
                <w:color w:val="00303E"/>
                <w:sz w:val="18"/>
                <w:szCs w:val="18"/>
              </w:rPr>
            </w:pPr>
            <w:r w:rsidRPr="00AE5B1B">
              <w:rPr>
                <w:color w:val="00303E"/>
                <w:sz w:val="18"/>
                <w:szCs w:val="18"/>
              </w:rPr>
              <w:t>Vedlegg som nevnes i søknadsskjemaet:</w:t>
            </w:r>
          </w:p>
        </w:tc>
      </w:tr>
      <w:tr w:rsidR="00E37230" w14:paraId="02A996A0" w14:textId="77777777" w:rsidTr="003E5F35">
        <w:trPr>
          <w:gridAfter w:val="1"/>
          <w:wAfter w:w="9" w:type="dxa"/>
        </w:trPr>
        <w:tc>
          <w:tcPr>
            <w:tcW w:w="1271" w:type="dxa"/>
            <w:vAlign w:val="center"/>
          </w:tcPr>
          <w:p w14:paraId="4153E13E" w14:textId="77777777" w:rsidR="00E37230" w:rsidRPr="00AE5B1B" w:rsidRDefault="00E37230" w:rsidP="00743EF1">
            <w:pPr>
              <w:rPr>
                <w:color w:val="00303E"/>
                <w:sz w:val="18"/>
                <w:szCs w:val="18"/>
              </w:rPr>
            </w:pPr>
          </w:p>
        </w:tc>
        <w:tc>
          <w:tcPr>
            <w:tcW w:w="4111" w:type="dxa"/>
            <w:vAlign w:val="center"/>
          </w:tcPr>
          <w:p w14:paraId="49F4F1B2" w14:textId="4FABC7E1" w:rsidR="00E37230" w:rsidRPr="00AE5B1B" w:rsidRDefault="00E37230" w:rsidP="00743EF1">
            <w:pPr>
              <w:rPr>
                <w:color w:val="00303E"/>
                <w:sz w:val="18"/>
                <w:szCs w:val="18"/>
              </w:rPr>
            </w:pPr>
            <w:r w:rsidRPr="00AE5B1B">
              <w:rPr>
                <w:color w:val="00303E"/>
                <w:sz w:val="18"/>
                <w:szCs w:val="18"/>
              </w:rPr>
              <w:t xml:space="preserve">Kart </w:t>
            </w:r>
            <w:r w:rsidR="00615531" w:rsidRPr="00AE5B1B">
              <w:rPr>
                <w:color w:val="00303E"/>
                <w:sz w:val="18"/>
                <w:szCs w:val="18"/>
              </w:rPr>
              <w:t>i ulike størrelser</w:t>
            </w:r>
          </w:p>
        </w:tc>
        <w:tc>
          <w:tcPr>
            <w:tcW w:w="1131" w:type="dxa"/>
            <w:vAlign w:val="center"/>
          </w:tcPr>
          <w:p w14:paraId="54E92243" w14:textId="6AC15F43" w:rsidR="00E37230" w:rsidRPr="00AE5B1B" w:rsidRDefault="00497A1F" w:rsidP="00743EF1">
            <w:pPr>
              <w:jc w:val="center"/>
              <w:rPr>
                <w:color w:val="00303E"/>
                <w:sz w:val="18"/>
                <w:szCs w:val="18"/>
              </w:rPr>
            </w:pPr>
            <w:r>
              <w:rPr>
                <w:color w:val="00303E"/>
                <w:sz w:val="18"/>
                <w:szCs w:val="18"/>
              </w:rPr>
              <w:t>5</w:t>
            </w:r>
          </w:p>
        </w:tc>
        <w:tc>
          <w:tcPr>
            <w:tcW w:w="2787" w:type="dxa"/>
            <w:vAlign w:val="center"/>
          </w:tcPr>
          <w:p w14:paraId="0ED45410" w14:textId="77777777" w:rsidR="00E37230" w:rsidRPr="00AE5B1B" w:rsidRDefault="00E37230" w:rsidP="00743EF1">
            <w:pPr>
              <w:jc w:val="center"/>
              <w:rPr>
                <w:color w:val="00303E"/>
                <w:sz w:val="18"/>
                <w:szCs w:val="18"/>
              </w:rPr>
            </w:pPr>
            <w:r w:rsidRPr="00AE5B1B">
              <w:rPr>
                <w:color w:val="00303E"/>
                <w:sz w:val="18"/>
                <w:szCs w:val="18"/>
              </w:rPr>
              <w:t>Ja</w:t>
            </w:r>
          </w:p>
        </w:tc>
      </w:tr>
      <w:tr w:rsidR="00F123A8" w14:paraId="01FC331C" w14:textId="77777777" w:rsidTr="003E5F35">
        <w:trPr>
          <w:gridAfter w:val="1"/>
          <w:wAfter w:w="9" w:type="dxa"/>
        </w:trPr>
        <w:tc>
          <w:tcPr>
            <w:tcW w:w="1271" w:type="dxa"/>
            <w:vAlign w:val="center"/>
          </w:tcPr>
          <w:p w14:paraId="7A068952" w14:textId="77777777" w:rsidR="00F123A8" w:rsidRPr="00AE5B1B" w:rsidRDefault="00F123A8" w:rsidP="00743EF1">
            <w:pPr>
              <w:rPr>
                <w:color w:val="00303E"/>
                <w:sz w:val="18"/>
                <w:szCs w:val="18"/>
              </w:rPr>
            </w:pPr>
          </w:p>
        </w:tc>
        <w:tc>
          <w:tcPr>
            <w:tcW w:w="4111" w:type="dxa"/>
            <w:vAlign w:val="center"/>
          </w:tcPr>
          <w:p w14:paraId="67CF15E2" w14:textId="39C14465" w:rsidR="00F123A8" w:rsidRPr="00AE5B1B" w:rsidRDefault="00F123A8" w:rsidP="00743EF1">
            <w:pPr>
              <w:rPr>
                <w:color w:val="00303E"/>
                <w:sz w:val="18"/>
                <w:szCs w:val="18"/>
              </w:rPr>
            </w:pPr>
            <w:r>
              <w:rPr>
                <w:color w:val="00303E"/>
                <w:sz w:val="18"/>
                <w:szCs w:val="18"/>
              </w:rPr>
              <w:t>Adresseliste</w:t>
            </w:r>
          </w:p>
        </w:tc>
        <w:tc>
          <w:tcPr>
            <w:tcW w:w="1131" w:type="dxa"/>
            <w:vAlign w:val="center"/>
          </w:tcPr>
          <w:p w14:paraId="0E876C20" w14:textId="4669A3DE" w:rsidR="00F123A8" w:rsidRDefault="00F123A8" w:rsidP="00743EF1">
            <w:pPr>
              <w:jc w:val="center"/>
              <w:rPr>
                <w:color w:val="00303E"/>
                <w:sz w:val="18"/>
                <w:szCs w:val="18"/>
              </w:rPr>
            </w:pPr>
            <w:r>
              <w:rPr>
                <w:color w:val="00303E"/>
                <w:sz w:val="18"/>
                <w:szCs w:val="18"/>
              </w:rPr>
              <w:t>5</w:t>
            </w:r>
          </w:p>
        </w:tc>
        <w:tc>
          <w:tcPr>
            <w:tcW w:w="2787" w:type="dxa"/>
            <w:vAlign w:val="center"/>
          </w:tcPr>
          <w:p w14:paraId="7C4BC61D" w14:textId="3720A822" w:rsidR="00F123A8" w:rsidRPr="00AE5B1B" w:rsidRDefault="00F123A8" w:rsidP="00743EF1">
            <w:pPr>
              <w:jc w:val="center"/>
              <w:rPr>
                <w:color w:val="00303E"/>
                <w:sz w:val="18"/>
                <w:szCs w:val="18"/>
              </w:rPr>
            </w:pPr>
            <w:r>
              <w:rPr>
                <w:color w:val="00303E"/>
                <w:sz w:val="18"/>
                <w:szCs w:val="18"/>
              </w:rPr>
              <w:t>Ja</w:t>
            </w:r>
          </w:p>
        </w:tc>
      </w:tr>
      <w:tr w:rsidR="00615531" w14:paraId="77D5D5F4" w14:textId="77777777" w:rsidTr="003E5F35">
        <w:trPr>
          <w:gridAfter w:val="1"/>
          <w:wAfter w:w="9" w:type="dxa"/>
        </w:trPr>
        <w:tc>
          <w:tcPr>
            <w:tcW w:w="1271" w:type="dxa"/>
            <w:vAlign w:val="center"/>
          </w:tcPr>
          <w:p w14:paraId="61273971" w14:textId="77777777" w:rsidR="00615531" w:rsidRPr="00AE5B1B" w:rsidRDefault="00615531" w:rsidP="00743EF1">
            <w:pPr>
              <w:rPr>
                <w:color w:val="00303E"/>
                <w:sz w:val="18"/>
                <w:szCs w:val="18"/>
              </w:rPr>
            </w:pPr>
          </w:p>
        </w:tc>
        <w:tc>
          <w:tcPr>
            <w:tcW w:w="4111" w:type="dxa"/>
            <w:vAlign w:val="center"/>
          </w:tcPr>
          <w:p w14:paraId="38D38B87" w14:textId="473804B5" w:rsidR="00615531" w:rsidRPr="00AE5B1B" w:rsidRDefault="00615531" w:rsidP="00743EF1">
            <w:pPr>
              <w:rPr>
                <w:color w:val="00303E"/>
                <w:sz w:val="18"/>
                <w:szCs w:val="18"/>
              </w:rPr>
            </w:pPr>
            <w:r w:rsidRPr="00AE5B1B">
              <w:rPr>
                <w:color w:val="00303E"/>
                <w:sz w:val="18"/>
                <w:szCs w:val="18"/>
              </w:rPr>
              <w:t>Områdebeskrivelse</w:t>
            </w:r>
          </w:p>
        </w:tc>
        <w:tc>
          <w:tcPr>
            <w:tcW w:w="1131" w:type="dxa"/>
            <w:vAlign w:val="center"/>
          </w:tcPr>
          <w:p w14:paraId="269C8DF7" w14:textId="0822BE31" w:rsidR="00615531" w:rsidRPr="00AE5B1B" w:rsidRDefault="00497A1F" w:rsidP="00743EF1">
            <w:pPr>
              <w:jc w:val="center"/>
              <w:rPr>
                <w:color w:val="00303E"/>
                <w:sz w:val="18"/>
                <w:szCs w:val="18"/>
              </w:rPr>
            </w:pPr>
            <w:r>
              <w:rPr>
                <w:color w:val="00303E"/>
                <w:sz w:val="18"/>
                <w:szCs w:val="18"/>
              </w:rPr>
              <w:t>5</w:t>
            </w:r>
            <w:r w:rsidR="00615531" w:rsidRPr="00AE5B1B">
              <w:rPr>
                <w:color w:val="00303E"/>
                <w:sz w:val="18"/>
                <w:szCs w:val="18"/>
              </w:rPr>
              <w:t>.6</w:t>
            </w:r>
          </w:p>
        </w:tc>
        <w:tc>
          <w:tcPr>
            <w:tcW w:w="2787" w:type="dxa"/>
            <w:vAlign w:val="center"/>
          </w:tcPr>
          <w:p w14:paraId="5EFF00FD" w14:textId="760FFB37" w:rsidR="00615531" w:rsidRPr="00AE5B1B" w:rsidRDefault="00615531" w:rsidP="00743EF1">
            <w:pPr>
              <w:jc w:val="center"/>
              <w:rPr>
                <w:color w:val="00303E"/>
                <w:sz w:val="18"/>
                <w:szCs w:val="18"/>
              </w:rPr>
            </w:pPr>
            <w:r w:rsidRPr="00AE5B1B">
              <w:rPr>
                <w:color w:val="00303E"/>
                <w:sz w:val="18"/>
                <w:szCs w:val="18"/>
              </w:rPr>
              <w:t>Hvis ikke beskrevet i skjemaet</w:t>
            </w:r>
          </w:p>
        </w:tc>
      </w:tr>
      <w:tr w:rsidR="00615531" w14:paraId="4EFA2276" w14:textId="77777777" w:rsidTr="003E5F35">
        <w:trPr>
          <w:gridAfter w:val="1"/>
          <w:wAfter w:w="9" w:type="dxa"/>
        </w:trPr>
        <w:tc>
          <w:tcPr>
            <w:tcW w:w="1271" w:type="dxa"/>
            <w:vAlign w:val="center"/>
          </w:tcPr>
          <w:p w14:paraId="574018B4" w14:textId="77777777" w:rsidR="00615531" w:rsidRPr="00AE5B1B" w:rsidRDefault="00615531" w:rsidP="00743EF1">
            <w:pPr>
              <w:rPr>
                <w:color w:val="00303E"/>
                <w:sz w:val="18"/>
                <w:szCs w:val="18"/>
              </w:rPr>
            </w:pPr>
          </w:p>
        </w:tc>
        <w:tc>
          <w:tcPr>
            <w:tcW w:w="4111" w:type="dxa"/>
            <w:vAlign w:val="center"/>
          </w:tcPr>
          <w:p w14:paraId="5100939F" w14:textId="4D260D64" w:rsidR="00615531" w:rsidRPr="00AE5B1B" w:rsidRDefault="00615531" w:rsidP="00743EF1">
            <w:pPr>
              <w:rPr>
                <w:color w:val="00303E"/>
                <w:sz w:val="18"/>
                <w:szCs w:val="18"/>
              </w:rPr>
            </w:pPr>
            <w:r w:rsidRPr="00AE5B1B">
              <w:rPr>
                <w:color w:val="00303E"/>
                <w:sz w:val="18"/>
                <w:szCs w:val="18"/>
              </w:rPr>
              <w:t>Konsekvensutredning</w:t>
            </w:r>
          </w:p>
        </w:tc>
        <w:tc>
          <w:tcPr>
            <w:tcW w:w="1131" w:type="dxa"/>
            <w:vAlign w:val="center"/>
          </w:tcPr>
          <w:p w14:paraId="1E2C19A0" w14:textId="360D4849" w:rsidR="00615531" w:rsidRPr="00AE5B1B" w:rsidRDefault="00497A1F" w:rsidP="00743EF1">
            <w:pPr>
              <w:jc w:val="center"/>
              <w:rPr>
                <w:color w:val="00303E"/>
                <w:sz w:val="18"/>
                <w:szCs w:val="18"/>
              </w:rPr>
            </w:pPr>
            <w:r>
              <w:rPr>
                <w:color w:val="00303E"/>
                <w:sz w:val="18"/>
                <w:szCs w:val="18"/>
              </w:rPr>
              <w:t>5</w:t>
            </w:r>
            <w:r w:rsidR="00615531" w:rsidRPr="00AE5B1B">
              <w:rPr>
                <w:color w:val="00303E"/>
                <w:sz w:val="18"/>
                <w:szCs w:val="18"/>
              </w:rPr>
              <w:t>.7</w:t>
            </w:r>
          </w:p>
        </w:tc>
        <w:tc>
          <w:tcPr>
            <w:tcW w:w="2787" w:type="dxa"/>
            <w:vAlign w:val="center"/>
          </w:tcPr>
          <w:p w14:paraId="1CDFC0F4" w14:textId="1E0D2495" w:rsidR="00615531" w:rsidRPr="00AE5B1B" w:rsidRDefault="00615531" w:rsidP="00743EF1">
            <w:pPr>
              <w:jc w:val="center"/>
              <w:rPr>
                <w:color w:val="00303E"/>
                <w:sz w:val="18"/>
                <w:szCs w:val="18"/>
              </w:rPr>
            </w:pPr>
            <w:r w:rsidRPr="00AE5B1B">
              <w:rPr>
                <w:color w:val="00303E"/>
                <w:sz w:val="18"/>
                <w:szCs w:val="18"/>
              </w:rPr>
              <w:t>Hvis utført</w:t>
            </w:r>
          </w:p>
        </w:tc>
      </w:tr>
      <w:tr w:rsidR="00E37230" w14:paraId="154B1BED" w14:textId="77777777" w:rsidTr="003E5F35">
        <w:trPr>
          <w:gridAfter w:val="1"/>
          <w:wAfter w:w="9" w:type="dxa"/>
        </w:trPr>
        <w:tc>
          <w:tcPr>
            <w:tcW w:w="1271" w:type="dxa"/>
            <w:vAlign w:val="center"/>
          </w:tcPr>
          <w:p w14:paraId="1E1314A0" w14:textId="77777777" w:rsidR="00E37230" w:rsidRPr="00AE5B1B" w:rsidRDefault="00E37230" w:rsidP="00743EF1">
            <w:pPr>
              <w:rPr>
                <w:color w:val="00303E"/>
                <w:sz w:val="18"/>
                <w:szCs w:val="18"/>
              </w:rPr>
            </w:pPr>
          </w:p>
        </w:tc>
        <w:tc>
          <w:tcPr>
            <w:tcW w:w="4111" w:type="dxa"/>
            <w:vAlign w:val="center"/>
          </w:tcPr>
          <w:p w14:paraId="5D0AF4AC" w14:textId="77777777" w:rsidR="00E37230" w:rsidRPr="00AE5B1B" w:rsidRDefault="00E37230" w:rsidP="00743EF1">
            <w:pPr>
              <w:rPr>
                <w:color w:val="00303E"/>
                <w:sz w:val="18"/>
                <w:szCs w:val="18"/>
              </w:rPr>
            </w:pPr>
            <w:r w:rsidRPr="00AE5B1B">
              <w:rPr>
                <w:color w:val="00303E"/>
                <w:sz w:val="18"/>
                <w:szCs w:val="18"/>
              </w:rPr>
              <w:t>Reguleringsplankart</w:t>
            </w:r>
          </w:p>
        </w:tc>
        <w:tc>
          <w:tcPr>
            <w:tcW w:w="1131" w:type="dxa"/>
            <w:vAlign w:val="center"/>
          </w:tcPr>
          <w:p w14:paraId="08594D52" w14:textId="4FC58F47" w:rsidR="00E37230" w:rsidRPr="00AE5B1B" w:rsidRDefault="00F123A8" w:rsidP="00743EF1">
            <w:pPr>
              <w:jc w:val="center"/>
              <w:rPr>
                <w:color w:val="00303E"/>
                <w:sz w:val="18"/>
                <w:szCs w:val="18"/>
              </w:rPr>
            </w:pPr>
            <w:r>
              <w:rPr>
                <w:color w:val="00303E"/>
                <w:sz w:val="18"/>
                <w:szCs w:val="18"/>
              </w:rPr>
              <w:t>6</w:t>
            </w:r>
          </w:p>
        </w:tc>
        <w:tc>
          <w:tcPr>
            <w:tcW w:w="2787" w:type="dxa"/>
            <w:vAlign w:val="center"/>
          </w:tcPr>
          <w:p w14:paraId="64F7E64E" w14:textId="77777777" w:rsidR="00E37230" w:rsidRPr="00AE5B1B" w:rsidRDefault="00E37230" w:rsidP="00743EF1">
            <w:pPr>
              <w:jc w:val="center"/>
              <w:rPr>
                <w:color w:val="00303E"/>
                <w:sz w:val="18"/>
                <w:szCs w:val="18"/>
              </w:rPr>
            </w:pPr>
            <w:r w:rsidRPr="00AE5B1B">
              <w:rPr>
                <w:color w:val="00303E"/>
                <w:sz w:val="18"/>
                <w:szCs w:val="18"/>
              </w:rPr>
              <w:t>Ja</w:t>
            </w:r>
          </w:p>
        </w:tc>
      </w:tr>
      <w:tr w:rsidR="00E37230" w14:paraId="277ABDC0" w14:textId="77777777" w:rsidTr="003E5F35">
        <w:trPr>
          <w:gridAfter w:val="1"/>
          <w:wAfter w:w="9" w:type="dxa"/>
        </w:trPr>
        <w:tc>
          <w:tcPr>
            <w:tcW w:w="1271" w:type="dxa"/>
            <w:vAlign w:val="center"/>
          </w:tcPr>
          <w:p w14:paraId="7D7B018D" w14:textId="77777777" w:rsidR="00E37230" w:rsidRPr="00AE5B1B" w:rsidRDefault="00E37230" w:rsidP="00743EF1">
            <w:pPr>
              <w:rPr>
                <w:color w:val="00303E"/>
                <w:sz w:val="18"/>
                <w:szCs w:val="18"/>
              </w:rPr>
            </w:pPr>
          </w:p>
        </w:tc>
        <w:tc>
          <w:tcPr>
            <w:tcW w:w="4111" w:type="dxa"/>
            <w:vAlign w:val="center"/>
          </w:tcPr>
          <w:p w14:paraId="72F76FBC" w14:textId="77777777" w:rsidR="00E37230" w:rsidRPr="00AE5B1B" w:rsidRDefault="00E37230" w:rsidP="00743EF1">
            <w:pPr>
              <w:rPr>
                <w:color w:val="00303E"/>
                <w:sz w:val="18"/>
                <w:szCs w:val="18"/>
              </w:rPr>
            </w:pPr>
            <w:r w:rsidRPr="00AE5B1B">
              <w:rPr>
                <w:color w:val="00303E"/>
                <w:sz w:val="18"/>
                <w:szCs w:val="18"/>
              </w:rPr>
              <w:t>Reguleringsbestemmelser</w:t>
            </w:r>
          </w:p>
        </w:tc>
        <w:tc>
          <w:tcPr>
            <w:tcW w:w="1131" w:type="dxa"/>
            <w:vAlign w:val="center"/>
          </w:tcPr>
          <w:p w14:paraId="198686B2" w14:textId="1CA10BE3" w:rsidR="00E37230" w:rsidRPr="00AE5B1B" w:rsidRDefault="00F123A8" w:rsidP="00743EF1">
            <w:pPr>
              <w:jc w:val="center"/>
              <w:rPr>
                <w:color w:val="00303E"/>
                <w:sz w:val="18"/>
                <w:szCs w:val="18"/>
              </w:rPr>
            </w:pPr>
            <w:r>
              <w:rPr>
                <w:color w:val="00303E"/>
                <w:sz w:val="18"/>
                <w:szCs w:val="18"/>
              </w:rPr>
              <w:t>6</w:t>
            </w:r>
          </w:p>
        </w:tc>
        <w:tc>
          <w:tcPr>
            <w:tcW w:w="2787" w:type="dxa"/>
            <w:vAlign w:val="center"/>
          </w:tcPr>
          <w:p w14:paraId="58EA16D5" w14:textId="77777777" w:rsidR="00E37230" w:rsidRPr="00AE5B1B" w:rsidRDefault="00E37230" w:rsidP="00743EF1">
            <w:pPr>
              <w:jc w:val="center"/>
              <w:rPr>
                <w:color w:val="00303E"/>
                <w:sz w:val="18"/>
                <w:szCs w:val="18"/>
              </w:rPr>
            </w:pPr>
            <w:r w:rsidRPr="00AE5B1B">
              <w:rPr>
                <w:color w:val="00303E"/>
                <w:sz w:val="18"/>
                <w:szCs w:val="18"/>
              </w:rPr>
              <w:t>Ja</w:t>
            </w:r>
          </w:p>
        </w:tc>
      </w:tr>
      <w:tr w:rsidR="00615531" w14:paraId="30ED459E" w14:textId="77777777" w:rsidTr="003E5F35">
        <w:trPr>
          <w:gridAfter w:val="1"/>
          <w:wAfter w:w="9" w:type="dxa"/>
          <w:trHeight w:val="54"/>
        </w:trPr>
        <w:tc>
          <w:tcPr>
            <w:tcW w:w="1271" w:type="dxa"/>
            <w:vAlign w:val="center"/>
          </w:tcPr>
          <w:p w14:paraId="0C0A0931" w14:textId="77777777" w:rsidR="00615531" w:rsidRPr="00AE5B1B" w:rsidRDefault="00615531" w:rsidP="00743EF1">
            <w:pPr>
              <w:rPr>
                <w:color w:val="00303E"/>
                <w:sz w:val="18"/>
                <w:szCs w:val="18"/>
              </w:rPr>
            </w:pPr>
          </w:p>
        </w:tc>
        <w:tc>
          <w:tcPr>
            <w:tcW w:w="4111" w:type="dxa"/>
            <w:vAlign w:val="center"/>
          </w:tcPr>
          <w:p w14:paraId="780F5093" w14:textId="510923BA" w:rsidR="00615531" w:rsidRPr="00AE5B1B" w:rsidRDefault="00615531" w:rsidP="00743EF1">
            <w:pPr>
              <w:rPr>
                <w:color w:val="00303E"/>
                <w:sz w:val="18"/>
                <w:szCs w:val="18"/>
              </w:rPr>
            </w:pPr>
            <w:r w:rsidRPr="00AE5B1B">
              <w:rPr>
                <w:color w:val="00303E"/>
                <w:sz w:val="18"/>
                <w:szCs w:val="18"/>
              </w:rPr>
              <w:t>Planbeskrivelse</w:t>
            </w:r>
          </w:p>
        </w:tc>
        <w:tc>
          <w:tcPr>
            <w:tcW w:w="1131" w:type="dxa"/>
            <w:vAlign w:val="center"/>
          </w:tcPr>
          <w:p w14:paraId="7E9304F2" w14:textId="0361D97F" w:rsidR="00615531" w:rsidRPr="00AE5B1B" w:rsidRDefault="00F123A8" w:rsidP="00743EF1">
            <w:pPr>
              <w:jc w:val="center"/>
              <w:rPr>
                <w:color w:val="00303E"/>
                <w:sz w:val="18"/>
                <w:szCs w:val="18"/>
              </w:rPr>
            </w:pPr>
            <w:r>
              <w:rPr>
                <w:color w:val="00303E"/>
                <w:sz w:val="18"/>
                <w:szCs w:val="18"/>
              </w:rPr>
              <w:t>6</w:t>
            </w:r>
          </w:p>
        </w:tc>
        <w:tc>
          <w:tcPr>
            <w:tcW w:w="2787" w:type="dxa"/>
            <w:vAlign w:val="center"/>
          </w:tcPr>
          <w:p w14:paraId="6931A755" w14:textId="2A0DB9A4" w:rsidR="00615531" w:rsidRPr="00AE5B1B" w:rsidRDefault="00615531" w:rsidP="00743EF1">
            <w:pPr>
              <w:jc w:val="center"/>
              <w:rPr>
                <w:color w:val="00303E"/>
                <w:sz w:val="18"/>
                <w:szCs w:val="18"/>
              </w:rPr>
            </w:pPr>
            <w:r w:rsidRPr="00AE5B1B">
              <w:rPr>
                <w:color w:val="00303E"/>
                <w:sz w:val="18"/>
                <w:szCs w:val="18"/>
              </w:rPr>
              <w:t>Hvis utført</w:t>
            </w:r>
          </w:p>
        </w:tc>
      </w:tr>
      <w:tr w:rsidR="00E37230" w14:paraId="5446BBAD" w14:textId="77777777" w:rsidTr="003E5F35">
        <w:trPr>
          <w:gridAfter w:val="1"/>
          <w:wAfter w:w="9" w:type="dxa"/>
          <w:trHeight w:val="54"/>
        </w:trPr>
        <w:tc>
          <w:tcPr>
            <w:tcW w:w="1271" w:type="dxa"/>
            <w:vAlign w:val="center"/>
          </w:tcPr>
          <w:p w14:paraId="2ACE3675" w14:textId="77777777" w:rsidR="00E37230" w:rsidRPr="00AE5B1B" w:rsidRDefault="00E37230" w:rsidP="00743EF1">
            <w:pPr>
              <w:rPr>
                <w:color w:val="00303E"/>
                <w:sz w:val="18"/>
                <w:szCs w:val="18"/>
              </w:rPr>
            </w:pPr>
          </w:p>
        </w:tc>
        <w:tc>
          <w:tcPr>
            <w:tcW w:w="4111" w:type="dxa"/>
            <w:vAlign w:val="center"/>
          </w:tcPr>
          <w:p w14:paraId="440BF9D3" w14:textId="77777777" w:rsidR="00E37230" w:rsidRPr="00AE5B1B" w:rsidRDefault="00E37230" w:rsidP="00743EF1">
            <w:pPr>
              <w:rPr>
                <w:color w:val="00303E"/>
                <w:sz w:val="18"/>
                <w:szCs w:val="18"/>
              </w:rPr>
            </w:pPr>
            <w:r w:rsidRPr="00AE5B1B">
              <w:rPr>
                <w:color w:val="00303E"/>
                <w:sz w:val="18"/>
                <w:szCs w:val="18"/>
              </w:rPr>
              <w:t>Annet samtykke</w:t>
            </w:r>
          </w:p>
        </w:tc>
        <w:tc>
          <w:tcPr>
            <w:tcW w:w="1131" w:type="dxa"/>
            <w:vAlign w:val="center"/>
          </w:tcPr>
          <w:p w14:paraId="1A7BECE5" w14:textId="77926769" w:rsidR="00E37230" w:rsidRPr="00AE5B1B" w:rsidRDefault="00F123A8" w:rsidP="00743EF1">
            <w:pPr>
              <w:jc w:val="center"/>
              <w:rPr>
                <w:color w:val="00303E"/>
                <w:sz w:val="18"/>
                <w:szCs w:val="18"/>
              </w:rPr>
            </w:pPr>
            <w:r>
              <w:rPr>
                <w:color w:val="00303E"/>
                <w:sz w:val="18"/>
                <w:szCs w:val="18"/>
              </w:rPr>
              <w:t>6</w:t>
            </w:r>
          </w:p>
        </w:tc>
        <w:tc>
          <w:tcPr>
            <w:tcW w:w="2787" w:type="dxa"/>
            <w:vAlign w:val="center"/>
          </w:tcPr>
          <w:p w14:paraId="1F3BCD7B" w14:textId="77777777" w:rsidR="00E37230" w:rsidRPr="00AE5B1B" w:rsidRDefault="00E37230" w:rsidP="00743EF1">
            <w:pPr>
              <w:jc w:val="center"/>
              <w:rPr>
                <w:color w:val="00303E"/>
                <w:sz w:val="18"/>
                <w:szCs w:val="18"/>
              </w:rPr>
            </w:pPr>
            <w:r w:rsidRPr="00AE5B1B">
              <w:rPr>
                <w:color w:val="00303E"/>
                <w:sz w:val="18"/>
                <w:szCs w:val="18"/>
              </w:rPr>
              <w:t>Hvis ikke regulert</w:t>
            </w:r>
          </w:p>
        </w:tc>
      </w:tr>
      <w:tr w:rsidR="00E37230" w14:paraId="58E7235B" w14:textId="77777777" w:rsidTr="003E5F35">
        <w:trPr>
          <w:gridAfter w:val="1"/>
          <w:wAfter w:w="9" w:type="dxa"/>
          <w:trHeight w:val="54"/>
        </w:trPr>
        <w:tc>
          <w:tcPr>
            <w:tcW w:w="1271" w:type="dxa"/>
            <w:vAlign w:val="center"/>
          </w:tcPr>
          <w:p w14:paraId="389ACD71" w14:textId="77777777" w:rsidR="00E37230" w:rsidRPr="00AE5B1B" w:rsidRDefault="00E37230" w:rsidP="00743EF1">
            <w:pPr>
              <w:rPr>
                <w:color w:val="00303E"/>
                <w:sz w:val="18"/>
                <w:szCs w:val="18"/>
              </w:rPr>
            </w:pPr>
          </w:p>
        </w:tc>
        <w:tc>
          <w:tcPr>
            <w:tcW w:w="4111" w:type="dxa"/>
            <w:vAlign w:val="center"/>
          </w:tcPr>
          <w:p w14:paraId="25C8299D" w14:textId="6168A412" w:rsidR="00E37230" w:rsidRPr="00AE5B1B" w:rsidRDefault="00615531" w:rsidP="00743EF1">
            <w:pPr>
              <w:rPr>
                <w:color w:val="00303E"/>
                <w:sz w:val="18"/>
                <w:szCs w:val="18"/>
              </w:rPr>
            </w:pPr>
            <w:r w:rsidRPr="00AE5B1B">
              <w:rPr>
                <w:color w:val="00303E"/>
                <w:sz w:val="18"/>
                <w:szCs w:val="18"/>
              </w:rPr>
              <w:t>Beskrivelse/bilde av anlegget</w:t>
            </w:r>
          </w:p>
        </w:tc>
        <w:tc>
          <w:tcPr>
            <w:tcW w:w="1131" w:type="dxa"/>
            <w:vAlign w:val="center"/>
          </w:tcPr>
          <w:p w14:paraId="0AF14368" w14:textId="5775F85E" w:rsidR="00E37230" w:rsidRPr="00AE5B1B" w:rsidRDefault="00F123A8" w:rsidP="00743EF1">
            <w:pPr>
              <w:jc w:val="center"/>
              <w:rPr>
                <w:color w:val="00303E"/>
                <w:sz w:val="18"/>
                <w:szCs w:val="18"/>
              </w:rPr>
            </w:pPr>
            <w:r>
              <w:rPr>
                <w:color w:val="00303E"/>
                <w:sz w:val="18"/>
                <w:szCs w:val="18"/>
              </w:rPr>
              <w:t>7</w:t>
            </w:r>
            <w:r w:rsidR="00615531" w:rsidRPr="00AE5B1B">
              <w:rPr>
                <w:color w:val="00303E"/>
                <w:sz w:val="18"/>
                <w:szCs w:val="18"/>
              </w:rPr>
              <w:t>.3</w:t>
            </w:r>
          </w:p>
        </w:tc>
        <w:tc>
          <w:tcPr>
            <w:tcW w:w="2787" w:type="dxa"/>
            <w:vAlign w:val="center"/>
          </w:tcPr>
          <w:p w14:paraId="64B39850" w14:textId="14A8CB05" w:rsidR="00E37230" w:rsidRPr="00AE5B1B" w:rsidRDefault="00615531" w:rsidP="00743EF1">
            <w:pPr>
              <w:jc w:val="center"/>
              <w:rPr>
                <w:color w:val="00303E"/>
                <w:sz w:val="18"/>
                <w:szCs w:val="18"/>
              </w:rPr>
            </w:pPr>
            <w:r w:rsidRPr="00AE5B1B">
              <w:rPr>
                <w:color w:val="00303E"/>
                <w:sz w:val="18"/>
                <w:szCs w:val="18"/>
              </w:rPr>
              <w:t>Hvis ikke beskrevet i skjemaet</w:t>
            </w:r>
          </w:p>
        </w:tc>
      </w:tr>
      <w:tr w:rsidR="00E37230" w14:paraId="57489E30" w14:textId="77777777" w:rsidTr="003E5F35">
        <w:trPr>
          <w:gridAfter w:val="1"/>
          <w:wAfter w:w="9" w:type="dxa"/>
          <w:trHeight w:val="54"/>
        </w:trPr>
        <w:tc>
          <w:tcPr>
            <w:tcW w:w="1271" w:type="dxa"/>
            <w:vAlign w:val="center"/>
          </w:tcPr>
          <w:p w14:paraId="36444249" w14:textId="77777777" w:rsidR="00E37230" w:rsidRPr="00AE5B1B" w:rsidRDefault="00E37230" w:rsidP="00743EF1">
            <w:pPr>
              <w:rPr>
                <w:color w:val="00303E"/>
                <w:sz w:val="18"/>
                <w:szCs w:val="18"/>
              </w:rPr>
            </w:pPr>
          </w:p>
        </w:tc>
        <w:tc>
          <w:tcPr>
            <w:tcW w:w="4111" w:type="dxa"/>
            <w:vAlign w:val="center"/>
          </w:tcPr>
          <w:p w14:paraId="73AFB765" w14:textId="3FC0AE10" w:rsidR="00E37230" w:rsidRPr="00AE5B1B" w:rsidRDefault="00615531" w:rsidP="00743EF1">
            <w:pPr>
              <w:rPr>
                <w:color w:val="00303E"/>
                <w:sz w:val="18"/>
                <w:szCs w:val="18"/>
              </w:rPr>
            </w:pPr>
            <w:r w:rsidRPr="00AE5B1B">
              <w:rPr>
                <w:color w:val="00303E"/>
                <w:sz w:val="18"/>
                <w:szCs w:val="18"/>
              </w:rPr>
              <w:t>Beskrivelse av mottakskontroll</w:t>
            </w:r>
          </w:p>
        </w:tc>
        <w:tc>
          <w:tcPr>
            <w:tcW w:w="1131" w:type="dxa"/>
            <w:vAlign w:val="center"/>
          </w:tcPr>
          <w:p w14:paraId="371B8578" w14:textId="418EAB2A" w:rsidR="00E37230" w:rsidRPr="00AE5B1B" w:rsidRDefault="00F123A8" w:rsidP="00743EF1">
            <w:pPr>
              <w:jc w:val="center"/>
              <w:rPr>
                <w:color w:val="00303E"/>
                <w:sz w:val="18"/>
                <w:szCs w:val="18"/>
              </w:rPr>
            </w:pPr>
            <w:r>
              <w:rPr>
                <w:color w:val="00303E"/>
                <w:sz w:val="18"/>
                <w:szCs w:val="18"/>
              </w:rPr>
              <w:t>8</w:t>
            </w:r>
          </w:p>
        </w:tc>
        <w:tc>
          <w:tcPr>
            <w:tcW w:w="2787" w:type="dxa"/>
            <w:vAlign w:val="center"/>
          </w:tcPr>
          <w:p w14:paraId="35DC1619" w14:textId="0B28E91C" w:rsidR="00E37230" w:rsidRPr="00AE5B1B" w:rsidRDefault="00615531" w:rsidP="00743EF1">
            <w:pPr>
              <w:jc w:val="center"/>
              <w:rPr>
                <w:color w:val="00303E"/>
                <w:sz w:val="18"/>
                <w:szCs w:val="18"/>
              </w:rPr>
            </w:pPr>
            <w:r w:rsidRPr="00AE5B1B">
              <w:rPr>
                <w:color w:val="00303E"/>
                <w:sz w:val="18"/>
                <w:szCs w:val="18"/>
              </w:rPr>
              <w:t>Hvis ikke beskrevet i skjemaet</w:t>
            </w:r>
          </w:p>
        </w:tc>
      </w:tr>
      <w:tr w:rsidR="00BF47FC" w14:paraId="7AD03E02" w14:textId="77777777" w:rsidTr="003E5F35">
        <w:trPr>
          <w:gridAfter w:val="1"/>
          <w:wAfter w:w="9" w:type="dxa"/>
          <w:trHeight w:val="54"/>
        </w:trPr>
        <w:tc>
          <w:tcPr>
            <w:tcW w:w="1271" w:type="dxa"/>
            <w:vAlign w:val="center"/>
          </w:tcPr>
          <w:p w14:paraId="3197ADD2" w14:textId="77777777" w:rsidR="00BF47FC" w:rsidRPr="00AE5B1B" w:rsidRDefault="00BF47FC" w:rsidP="00743EF1">
            <w:pPr>
              <w:rPr>
                <w:color w:val="00303E"/>
                <w:sz w:val="18"/>
                <w:szCs w:val="18"/>
              </w:rPr>
            </w:pPr>
          </w:p>
        </w:tc>
        <w:tc>
          <w:tcPr>
            <w:tcW w:w="4111" w:type="dxa"/>
            <w:vAlign w:val="center"/>
          </w:tcPr>
          <w:p w14:paraId="22F41480" w14:textId="066CBECF" w:rsidR="00BF47FC" w:rsidRPr="00AE5B1B" w:rsidRDefault="00BF47FC" w:rsidP="00743EF1">
            <w:pPr>
              <w:rPr>
                <w:color w:val="00303E"/>
                <w:sz w:val="18"/>
                <w:szCs w:val="18"/>
              </w:rPr>
            </w:pPr>
            <w:r w:rsidRPr="00AE5B1B">
              <w:rPr>
                <w:color w:val="00303E"/>
                <w:sz w:val="18"/>
                <w:szCs w:val="18"/>
              </w:rPr>
              <w:t xml:space="preserve">Beskrivelse og skisse av </w:t>
            </w:r>
            <w:r w:rsidR="00F123A8">
              <w:rPr>
                <w:color w:val="00303E"/>
                <w:sz w:val="18"/>
                <w:szCs w:val="18"/>
              </w:rPr>
              <w:t>smeltevannsutslipp</w:t>
            </w:r>
          </w:p>
        </w:tc>
        <w:tc>
          <w:tcPr>
            <w:tcW w:w="1131" w:type="dxa"/>
            <w:vAlign w:val="center"/>
          </w:tcPr>
          <w:p w14:paraId="08C349B8" w14:textId="2C027688" w:rsidR="00BF47FC" w:rsidRPr="00AE5B1B" w:rsidRDefault="00F123A8" w:rsidP="00743EF1">
            <w:pPr>
              <w:jc w:val="center"/>
              <w:rPr>
                <w:color w:val="00303E"/>
                <w:sz w:val="18"/>
                <w:szCs w:val="18"/>
              </w:rPr>
            </w:pPr>
            <w:r>
              <w:rPr>
                <w:color w:val="00303E"/>
                <w:sz w:val="18"/>
                <w:szCs w:val="18"/>
              </w:rPr>
              <w:t>9</w:t>
            </w:r>
            <w:r w:rsidR="00BF47FC" w:rsidRPr="00AE5B1B">
              <w:rPr>
                <w:color w:val="00303E"/>
                <w:sz w:val="18"/>
                <w:szCs w:val="18"/>
              </w:rPr>
              <w:t>.1</w:t>
            </w:r>
          </w:p>
        </w:tc>
        <w:tc>
          <w:tcPr>
            <w:tcW w:w="2787" w:type="dxa"/>
            <w:vAlign w:val="center"/>
          </w:tcPr>
          <w:p w14:paraId="46EFDBCE" w14:textId="19E29BF4" w:rsidR="00BF47FC" w:rsidRPr="00AE5B1B" w:rsidRDefault="00BF47FC" w:rsidP="00743EF1">
            <w:pPr>
              <w:jc w:val="center"/>
              <w:rPr>
                <w:color w:val="00303E"/>
                <w:sz w:val="18"/>
                <w:szCs w:val="18"/>
              </w:rPr>
            </w:pPr>
            <w:r w:rsidRPr="00AE5B1B">
              <w:rPr>
                <w:color w:val="00303E"/>
                <w:sz w:val="18"/>
                <w:szCs w:val="18"/>
              </w:rPr>
              <w:t>Ja</w:t>
            </w:r>
          </w:p>
        </w:tc>
      </w:tr>
      <w:tr w:rsidR="00BF47FC" w14:paraId="2FB4FFDD" w14:textId="77777777" w:rsidTr="003E5F35">
        <w:trPr>
          <w:gridAfter w:val="1"/>
          <w:wAfter w:w="9" w:type="dxa"/>
          <w:trHeight w:val="54"/>
        </w:trPr>
        <w:tc>
          <w:tcPr>
            <w:tcW w:w="1271" w:type="dxa"/>
            <w:vAlign w:val="center"/>
          </w:tcPr>
          <w:p w14:paraId="42E9BB9F" w14:textId="77777777" w:rsidR="00BF47FC" w:rsidRPr="00AE5B1B" w:rsidRDefault="00BF47FC" w:rsidP="00743EF1">
            <w:pPr>
              <w:rPr>
                <w:color w:val="00303E"/>
                <w:sz w:val="18"/>
                <w:szCs w:val="18"/>
              </w:rPr>
            </w:pPr>
          </w:p>
        </w:tc>
        <w:tc>
          <w:tcPr>
            <w:tcW w:w="4111" w:type="dxa"/>
            <w:vAlign w:val="center"/>
          </w:tcPr>
          <w:p w14:paraId="1BCF98A2" w14:textId="2FC4D635" w:rsidR="00BF47FC" w:rsidRPr="00AE5B1B" w:rsidRDefault="00BF47FC" w:rsidP="00743EF1">
            <w:pPr>
              <w:rPr>
                <w:color w:val="00303E"/>
                <w:sz w:val="18"/>
                <w:szCs w:val="18"/>
              </w:rPr>
            </w:pPr>
            <w:proofErr w:type="spellStart"/>
            <w:r w:rsidRPr="00AE5B1B">
              <w:rPr>
                <w:color w:val="00303E"/>
                <w:sz w:val="18"/>
                <w:szCs w:val="18"/>
              </w:rPr>
              <w:t>Påslippsavtale</w:t>
            </w:r>
            <w:proofErr w:type="spellEnd"/>
          </w:p>
        </w:tc>
        <w:tc>
          <w:tcPr>
            <w:tcW w:w="1131" w:type="dxa"/>
            <w:vAlign w:val="center"/>
          </w:tcPr>
          <w:p w14:paraId="061F387A" w14:textId="482C278B" w:rsidR="00BF47FC" w:rsidRPr="00AE5B1B" w:rsidRDefault="00F123A8" w:rsidP="00743EF1">
            <w:pPr>
              <w:jc w:val="center"/>
              <w:rPr>
                <w:color w:val="00303E"/>
                <w:sz w:val="18"/>
                <w:szCs w:val="18"/>
              </w:rPr>
            </w:pPr>
            <w:r>
              <w:rPr>
                <w:color w:val="00303E"/>
                <w:sz w:val="18"/>
                <w:szCs w:val="18"/>
              </w:rPr>
              <w:t>9.1</w:t>
            </w:r>
          </w:p>
        </w:tc>
        <w:tc>
          <w:tcPr>
            <w:tcW w:w="2787" w:type="dxa"/>
            <w:vAlign w:val="center"/>
          </w:tcPr>
          <w:p w14:paraId="76C64794" w14:textId="07EBEA55" w:rsidR="00BF47FC" w:rsidRPr="00AE5B1B" w:rsidRDefault="00BF47FC" w:rsidP="00743EF1">
            <w:pPr>
              <w:jc w:val="center"/>
              <w:rPr>
                <w:color w:val="00303E"/>
                <w:sz w:val="18"/>
                <w:szCs w:val="18"/>
              </w:rPr>
            </w:pPr>
            <w:r w:rsidRPr="00AE5B1B">
              <w:rPr>
                <w:color w:val="00303E"/>
                <w:sz w:val="18"/>
                <w:szCs w:val="18"/>
              </w:rPr>
              <w:t>Hvis utført</w:t>
            </w:r>
          </w:p>
        </w:tc>
      </w:tr>
      <w:tr w:rsidR="00BF47FC" w14:paraId="0AF24395" w14:textId="77777777" w:rsidTr="003E5F35">
        <w:trPr>
          <w:gridAfter w:val="1"/>
          <w:wAfter w:w="9" w:type="dxa"/>
          <w:trHeight w:val="54"/>
        </w:trPr>
        <w:tc>
          <w:tcPr>
            <w:tcW w:w="1271" w:type="dxa"/>
            <w:vAlign w:val="center"/>
          </w:tcPr>
          <w:p w14:paraId="59F5F57C" w14:textId="77777777" w:rsidR="00BF47FC" w:rsidRPr="00AE5B1B" w:rsidRDefault="00BF47FC" w:rsidP="00743EF1">
            <w:pPr>
              <w:rPr>
                <w:color w:val="00303E"/>
                <w:sz w:val="18"/>
                <w:szCs w:val="18"/>
              </w:rPr>
            </w:pPr>
          </w:p>
        </w:tc>
        <w:tc>
          <w:tcPr>
            <w:tcW w:w="4111" w:type="dxa"/>
            <w:vAlign w:val="center"/>
          </w:tcPr>
          <w:p w14:paraId="4BD78325" w14:textId="39F74F2E" w:rsidR="00BF47FC" w:rsidRPr="00AE5B1B" w:rsidRDefault="00BF47FC" w:rsidP="00743EF1">
            <w:pPr>
              <w:rPr>
                <w:color w:val="00303E"/>
                <w:sz w:val="18"/>
                <w:szCs w:val="18"/>
              </w:rPr>
            </w:pPr>
            <w:r w:rsidRPr="00AE5B1B">
              <w:rPr>
                <w:color w:val="00303E"/>
                <w:sz w:val="18"/>
                <w:szCs w:val="18"/>
              </w:rPr>
              <w:t>Beskrivelse og skisse av avskjærende grøfter</w:t>
            </w:r>
          </w:p>
        </w:tc>
        <w:tc>
          <w:tcPr>
            <w:tcW w:w="1131" w:type="dxa"/>
            <w:vAlign w:val="center"/>
          </w:tcPr>
          <w:p w14:paraId="25CEFEE8" w14:textId="5FBCB186" w:rsidR="00BF47FC" w:rsidRPr="00AE5B1B" w:rsidRDefault="00F123A8" w:rsidP="00743EF1">
            <w:pPr>
              <w:jc w:val="center"/>
              <w:rPr>
                <w:color w:val="00303E"/>
                <w:sz w:val="18"/>
                <w:szCs w:val="18"/>
              </w:rPr>
            </w:pPr>
            <w:r>
              <w:rPr>
                <w:color w:val="00303E"/>
                <w:sz w:val="18"/>
                <w:szCs w:val="18"/>
              </w:rPr>
              <w:t>9.3</w:t>
            </w:r>
          </w:p>
        </w:tc>
        <w:tc>
          <w:tcPr>
            <w:tcW w:w="2787" w:type="dxa"/>
            <w:vAlign w:val="center"/>
          </w:tcPr>
          <w:p w14:paraId="1115C34E" w14:textId="28110FFB" w:rsidR="00BF47FC" w:rsidRPr="00AE5B1B" w:rsidRDefault="00BF47FC" w:rsidP="00743EF1">
            <w:pPr>
              <w:jc w:val="center"/>
              <w:rPr>
                <w:color w:val="00303E"/>
                <w:sz w:val="18"/>
                <w:szCs w:val="18"/>
              </w:rPr>
            </w:pPr>
            <w:r w:rsidRPr="00AE5B1B">
              <w:rPr>
                <w:color w:val="00303E"/>
                <w:sz w:val="18"/>
                <w:szCs w:val="18"/>
              </w:rPr>
              <w:t>Hvis ikke beskrevet i skjemaet</w:t>
            </w:r>
          </w:p>
        </w:tc>
      </w:tr>
      <w:tr w:rsidR="00BF47FC" w14:paraId="29CB62E4" w14:textId="77777777" w:rsidTr="003E5F35">
        <w:trPr>
          <w:gridAfter w:val="1"/>
          <w:wAfter w:w="9" w:type="dxa"/>
          <w:trHeight w:val="54"/>
        </w:trPr>
        <w:tc>
          <w:tcPr>
            <w:tcW w:w="1271" w:type="dxa"/>
            <w:vAlign w:val="center"/>
          </w:tcPr>
          <w:p w14:paraId="4AD479C9" w14:textId="77777777" w:rsidR="00BF47FC" w:rsidRPr="00AE5B1B" w:rsidRDefault="00BF47FC" w:rsidP="00743EF1">
            <w:pPr>
              <w:rPr>
                <w:color w:val="00303E"/>
                <w:sz w:val="18"/>
                <w:szCs w:val="18"/>
              </w:rPr>
            </w:pPr>
          </w:p>
        </w:tc>
        <w:tc>
          <w:tcPr>
            <w:tcW w:w="4111" w:type="dxa"/>
            <w:vAlign w:val="center"/>
          </w:tcPr>
          <w:p w14:paraId="5450E2C5" w14:textId="06450959" w:rsidR="00BF47FC" w:rsidRPr="00AE5B1B" w:rsidRDefault="00BF47FC" w:rsidP="00743EF1">
            <w:pPr>
              <w:rPr>
                <w:color w:val="00303E"/>
                <w:sz w:val="18"/>
                <w:szCs w:val="18"/>
              </w:rPr>
            </w:pPr>
            <w:r w:rsidRPr="00AE5B1B">
              <w:rPr>
                <w:color w:val="00303E"/>
                <w:sz w:val="18"/>
                <w:szCs w:val="18"/>
              </w:rPr>
              <w:t>Påvirkning på vannresipienter</w:t>
            </w:r>
          </w:p>
        </w:tc>
        <w:tc>
          <w:tcPr>
            <w:tcW w:w="1131" w:type="dxa"/>
            <w:vAlign w:val="center"/>
          </w:tcPr>
          <w:p w14:paraId="3E1875BC" w14:textId="2DDDC5EB" w:rsidR="00BF47FC" w:rsidRPr="00AE5B1B" w:rsidRDefault="00F123A8" w:rsidP="00743EF1">
            <w:pPr>
              <w:jc w:val="center"/>
              <w:rPr>
                <w:color w:val="00303E"/>
                <w:sz w:val="18"/>
                <w:szCs w:val="18"/>
              </w:rPr>
            </w:pPr>
            <w:r>
              <w:rPr>
                <w:color w:val="00303E"/>
                <w:sz w:val="18"/>
                <w:szCs w:val="18"/>
              </w:rPr>
              <w:t>9.6</w:t>
            </w:r>
          </w:p>
        </w:tc>
        <w:tc>
          <w:tcPr>
            <w:tcW w:w="2787" w:type="dxa"/>
            <w:vAlign w:val="center"/>
          </w:tcPr>
          <w:p w14:paraId="4B6982CA" w14:textId="6A93FB18" w:rsidR="00BF47FC" w:rsidRPr="00AE5B1B" w:rsidRDefault="00BF47FC" w:rsidP="00743EF1">
            <w:pPr>
              <w:jc w:val="center"/>
              <w:rPr>
                <w:color w:val="00303E"/>
                <w:sz w:val="18"/>
                <w:szCs w:val="18"/>
              </w:rPr>
            </w:pPr>
            <w:r w:rsidRPr="00AE5B1B">
              <w:rPr>
                <w:color w:val="00303E"/>
                <w:sz w:val="18"/>
                <w:szCs w:val="18"/>
              </w:rPr>
              <w:t>Ja</w:t>
            </w:r>
          </w:p>
        </w:tc>
      </w:tr>
      <w:tr w:rsidR="00BF47FC" w14:paraId="7B1AAFD7" w14:textId="77777777" w:rsidTr="003E5F35">
        <w:trPr>
          <w:gridAfter w:val="1"/>
          <w:wAfter w:w="9" w:type="dxa"/>
          <w:trHeight w:val="54"/>
        </w:trPr>
        <w:tc>
          <w:tcPr>
            <w:tcW w:w="1271" w:type="dxa"/>
            <w:vAlign w:val="center"/>
          </w:tcPr>
          <w:p w14:paraId="74675978" w14:textId="77777777" w:rsidR="00BF47FC" w:rsidRPr="00AE5B1B" w:rsidRDefault="00BF47FC" w:rsidP="00743EF1">
            <w:pPr>
              <w:rPr>
                <w:color w:val="00303E"/>
                <w:sz w:val="18"/>
                <w:szCs w:val="18"/>
              </w:rPr>
            </w:pPr>
          </w:p>
        </w:tc>
        <w:tc>
          <w:tcPr>
            <w:tcW w:w="4111" w:type="dxa"/>
            <w:vAlign w:val="center"/>
          </w:tcPr>
          <w:p w14:paraId="3BE037D8" w14:textId="7391571F" w:rsidR="00BF47FC" w:rsidRPr="00AE5B1B" w:rsidRDefault="00BF47FC" w:rsidP="00743EF1">
            <w:pPr>
              <w:rPr>
                <w:color w:val="00303E"/>
                <w:sz w:val="18"/>
                <w:szCs w:val="18"/>
              </w:rPr>
            </w:pPr>
            <w:r w:rsidRPr="00AE5B1B">
              <w:rPr>
                <w:color w:val="00303E"/>
                <w:sz w:val="18"/>
                <w:szCs w:val="18"/>
              </w:rPr>
              <w:t>Beskrivelse og skisse av rensemetode</w:t>
            </w:r>
          </w:p>
        </w:tc>
        <w:tc>
          <w:tcPr>
            <w:tcW w:w="1131" w:type="dxa"/>
            <w:vAlign w:val="center"/>
          </w:tcPr>
          <w:p w14:paraId="23CB3F00" w14:textId="5C642602" w:rsidR="00BF47FC" w:rsidRPr="00AE5B1B" w:rsidRDefault="00F123A8" w:rsidP="00743EF1">
            <w:pPr>
              <w:jc w:val="center"/>
              <w:rPr>
                <w:color w:val="00303E"/>
                <w:sz w:val="18"/>
                <w:szCs w:val="18"/>
              </w:rPr>
            </w:pPr>
            <w:r>
              <w:rPr>
                <w:color w:val="00303E"/>
                <w:sz w:val="18"/>
                <w:szCs w:val="18"/>
              </w:rPr>
              <w:t>9.7</w:t>
            </w:r>
          </w:p>
        </w:tc>
        <w:tc>
          <w:tcPr>
            <w:tcW w:w="2787" w:type="dxa"/>
            <w:vAlign w:val="center"/>
          </w:tcPr>
          <w:p w14:paraId="473C9B32" w14:textId="629FC691" w:rsidR="00BF47FC" w:rsidRPr="00AE5B1B" w:rsidRDefault="00BF47FC" w:rsidP="00743EF1">
            <w:pPr>
              <w:jc w:val="center"/>
              <w:rPr>
                <w:color w:val="00303E"/>
                <w:sz w:val="18"/>
                <w:szCs w:val="18"/>
              </w:rPr>
            </w:pPr>
            <w:r w:rsidRPr="00AE5B1B">
              <w:rPr>
                <w:color w:val="00303E"/>
                <w:sz w:val="18"/>
                <w:szCs w:val="18"/>
              </w:rPr>
              <w:t>Ja</w:t>
            </w:r>
          </w:p>
        </w:tc>
      </w:tr>
      <w:tr w:rsidR="00BF47FC" w14:paraId="7546D19A" w14:textId="77777777" w:rsidTr="003E5F35">
        <w:trPr>
          <w:gridAfter w:val="1"/>
          <w:wAfter w:w="9" w:type="dxa"/>
          <w:trHeight w:val="54"/>
        </w:trPr>
        <w:tc>
          <w:tcPr>
            <w:tcW w:w="1271" w:type="dxa"/>
            <w:vAlign w:val="center"/>
          </w:tcPr>
          <w:p w14:paraId="1306DD88" w14:textId="77777777" w:rsidR="00BF47FC" w:rsidRPr="00AE5B1B" w:rsidRDefault="00BF47FC" w:rsidP="00743EF1">
            <w:pPr>
              <w:rPr>
                <w:color w:val="00303E"/>
                <w:sz w:val="18"/>
                <w:szCs w:val="18"/>
              </w:rPr>
            </w:pPr>
          </w:p>
        </w:tc>
        <w:tc>
          <w:tcPr>
            <w:tcW w:w="4111" w:type="dxa"/>
            <w:vAlign w:val="center"/>
          </w:tcPr>
          <w:p w14:paraId="096D5831" w14:textId="7EA357B6" w:rsidR="00BF47FC" w:rsidRPr="00AE5B1B" w:rsidRDefault="00BF47FC" w:rsidP="00743EF1">
            <w:pPr>
              <w:rPr>
                <w:color w:val="00303E"/>
                <w:sz w:val="18"/>
                <w:szCs w:val="18"/>
              </w:rPr>
            </w:pPr>
            <w:r w:rsidRPr="00AE5B1B">
              <w:rPr>
                <w:color w:val="00303E"/>
                <w:sz w:val="18"/>
                <w:szCs w:val="18"/>
              </w:rPr>
              <w:t>Skisse av utslippspunkter</w:t>
            </w:r>
          </w:p>
        </w:tc>
        <w:tc>
          <w:tcPr>
            <w:tcW w:w="1131" w:type="dxa"/>
            <w:vAlign w:val="center"/>
          </w:tcPr>
          <w:p w14:paraId="42DD029A" w14:textId="6A066537" w:rsidR="00BF47FC" w:rsidRPr="00AE5B1B" w:rsidRDefault="00F123A8" w:rsidP="00743EF1">
            <w:pPr>
              <w:jc w:val="center"/>
              <w:rPr>
                <w:color w:val="00303E"/>
                <w:sz w:val="18"/>
                <w:szCs w:val="18"/>
              </w:rPr>
            </w:pPr>
            <w:r>
              <w:rPr>
                <w:color w:val="00303E"/>
                <w:sz w:val="18"/>
                <w:szCs w:val="18"/>
              </w:rPr>
              <w:t>9.8</w:t>
            </w:r>
          </w:p>
        </w:tc>
        <w:tc>
          <w:tcPr>
            <w:tcW w:w="2787" w:type="dxa"/>
            <w:vAlign w:val="center"/>
          </w:tcPr>
          <w:p w14:paraId="33B9ADA1" w14:textId="23D6C427" w:rsidR="00BF47FC" w:rsidRPr="00AE5B1B" w:rsidRDefault="00BF47FC" w:rsidP="00743EF1">
            <w:pPr>
              <w:jc w:val="center"/>
              <w:rPr>
                <w:color w:val="00303E"/>
                <w:sz w:val="18"/>
                <w:szCs w:val="18"/>
              </w:rPr>
            </w:pPr>
            <w:r w:rsidRPr="00AE5B1B">
              <w:rPr>
                <w:color w:val="00303E"/>
                <w:sz w:val="18"/>
                <w:szCs w:val="18"/>
              </w:rPr>
              <w:t>Ja</w:t>
            </w:r>
          </w:p>
        </w:tc>
      </w:tr>
      <w:tr w:rsidR="00BF47FC" w14:paraId="44F2AC03" w14:textId="77777777" w:rsidTr="003E5F35">
        <w:trPr>
          <w:gridAfter w:val="1"/>
          <w:wAfter w:w="9" w:type="dxa"/>
          <w:trHeight w:val="54"/>
        </w:trPr>
        <w:tc>
          <w:tcPr>
            <w:tcW w:w="1271" w:type="dxa"/>
            <w:vAlign w:val="center"/>
          </w:tcPr>
          <w:p w14:paraId="12E8C0B8" w14:textId="77777777" w:rsidR="00BF47FC" w:rsidRPr="00AE5B1B" w:rsidRDefault="00BF47FC" w:rsidP="00743EF1">
            <w:pPr>
              <w:rPr>
                <w:color w:val="00303E"/>
                <w:sz w:val="18"/>
                <w:szCs w:val="18"/>
              </w:rPr>
            </w:pPr>
          </w:p>
        </w:tc>
        <w:tc>
          <w:tcPr>
            <w:tcW w:w="4111" w:type="dxa"/>
            <w:vAlign w:val="center"/>
          </w:tcPr>
          <w:p w14:paraId="063606A0" w14:textId="6DD5E16F" w:rsidR="00BF47FC" w:rsidRPr="00AE5B1B" w:rsidRDefault="00BF47FC" w:rsidP="00743EF1">
            <w:pPr>
              <w:rPr>
                <w:color w:val="00303E"/>
                <w:sz w:val="18"/>
                <w:szCs w:val="18"/>
              </w:rPr>
            </w:pPr>
            <w:r w:rsidRPr="00AE5B1B">
              <w:rPr>
                <w:color w:val="00303E"/>
                <w:sz w:val="18"/>
                <w:szCs w:val="18"/>
              </w:rPr>
              <w:t>Måleprogram</w:t>
            </w:r>
          </w:p>
        </w:tc>
        <w:tc>
          <w:tcPr>
            <w:tcW w:w="1131" w:type="dxa"/>
            <w:vAlign w:val="center"/>
          </w:tcPr>
          <w:p w14:paraId="61A8C8F1" w14:textId="23F7A1B0" w:rsidR="00BF47FC" w:rsidRPr="00AE5B1B" w:rsidRDefault="00F123A8" w:rsidP="00743EF1">
            <w:pPr>
              <w:jc w:val="center"/>
              <w:rPr>
                <w:color w:val="00303E"/>
                <w:sz w:val="18"/>
                <w:szCs w:val="18"/>
              </w:rPr>
            </w:pPr>
            <w:r>
              <w:rPr>
                <w:color w:val="00303E"/>
                <w:sz w:val="18"/>
                <w:szCs w:val="18"/>
              </w:rPr>
              <w:t>9.8</w:t>
            </w:r>
          </w:p>
        </w:tc>
        <w:tc>
          <w:tcPr>
            <w:tcW w:w="2787" w:type="dxa"/>
            <w:vAlign w:val="center"/>
          </w:tcPr>
          <w:p w14:paraId="2331B4D2" w14:textId="750FE482" w:rsidR="00BF47FC" w:rsidRPr="00AE5B1B" w:rsidRDefault="00AE4476" w:rsidP="00743EF1">
            <w:pPr>
              <w:jc w:val="center"/>
              <w:rPr>
                <w:color w:val="00303E"/>
                <w:sz w:val="18"/>
                <w:szCs w:val="18"/>
              </w:rPr>
            </w:pPr>
            <w:r>
              <w:rPr>
                <w:color w:val="00303E"/>
                <w:sz w:val="18"/>
                <w:szCs w:val="18"/>
              </w:rPr>
              <w:t>Ja</w:t>
            </w:r>
          </w:p>
        </w:tc>
      </w:tr>
      <w:tr w:rsidR="00BF47FC" w14:paraId="187DDC92" w14:textId="77777777" w:rsidTr="003E5F35">
        <w:trPr>
          <w:gridAfter w:val="1"/>
          <w:wAfter w:w="9" w:type="dxa"/>
          <w:trHeight w:val="54"/>
        </w:trPr>
        <w:tc>
          <w:tcPr>
            <w:tcW w:w="1271" w:type="dxa"/>
            <w:vAlign w:val="center"/>
          </w:tcPr>
          <w:p w14:paraId="5CE26D03" w14:textId="77777777" w:rsidR="00BF47FC" w:rsidRPr="00AE5B1B" w:rsidRDefault="00BF47FC" w:rsidP="00743EF1">
            <w:pPr>
              <w:rPr>
                <w:color w:val="00303E"/>
                <w:sz w:val="18"/>
                <w:szCs w:val="18"/>
              </w:rPr>
            </w:pPr>
          </w:p>
        </w:tc>
        <w:tc>
          <w:tcPr>
            <w:tcW w:w="4111" w:type="dxa"/>
            <w:vAlign w:val="center"/>
          </w:tcPr>
          <w:p w14:paraId="757CE733" w14:textId="729786EA" w:rsidR="00BF47FC" w:rsidRPr="00AE5B1B" w:rsidRDefault="00BF47FC" w:rsidP="00743EF1">
            <w:pPr>
              <w:rPr>
                <w:color w:val="00303E"/>
                <w:sz w:val="18"/>
                <w:szCs w:val="18"/>
              </w:rPr>
            </w:pPr>
            <w:r w:rsidRPr="00AE5B1B">
              <w:rPr>
                <w:color w:val="00303E"/>
                <w:sz w:val="18"/>
                <w:szCs w:val="18"/>
              </w:rPr>
              <w:t>Rapport fra kartlegging/overvåking</w:t>
            </w:r>
          </w:p>
        </w:tc>
        <w:tc>
          <w:tcPr>
            <w:tcW w:w="1131" w:type="dxa"/>
            <w:vAlign w:val="center"/>
          </w:tcPr>
          <w:p w14:paraId="53BE8AEF" w14:textId="51628313" w:rsidR="00BF47FC" w:rsidRPr="00AE5B1B" w:rsidRDefault="00F123A8" w:rsidP="00743EF1">
            <w:pPr>
              <w:jc w:val="center"/>
              <w:rPr>
                <w:color w:val="00303E"/>
                <w:sz w:val="18"/>
                <w:szCs w:val="18"/>
              </w:rPr>
            </w:pPr>
            <w:r>
              <w:rPr>
                <w:color w:val="00303E"/>
                <w:sz w:val="18"/>
                <w:szCs w:val="18"/>
              </w:rPr>
              <w:t>9.9</w:t>
            </w:r>
          </w:p>
        </w:tc>
        <w:tc>
          <w:tcPr>
            <w:tcW w:w="2787" w:type="dxa"/>
            <w:vAlign w:val="center"/>
          </w:tcPr>
          <w:p w14:paraId="4FE4D2F5" w14:textId="2A1CFA07" w:rsidR="00BF47FC" w:rsidRPr="00AE5B1B" w:rsidRDefault="00BF47FC" w:rsidP="00743EF1">
            <w:pPr>
              <w:jc w:val="center"/>
              <w:rPr>
                <w:color w:val="00303E"/>
                <w:sz w:val="18"/>
                <w:szCs w:val="18"/>
              </w:rPr>
            </w:pPr>
            <w:r w:rsidRPr="00AE5B1B">
              <w:rPr>
                <w:color w:val="00303E"/>
                <w:sz w:val="18"/>
                <w:szCs w:val="18"/>
              </w:rPr>
              <w:t>Hvis utført</w:t>
            </w:r>
          </w:p>
        </w:tc>
      </w:tr>
      <w:tr w:rsidR="00E37230" w14:paraId="698F375B" w14:textId="77777777" w:rsidTr="003E5F35">
        <w:trPr>
          <w:gridAfter w:val="1"/>
          <w:wAfter w:w="9" w:type="dxa"/>
          <w:trHeight w:val="54"/>
        </w:trPr>
        <w:tc>
          <w:tcPr>
            <w:tcW w:w="1271" w:type="dxa"/>
            <w:vAlign w:val="center"/>
          </w:tcPr>
          <w:p w14:paraId="17E980DD" w14:textId="77777777" w:rsidR="00E37230" w:rsidRPr="00AE5B1B" w:rsidRDefault="00E37230" w:rsidP="00743EF1">
            <w:pPr>
              <w:rPr>
                <w:color w:val="00303E"/>
                <w:sz w:val="18"/>
                <w:szCs w:val="18"/>
              </w:rPr>
            </w:pPr>
          </w:p>
        </w:tc>
        <w:tc>
          <w:tcPr>
            <w:tcW w:w="4111" w:type="dxa"/>
            <w:vAlign w:val="center"/>
          </w:tcPr>
          <w:p w14:paraId="74016790" w14:textId="7C0B17DB" w:rsidR="00E37230" w:rsidRPr="00AE5B1B" w:rsidRDefault="00E37230" w:rsidP="00743EF1">
            <w:pPr>
              <w:rPr>
                <w:color w:val="00303E"/>
                <w:sz w:val="18"/>
                <w:szCs w:val="18"/>
              </w:rPr>
            </w:pPr>
            <w:r w:rsidRPr="00AE5B1B">
              <w:rPr>
                <w:color w:val="00303E"/>
                <w:sz w:val="18"/>
                <w:szCs w:val="18"/>
              </w:rPr>
              <w:t>Skisse</w:t>
            </w:r>
            <w:r w:rsidR="00BF47FC" w:rsidRPr="00AE5B1B">
              <w:rPr>
                <w:color w:val="00303E"/>
                <w:sz w:val="18"/>
                <w:szCs w:val="18"/>
              </w:rPr>
              <w:t>/kart</w:t>
            </w:r>
            <w:r w:rsidRPr="00AE5B1B">
              <w:rPr>
                <w:color w:val="00303E"/>
                <w:sz w:val="18"/>
                <w:szCs w:val="18"/>
              </w:rPr>
              <w:t xml:space="preserve"> over veier</w:t>
            </w:r>
          </w:p>
        </w:tc>
        <w:tc>
          <w:tcPr>
            <w:tcW w:w="1131" w:type="dxa"/>
            <w:vAlign w:val="center"/>
          </w:tcPr>
          <w:p w14:paraId="74EEF1E0" w14:textId="5F682B13" w:rsidR="00E37230" w:rsidRPr="00AE5B1B" w:rsidRDefault="00F123A8" w:rsidP="00743EF1">
            <w:pPr>
              <w:jc w:val="center"/>
              <w:rPr>
                <w:color w:val="00303E"/>
                <w:sz w:val="18"/>
                <w:szCs w:val="18"/>
              </w:rPr>
            </w:pPr>
            <w:r>
              <w:rPr>
                <w:color w:val="00303E"/>
                <w:sz w:val="18"/>
                <w:szCs w:val="18"/>
              </w:rPr>
              <w:t>10</w:t>
            </w:r>
            <w:r w:rsidR="00BF47FC" w:rsidRPr="00AE5B1B">
              <w:rPr>
                <w:color w:val="00303E"/>
                <w:sz w:val="18"/>
                <w:szCs w:val="18"/>
              </w:rPr>
              <w:t>.1</w:t>
            </w:r>
          </w:p>
        </w:tc>
        <w:tc>
          <w:tcPr>
            <w:tcW w:w="2787" w:type="dxa"/>
            <w:vAlign w:val="center"/>
          </w:tcPr>
          <w:p w14:paraId="0DC2143E" w14:textId="68DA255F" w:rsidR="00E37230" w:rsidRPr="00AE5B1B" w:rsidRDefault="00BF47FC" w:rsidP="00743EF1">
            <w:pPr>
              <w:jc w:val="center"/>
              <w:rPr>
                <w:color w:val="00303E"/>
                <w:sz w:val="18"/>
                <w:szCs w:val="18"/>
              </w:rPr>
            </w:pPr>
            <w:r w:rsidRPr="00AE5B1B">
              <w:rPr>
                <w:color w:val="00303E"/>
                <w:sz w:val="18"/>
                <w:szCs w:val="18"/>
              </w:rPr>
              <w:t>Hvis ikke beskrevet i skjemaet</w:t>
            </w:r>
          </w:p>
        </w:tc>
      </w:tr>
      <w:tr w:rsidR="00E37230" w14:paraId="7EBAF249" w14:textId="77777777" w:rsidTr="003E5F35">
        <w:trPr>
          <w:gridAfter w:val="1"/>
          <w:wAfter w:w="9" w:type="dxa"/>
          <w:trHeight w:val="54"/>
        </w:trPr>
        <w:tc>
          <w:tcPr>
            <w:tcW w:w="1271" w:type="dxa"/>
            <w:vAlign w:val="center"/>
          </w:tcPr>
          <w:p w14:paraId="364B9E09" w14:textId="77777777" w:rsidR="00E37230" w:rsidRPr="00AE5B1B" w:rsidRDefault="00E37230" w:rsidP="00743EF1">
            <w:pPr>
              <w:rPr>
                <w:color w:val="00303E"/>
                <w:sz w:val="18"/>
                <w:szCs w:val="18"/>
              </w:rPr>
            </w:pPr>
          </w:p>
        </w:tc>
        <w:tc>
          <w:tcPr>
            <w:tcW w:w="4111" w:type="dxa"/>
            <w:vAlign w:val="center"/>
          </w:tcPr>
          <w:p w14:paraId="0DFAA267" w14:textId="77777777" w:rsidR="00E37230" w:rsidRPr="00AE5B1B" w:rsidRDefault="00E37230" w:rsidP="00743EF1">
            <w:pPr>
              <w:rPr>
                <w:color w:val="00303E"/>
                <w:sz w:val="18"/>
                <w:szCs w:val="18"/>
              </w:rPr>
            </w:pPr>
            <w:r w:rsidRPr="00AE5B1B">
              <w:rPr>
                <w:color w:val="00303E"/>
                <w:sz w:val="18"/>
                <w:szCs w:val="18"/>
              </w:rPr>
              <w:t>Redegjørelse for trafikkbelastningen</w:t>
            </w:r>
          </w:p>
        </w:tc>
        <w:tc>
          <w:tcPr>
            <w:tcW w:w="1131" w:type="dxa"/>
            <w:vAlign w:val="center"/>
          </w:tcPr>
          <w:p w14:paraId="633508CE" w14:textId="4D9D62C0" w:rsidR="00E37230" w:rsidRPr="00AE5B1B" w:rsidRDefault="00F123A8" w:rsidP="00743EF1">
            <w:pPr>
              <w:jc w:val="center"/>
              <w:rPr>
                <w:color w:val="00303E"/>
                <w:sz w:val="18"/>
                <w:szCs w:val="18"/>
              </w:rPr>
            </w:pPr>
            <w:r>
              <w:rPr>
                <w:color w:val="00303E"/>
                <w:sz w:val="18"/>
                <w:szCs w:val="18"/>
              </w:rPr>
              <w:t>10</w:t>
            </w:r>
            <w:r w:rsidR="00BF47FC" w:rsidRPr="00AE5B1B">
              <w:rPr>
                <w:color w:val="00303E"/>
                <w:sz w:val="18"/>
                <w:szCs w:val="18"/>
              </w:rPr>
              <w:t>.3</w:t>
            </w:r>
          </w:p>
        </w:tc>
        <w:tc>
          <w:tcPr>
            <w:tcW w:w="2787" w:type="dxa"/>
            <w:vAlign w:val="center"/>
          </w:tcPr>
          <w:p w14:paraId="049FBA4E" w14:textId="77777777" w:rsidR="00E37230" w:rsidRPr="00AE5B1B" w:rsidRDefault="00E37230" w:rsidP="00743EF1">
            <w:pPr>
              <w:jc w:val="center"/>
              <w:rPr>
                <w:color w:val="00303E"/>
                <w:sz w:val="18"/>
                <w:szCs w:val="18"/>
              </w:rPr>
            </w:pPr>
            <w:r w:rsidRPr="00AE5B1B">
              <w:rPr>
                <w:color w:val="00303E"/>
                <w:sz w:val="18"/>
                <w:szCs w:val="18"/>
              </w:rPr>
              <w:t>Hvis ikke beskrevet i skjemaet</w:t>
            </w:r>
          </w:p>
        </w:tc>
      </w:tr>
      <w:tr w:rsidR="00E37230" w14:paraId="18DC4E2B" w14:textId="77777777" w:rsidTr="003E5F35">
        <w:trPr>
          <w:gridAfter w:val="1"/>
          <w:wAfter w:w="9" w:type="dxa"/>
          <w:trHeight w:val="54"/>
        </w:trPr>
        <w:tc>
          <w:tcPr>
            <w:tcW w:w="1271" w:type="dxa"/>
            <w:vAlign w:val="center"/>
          </w:tcPr>
          <w:p w14:paraId="64EDE450" w14:textId="77777777" w:rsidR="00E37230" w:rsidRPr="00AE5B1B" w:rsidRDefault="00E37230" w:rsidP="00743EF1">
            <w:pPr>
              <w:rPr>
                <w:color w:val="00303E"/>
                <w:sz w:val="18"/>
                <w:szCs w:val="18"/>
              </w:rPr>
            </w:pPr>
          </w:p>
        </w:tc>
        <w:tc>
          <w:tcPr>
            <w:tcW w:w="4111" w:type="dxa"/>
            <w:vAlign w:val="center"/>
          </w:tcPr>
          <w:p w14:paraId="155CAC67" w14:textId="77777777" w:rsidR="00E37230" w:rsidRPr="00AE5B1B" w:rsidRDefault="00E37230" w:rsidP="00743EF1">
            <w:pPr>
              <w:rPr>
                <w:color w:val="00303E"/>
                <w:sz w:val="18"/>
                <w:szCs w:val="18"/>
              </w:rPr>
            </w:pPr>
            <w:r w:rsidRPr="00AE5B1B">
              <w:rPr>
                <w:color w:val="00303E"/>
                <w:sz w:val="18"/>
                <w:szCs w:val="18"/>
              </w:rPr>
              <w:t>Støyrapport</w:t>
            </w:r>
          </w:p>
        </w:tc>
        <w:tc>
          <w:tcPr>
            <w:tcW w:w="1131" w:type="dxa"/>
            <w:vAlign w:val="center"/>
          </w:tcPr>
          <w:p w14:paraId="1F4EAF01" w14:textId="64FF1C17" w:rsidR="00E37230" w:rsidRPr="00AE5B1B" w:rsidRDefault="00BF47FC" w:rsidP="00743EF1">
            <w:pPr>
              <w:jc w:val="center"/>
              <w:rPr>
                <w:color w:val="00303E"/>
                <w:sz w:val="18"/>
                <w:szCs w:val="18"/>
              </w:rPr>
            </w:pPr>
            <w:r w:rsidRPr="00AE5B1B">
              <w:rPr>
                <w:color w:val="00303E"/>
                <w:sz w:val="18"/>
                <w:szCs w:val="18"/>
              </w:rPr>
              <w:t>1</w:t>
            </w:r>
            <w:r w:rsidR="00F123A8">
              <w:rPr>
                <w:color w:val="00303E"/>
                <w:sz w:val="18"/>
                <w:szCs w:val="18"/>
              </w:rPr>
              <w:t>1</w:t>
            </w:r>
          </w:p>
        </w:tc>
        <w:tc>
          <w:tcPr>
            <w:tcW w:w="2787" w:type="dxa"/>
            <w:vAlign w:val="center"/>
          </w:tcPr>
          <w:p w14:paraId="289C8D0F" w14:textId="36B59E51" w:rsidR="00E37230" w:rsidRPr="00AE5B1B" w:rsidRDefault="00E37230" w:rsidP="00743EF1">
            <w:pPr>
              <w:jc w:val="center"/>
              <w:rPr>
                <w:color w:val="00303E"/>
                <w:sz w:val="18"/>
                <w:szCs w:val="18"/>
              </w:rPr>
            </w:pPr>
            <w:r w:rsidRPr="00AE5B1B">
              <w:rPr>
                <w:color w:val="00303E"/>
                <w:sz w:val="18"/>
                <w:szCs w:val="18"/>
              </w:rPr>
              <w:t>Hvis utført</w:t>
            </w:r>
          </w:p>
        </w:tc>
      </w:tr>
      <w:tr w:rsidR="00E37230" w14:paraId="0C72F5BA" w14:textId="77777777" w:rsidTr="003E5F35">
        <w:trPr>
          <w:trHeight w:val="54"/>
        </w:trPr>
        <w:tc>
          <w:tcPr>
            <w:tcW w:w="9309" w:type="dxa"/>
            <w:gridSpan w:val="5"/>
            <w:shd w:val="clear" w:color="auto" w:fill="B3D6D9"/>
            <w:vAlign w:val="center"/>
          </w:tcPr>
          <w:p w14:paraId="5EFF8A8C" w14:textId="77777777" w:rsidR="00E37230" w:rsidRPr="00AE5B1B" w:rsidRDefault="00E37230" w:rsidP="00743EF1">
            <w:pPr>
              <w:rPr>
                <w:color w:val="00303E"/>
                <w:sz w:val="18"/>
                <w:szCs w:val="18"/>
              </w:rPr>
            </w:pPr>
            <w:r w:rsidRPr="00AE5B1B">
              <w:rPr>
                <w:color w:val="00303E"/>
                <w:sz w:val="18"/>
                <w:szCs w:val="18"/>
              </w:rPr>
              <w:t>Andre vedlegg:</w:t>
            </w:r>
          </w:p>
        </w:tc>
      </w:tr>
      <w:tr w:rsidR="00E37230" w14:paraId="447146E2" w14:textId="77777777" w:rsidTr="003E5F35">
        <w:trPr>
          <w:gridAfter w:val="1"/>
          <w:wAfter w:w="9" w:type="dxa"/>
          <w:trHeight w:val="54"/>
        </w:trPr>
        <w:tc>
          <w:tcPr>
            <w:tcW w:w="1271" w:type="dxa"/>
            <w:vAlign w:val="center"/>
          </w:tcPr>
          <w:p w14:paraId="3149A462" w14:textId="77777777" w:rsidR="00E37230" w:rsidRPr="00AE5B1B" w:rsidRDefault="00E37230" w:rsidP="00743EF1">
            <w:pPr>
              <w:rPr>
                <w:color w:val="00303E"/>
                <w:sz w:val="18"/>
                <w:szCs w:val="18"/>
              </w:rPr>
            </w:pPr>
          </w:p>
        </w:tc>
        <w:tc>
          <w:tcPr>
            <w:tcW w:w="4111" w:type="dxa"/>
            <w:vAlign w:val="center"/>
          </w:tcPr>
          <w:p w14:paraId="713405D6" w14:textId="77777777" w:rsidR="00E37230" w:rsidRPr="00AE5B1B" w:rsidRDefault="00E37230" w:rsidP="00743EF1">
            <w:pPr>
              <w:rPr>
                <w:color w:val="00303E"/>
                <w:sz w:val="18"/>
                <w:szCs w:val="18"/>
              </w:rPr>
            </w:pPr>
          </w:p>
        </w:tc>
        <w:tc>
          <w:tcPr>
            <w:tcW w:w="1131" w:type="dxa"/>
            <w:vAlign w:val="center"/>
          </w:tcPr>
          <w:p w14:paraId="73D0D275" w14:textId="77777777" w:rsidR="00E37230" w:rsidRPr="00AE5B1B" w:rsidRDefault="00E37230" w:rsidP="00743EF1">
            <w:pPr>
              <w:jc w:val="center"/>
              <w:rPr>
                <w:color w:val="00303E"/>
                <w:sz w:val="18"/>
                <w:szCs w:val="18"/>
              </w:rPr>
            </w:pPr>
          </w:p>
        </w:tc>
        <w:tc>
          <w:tcPr>
            <w:tcW w:w="2787" w:type="dxa"/>
            <w:vAlign w:val="center"/>
          </w:tcPr>
          <w:p w14:paraId="2D26CC1D" w14:textId="77777777" w:rsidR="00E37230" w:rsidRPr="00AE5B1B" w:rsidRDefault="00E37230" w:rsidP="00743EF1">
            <w:pPr>
              <w:jc w:val="center"/>
              <w:rPr>
                <w:color w:val="00303E"/>
                <w:sz w:val="18"/>
                <w:szCs w:val="18"/>
              </w:rPr>
            </w:pPr>
          </w:p>
        </w:tc>
      </w:tr>
      <w:tr w:rsidR="00E37230" w14:paraId="4D1DE13C" w14:textId="77777777" w:rsidTr="003E5F35">
        <w:trPr>
          <w:gridAfter w:val="1"/>
          <w:wAfter w:w="9" w:type="dxa"/>
          <w:trHeight w:val="54"/>
        </w:trPr>
        <w:tc>
          <w:tcPr>
            <w:tcW w:w="1271" w:type="dxa"/>
            <w:vAlign w:val="center"/>
          </w:tcPr>
          <w:p w14:paraId="48B9177B" w14:textId="77777777" w:rsidR="00E37230" w:rsidRPr="00AE5B1B" w:rsidRDefault="00E37230" w:rsidP="00743EF1">
            <w:pPr>
              <w:rPr>
                <w:color w:val="00303E"/>
                <w:sz w:val="18"/>
                <w:szCs w:val="18"/>
              </w:rPr>
            </w:pPr>
          </w:p>
        </w:tc>
        <w:tc>
          <w:tcPr>
            <w:tcW w:w="4111" w:type="dxa"/>
            <w:vAlign w:val="center"/>
          </w:tcPr>
          <w:p w14:paraId="7FC6992E" w14:textId="77777777" w:rsidR="00E37230" w:rsidRPr="00AE5B1B" w:rsidRDefault="00E37230" w:rsidP="00743EF1">
            <w:pPr>
              <w:rPr>
                <w:color w:val="00303E"/>
                <w:sz w:val="18"/>
                <w:szCs w:val="18"/>
              </w:rPr>
            </w:pPr>
          </w:p>
        </w:tc>
        <w:tc>
          <w:tcPr>
            <w:tcW w:w="1131" w:type="dxa"/>
            <w:vAlign w:val="center"/>
          </w:tcPr>
          <w:p w14:paraId="00EF6F34" w14:textId="77777777" w:rsidR="00E37230" w:rsidRPr="00AE5B1B" w:rsidRDefault="00E37230" w:rsidP="00743EF1">
            <w:pPr>
              <w:jc w:val="center"/>
              <w:rPr>
                <w:color w:val="00303E"/>
                <w:sz w:val="18"/>
                <w:szCs w:val="18"/>
              </w:rPr>
            </w:pPr>
          </w:p>
        </w:tc>
        <w:tc>
          <w:tcPr>
            <w:tcW w:w="2787" w:type="dxa"/>
            <w:vAlign w:val="center"/>
          </w:tcPr>
          <w:p w14:paraId="7C89CA2B" w14:textId="77777777" w:rsidR="00E37230" w:rsidRPr="00AE5B1B" w:rsidRDefault="00E37230" w:rsidP="00743EF1">
            <w:pPr>
              <w:jc w:val="center"/>
              <w:rPr>
                <w:color w:val="00303E"/>
                <w:sz w:val="18"/>
                <w:szCs w:val="18"/>
              </w:rPr>
            </w:pPr>
          </w:p>
        </w:tc>
      </w:tr>
      <w:tr w:rsidR="00E37230" w14:paraId="52345A6C" w14:textId="77777777" w:rsidTr="003E5F35">
        <w:trPr>
          <w:gridAfter w:val="1"/>
          <w:wAfter w:w="9" w:type="dxa"/>
          <w:trHeight w:val="54"/>
        </w:trPr>
        <w:tc>
          <w:tcPr>
            <w:tcW w:w="1271" w:type="dxa"/>
            <w:vAlign w:val="center"/>
          </w:tcPr>
          <w:p w14:paraId="0E56ABB8" w14:textId="77777777" w:rsidR="00E37230" w:rsidRPr="00AE5B1B" w:rsidRDefault="00E37230" w:rsidP="00743EF1">
            <w:pPr>
              <w:rPr>
                <w:color w:val="00303E"/>
                <w:sz w:val="18"/>
                <w:szCs w:val="18"/>
              </w:rPr>
            </w:pPr>
          </w:p>
        </w:tc>
        <w:tc>
          <w:tcPr>
            <w:tcW w:w="4111" w:type="dxa"/>
            <w:vAlign w:val="center"/>
          </w:tcPr>
          <w:p w14:paraId="2E065B0E" w14:textId="77777777" w:rsidR="00E37230" w:rsidRPr="00AE5B1B" w:rsidRDefault="00E37230" w:rsidP="00743EF1">
            <w:pPr>
              <w:rPr>
                <w:color w:val="00303E"/>
                <w:sz w:val="18"/>
                <w:szCs w:val="18"/>
              </w:rPr>
            </w:pPr>
          </w:p>
        </w:tc>
        <w:tc>
          <w:tcPr>
            <w:tcW w:w="1131" w:type="dxa"/>
            <w:vAlign w:val="center"/>
          </w:tcPr>
          <w:p w14:paraId="44DFFE2E" w14:textId="77777777" w:rsidR="00E37230" w:rsidRPr="00AE5B1B" w:rsidRDefault="00E37230" w:rsidP="00743EF1">
            <w:pPr>
              <w:jc w:val="center"/>
              <w:rPr>
                <w:color w:val="00303E"/>
                <w:sz w:val="18"/>
                <w:szCs w:val="18"/>
              </w:rPr>
            </w:pPr>
          </w:p>
        </w:tc>
        <w:tc>
          <w:tcPr>
            <w:tcW w:w="2787" w:type="dxa"/>
            <w:vAlign w:val="center"/>
          </w:tcPr>
          <w:p w14:paraId="6026F93C" w14:textId="77777777" w:rsidR="00E37230" w:rsidRPr="00AE5B1B" w:rsidRDefault="00E37230" w:rsidP="00743EF1">
            <w:pPr>
              <w:jc w:val="center"/>
              <w:rPr>
                <w:color w:val="00303E"/>
                <w:sz w:val="18"/>
                <w:szCs w:val="18"/>
              </w:rPr>
            </w:pPr>
          </w:p>
        </w:tc>
      </w:tr>
      <w:tr w:rsidR="00E37230" w14:paraId="6358B2C4" w14:textId="77777777" w:rsidTr="003E5F35">
        <w:trPr>
          <w:gridAfter w:val="1"/>
          <w:wAfter w:w="9" w:type="dxa"/>
          <w:trHeight w:val="54"/>
        </w:trPr>
        <w:tc>
          <w:tcPr>
            <w:tcW w:w="1271" w:type="dxa"/>
            <w:vAlign w:val="center"/>
          </w:tcPr>
          <w:p w14:paraId="3D7DC317" w14:textId="77777777" w:rsidR="00E37230" w:rsidRPr="00AE5B1B" w:rsidRDefault="00E37230" w:rsidP="00743EF1">
            <w:pPr>
              <w:rPr>
                <w:color w:val="00303E"/>
                <w:sz w:val="18"/>
                <w:szCs w:val="18"/>
              </w:rPr>
            </w:pPr>
          </w:p>
        </w:tc>
        <w:tc>
          <w:tcPr>
            <w:tcW w:w="4111" w:type="dxa"/>
            <w:vAlign w:val="center"/>
          </w:tcPr>
          <w:p w14:paraId="1CB22BBD" w14:textId="77777777" w:rsidR="00E37230" w:rsidRPr="00AE5B1B" w:rsidRDefault="00E37230" w:rsidP="00743EF1">
            <w:pPr>
              <w:rPr>
                <w:color w:val="00303E"/>
                <w:sz w:val="18"/>
                <w:szCs w:val="18"/>
              </w:rPr>
            </w:pPr>
          </w:p>
        </w:tc>
        <w:tc>
          <w:tcPr>
            <w:tcW w:w="1131" w:type="dxa"/>
            <w:vAlign w:val="center"/>
          </w:tcPr>
          <w:p w14:paraId="7A44B817" w14:textId="77777777" w:rsidR="00E37230" w:rsidRPr="00AE5B1B" w:rsidRDefault="00E37230" w:rsidP="00743EF1">
            <w:pPr>
              <w:jc w:val="center"/>
              <w:rPr>
                <w:color w:val="00303E"/>
                <w:sz w:val="18"/>
                <w:szCs w:val="18"/>
              </w:rPr>
            </w:pPr>
          </w:p>
        </w:tc>
        <w:tc>
          <w:tcPr>
            <w:tcW w:w="2787" w:type="dxa"/>
            <w:vAlign w:val="center"/>
          </w:tcPr>
          <w:p w14:paraId="395740AB" w14:textId="77777777" w:rsidR="00E37230" w:rsidRPr="00AE5B1B" w:rsidRDefault="00E37230" w:rsidP="00743EF1">
            <w:pPr>
              <w:jc w:val="center"/>
              <w:rPr>
                <w:color w:val="00303E"/>
                <w:sz w:val="18"/>
                <w:szCs w:val="18"/>
              </w:rPr>
            </w:pPr>
          </w:p>
        </w:tc>
      </w:tr>
      <w:tr w:rsidR="00E37230" w14:paraId="33EBAEBB" w14:textId="77777777" w:rsidTr="003E5F35">
        <w:trPr>
          <w:gridAfter w:val="1"/>
          <w:wAfter w:w="9" w:type="dxa"/>
          <w:trHeight w:val="54"/>
        </w:trPr>
        <w:tc>
          <w:tcPr>
            <w:tcW w:w="1271" w:type="dxa"/>
            <w:vAlign w:val="center"/>
          </w:tcPr>
          <w:p w14:paraId="5CCEF074" w14:textId="77777777" w:rsidR="00E37230" w:rsidRPr="00AE5B1B" w:rsidRDefault="00E37230" w:rsidP="00743EF1">
            <w:pPr>
              <w:rPr>
                <w:color w:val="00303E"/>
                <w:sz w:val="18"/>
                <w:szCs w:val="18"/>
              </w:rPr>
            </w:pPr>
          </w:p>
        </w:tc>
        <w:tc>
          <w:tcPr>
            <w:tcW w:w="4111" w:type="dxa"/>
            <w:vAlign w:val="center"/>
          </w:tcPr>
          <w:p w14:paraId="09EB7786" w14:textId="77777777" w:rsidR="00E37230" w:rsidRPr="00AE5B1B" w:rsidRDefault="00E37230" w:rsidP="00743EF1">
            <w:pPr>
              <w:rPr>
                <w:color w:val="00303E"/>
                <w:sz w:val="18"/>
                <w:szCs w:val="18"/>
              </w:rPr>
            </w:pPr>
          </w:p>
        </w:tc>
        <w:tc>
          <w:tcPr>
            <w:tcW w:w="1131" w:type="dxa"/>
            <w:vAlign w:val="center"/>
          </w:tcPr>
          <w:p w14:paraId="2954F9F1" w14:textId="77777777" w:rsidR="00E37230" w:rsidRPr="00AE5B1B" w:rsidRDefault="00E37230" w:rsidP="00743EF1">
            <w:pPr>
              <w:jc w:val="center"/>
              <w:rPr>
                <w:color w:val="00303E"/>
                <w:sz w:val="18"/>
                <w:szCs w:val="18"/>
              </w:rPr>
            </w:pPr>
          </w:p>
        </w:tc>
        <w:tc>
          <w:tcPr>
            <w:tcW w:w="2787" w:type="dxa"/>
            <w:vAlign w:val="center"/>
          </w:tcPr>
          <w:p w14:paraId="3C05571C" w14:textId="77777777" w:rsidR="00E37230" w:rsidRPr="00AE5B1B" w:rsidRDefault="00E37230" w:rsidP="00743EF1">
            <w:pPr>
              <w:jc w:val="center"/>
              <w:rPr>
                <w:color w:val="00303E"/>
                <w:sz w:val="18"/>
                <w:szCs w:val="18"/>
              </w:rPr>
            </w:pPr>
          </w:p>
        </w:tc>
      </w:tr>
      <w:tr w:rsidR="00E37230" w14:paraId="655AB225" w14:textId="77777777" w:rsidTr="003E5F35">
        <w:trPr>
          <w:gridAfter w:val="1"/>
          <w:wAfter w:w="9" w:type="dxa"/>
          <w:trHeight w:val="54"/>
        </w:trPr>
        <w:tc>
          <w:tcPr>
            <w:tcW w:w="1271" w:type="dxa"/>
            <w:vAlign w:val="center"/>
          </w:tcPr>
          <w:p w14:paraId="739B0270" w14:textId="77777777" w:rsidR="00E37230" w:rsidRPr="00AE5B1B" w:rsidRDefault="00E37230" w:rsidP="00743EF1">
            <w:pPr>
              <w:rPr>
                <w:color w:val="00303E"/>
                <w:sz w:val="18"/>
                <w:szCs w:val="18"/>
              </w:rPr>
            </w:pPr>
          </w:p>
        </w:tc>
        <w:tc>
          <w:tcPr>
            <w:tcW w:w="4111" w:type="dxa"/>
            <w:vAlign w:val="center"/>
          </w:tcPr>
          <w:p w14:paraId="1CB97FF8" w14:textId="77777777" w:rsidR="00E37230" w:rsidRPr="00AE5B1B" w:rsidRDefault="00E37230" w:rsidP="00743EF1">
            <w:pPr>
              <w:rPr>
                <w:color w:val="00303E"/>
                <w:sz w:val="18"/>
                <w:szCs w:val="18"/>
              </w:rPr>
            </w:pPr>
          </w:p>
        </w:tc>
        <w:tc>
          <w:tcPr>
            <w:tcW w:w="1131" w:type="dxa"/>
            <w:vAlign w:val="center"/>
          </w:tcPr>
          <w:p w14:paraId="136F1B8C" w14:textId="77777777" w:rsidR="00E37230" w:rsidRPr="00AE5B1B" w:rsidRDefault="00E37230" w:rsidP="00743EF1">
            <w:pPr>
              <w:jc w:val="center"/>
              <w:rPr>
                <w:color w:val="00303E"/>
                <w:sz w:val="18"/>
                <w:szCs w:val="18"/>
              </w:rPr>
            </w:pPr>
          </w:p>
        </w:tc>
        <w:tc>
          <w:tcPr>
            <w:tcW w:w="2787" w:type="dxa"/>
            <w:vAlign w:val="center"/>
          </w:tcPr>
          <w:p w14:paraId="28808428" w14:textId="77777777" w:rsidR="00E37230" w:rsidRPr="00AE5B1B" w:rsidRDefault="00E37230" w:rsidP="00743EF1">
            <w:pPr>
              <w:jc w:val="center"/>
              <w:rPr>
                <w:color w:val="00303E"/>
                <w:sz w:val="18"/>
                <w:szCs w:val="18"/>
              </w:rPr>
            </w:pPr>
          </w:p>
        </w:tc>
      </w:tr>
      <w:tr w:rsidR="00E37230" w14:paraId="6C4373B2" w14:textId="77777777" w:rsidTr="003E5F35">
        <w:trPr>
          <w:gridAfter w:val="1"/>
          <w:wAfter w:w="9" w:type="dxa"/>
          <w:trHeight w:val="54"/>
        </w:trPr>
        <w:tc>
          <w:tcPr>
            <w:tcW w:w="1271" w:type="dxa"/>
            <w:vAlign w:val="center"/>
          </w:tcPr>
          <w:p w14:paraId="63711772" w14:textId="77777777" w:rsidR="00E37230" w:rsidRPr="00AE5B1B" w:rsidRDefault="00E37230" w:rsidP="00743EF1">
            <w:pPr>
              <w:rPr>
                <w:color w:val="00303E"/>
                <w:sz w:val="18"/>
                <w:szCs w:val="18"/>
              </w:rPr>
            </w:pPr>
          </w:p>
        </w:tc>
        <w:tc>
          <w:tcPr>
            <w:tcW w:w="4111" w:type="dxa"/>
            <w:vAlign w:val="center"/>
          </w:tcPr>
          <w:p w14:paraId="049D60BC" w14:textId="77777777" w:rsidR="00E37230" w:rsidRPr="00AE5B1B" w:rsidRDefault="00E37230" w:rsidP="00743EF1">
            <w:pPr>
              <w:rPr>
                <w:color w:val="00303E"/>
                <w:sz w:val="18"/>
                <w:szCs w:val="18"/>
              </w:rPr>
            </w:pPr>
          </w:p>
        </w:tc>
        <w:tc>
          <w:tcPr>
            <w:tcW w:w="1131" w:type="dxa"/>
            <w:vAlign w:val="center"/>
          </w:tcPr>
          <w:p w14:paraId="2494CA7D" w14:textId="77777777" w:rsidR="00E37230" w:rsidRPr="00AE5B1B" w:rsidRDefault="00E37230" w:rsidP="00743EF1">
            <w:pPr>
              <w:jc w:val="center"/>
              <w:rPr>
                <w:color w:val="00303E"/>
                <w:sz w:val="18"/>
                <w:szCs w:val="18"/>
              </w:rPr>
            </w:pPr>
          </w:p>
        </w:tc>
        <w:tc>
          <w:tcPr>
            <w:tcW w:w="2787" w:type="dxa"/>
            <w:vAlign w:val="center"/>
          </w:tcPr>
          <w:p w14:paraId="7B28EE1B" w14:textId="77777777" w:rsidR="00E37230" w:rsidRPr="00AE5B1B" w:rsidRDefault="00E37230" w:rsidP="00743EF1">
            <w:pPr>
              <w:jc w:val="center"/>
              <w:rPr>
                <w:color w:val="00303E"/>
                <w:sz w:val="18"/>
                <w:szCs w:val="18"/>
              </w:rPr>
            </w:pPr>
          </w:p>
        </w:tc>
      </w:tr>
    </w:tbl>
    <w:p w14:paraId="4FEE254A" w14:textId="23076D54" w:rsidR="009A6D48" w:rsidRDefault="009A6D48">
      <w:pPr>
        <w:rPr>
          <w:rStyle w:val="Sterk"/>
          <w:rFonts w:ascii="Open Sans" w:hAnsi="Open Sans" w:cs="Open Sans"/>
          <w:sz w:val="20"/>
        </w:rPr>
      </w:pPr>
      <w:r>
        <w:rPr>
          <w:rStyle w:val="Sterk"/>
          <w:rFonts w:ascii="Open Sans" w:hAnsi="Open Sans" w:cs="Open Sans"/>
          <w:sz w:val="20"/>
        </w:rPr>
        <w:br w:type="page"/>
      </w:r>
    </w:p>
    <w:p w14:paraId="4EC50B25" w14:textId="77777777" w:rsidR="009A6D48" w:rsidRDefault="009A6D48">
      <w:pPr>
        <w:rPr>
          <w:rStyle w:val="Sterk"/>
          <w:rFonts w:ascii="Open Sans" w:hAnsi="Open Sans" w:cs="Open Sans"/>
          <w:sz w:val="20"/>
        </w:rPr>
      </w:pPr>
    </w:p>
    <w:p w14:paraId="61EC0AE4" w14:textId="323C200C" w:rsidR="009A6D48" w:rsidRPr="009A6D48" w:rsidRDefault="009A6D48" w:rsidP="009A6D48">
      <w:pPr>
        <w:rPr>
          <w:rFonts w:cs="Open Sans"/>
          <w:szCs w:val="24"/>
        </w:rPr>
      </w:pPr>
    </w:p>
    <w:p w14:paraId="32BFDB60" w14:textId="77777777" w:rsidR="009A6D48" w:rsidRPr="009A6D48" w:rsidRDefault="009A6D48" w:rsidP="009A6D48"/>
    <w:p w14:paraId="6326EE1A" w14:textId="77777777" w:rsidR="00FA1452" w:rsidRDefault="00FA1452" w:rsidP="00FA1452">
      <w:pPr>
        <w:pStyle w:val="Topptekst"/>
      </w:pPr>
      <w:r>
        <w:rPr>
          <w:noProof/>
        </w:rPr>
        <w:drawing>
          <wp:anchor distT="0" distB="0" distL="114300" distR="114300" simplePos="0" relativeHeight="251659264" behindDoc="1" locked="0" layoutInCell="0" allowOverlap="1" wp14:anchorId="25068027" wp14:editId="056F1996">
            <wp:simplePos x="0" y="0"/>
            <wp:positionH relativeFrom="margin">
              <wp:align>center</wp:align>
            </wp:positionH>
            <wp:positionV relativeFrom="margin">
              <wp:align>center</wp:align>
            </wp:positionV>
            <wp:extent cx="7559040" cy="10689590"/>
            <wp:effectExtent l="0" t="0" r="3810" b="0"/>
            <wp:wrapNone/>
            <wp:docPr id="1" name="Bilde 1" descr="FylkesmannenA4malunderla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39686517" descr="FylkesmannenA4malunderlag-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p w14:paraId="678953B4" w14:textId="77777777" w:rsidR="00137752" w:rsidRPr="00C10A0E" w:rsidRDefault="00136E75" w:rsidP="00137752">
      <w:r>
        <w:rPr>
          <w:noProof/>
        </w:rPr>
        <w:drawing>
          <wp:anchor distT="0" distB="0" distL="114300" distR="114300" simplePos="0" relativeHeight="251655168" behindDoc="1" locked="0" layoutInCell="1" allowOverlap="1" wp14:anchorId="12353290" wp14:editId="1DE17217">
            <wp:simplePos x="0" y="0"/>
            <wp:positionH relativeFrom="page">
              <wp:align>left</wp:align>
            </wp:positionH>
            <wp:positionV relativeFrom="paragraph">
              <wp:posOffset>-880744</wp:posOffset>
            </wp:positionV>
            <wp:extent cx="7531221" cy="10648878"/>
            <wp:effectExtent l="0" t="0" r="0" b="63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port_bakside-01.jpg"/>
                    <pic:cNvPicPr/>
                  </pic:nvPicPr>
                  <pic:blipFill>
                    <a:blip r:embed="rId12"/>
                    <a:stretch>
                      <a:fillRect/>
                    </a:stretch>
                  </pic:blipFill>
                  <pic:spPr>
                    <a:xfrm>
                      <a:off x="0" y="0"/>
                      <a:ext cx="7531221" cy="10648878"/>
                    </a:xfrm>
                    <a:prstGeom prst="rect">
                      <a:avLst/>
                    </a:prstGeom>
                  </pic:spPr>
                </pic:pic>
              </a:graphicData>
            </a:graphic>
            <wp14:sizeRelH relativeFrom="page">
              <wp14:pctWidth>0</wp14:pctWidth>
            </wp14:sizeRelH>
            <wp14:sizeRelV relativeFrom="page">
              <wp14:pctHeight>0</wp14:pctHeight>
            </wp14:sizeRelV>
          </wp:anchor>
        </w:drawing>
      </w:r>
    </w:p>
    <w:p w14:paraId="1A5D0EB0" w14:textId="77777777" w:rsidR="00137752" w:rsidRDefault="00137752" w:rsidP="00137752">
      <w:pPr>
        <w:pStyle w:val="Topptekst"/>
      </w:pPr>
    </w:p>
    <w:p w14:paraId="7F0937CC" w14:textId="77777777" w:rsidR="00C10A0E" w:rsidRPr="00C10A0E" w:rsidRDefault="00136E75" w:rsidP="00137752">
      <w:pPr>
        <w:ind w:firstLine="284"/>
      </w:pPr>
      <w:r>
        <w:rPr>
          <w:noProof/>
        </w:rPr>
        <mc:AlternateContent>
          <mc:Choice Requires="wps">
            <w:drawing>
              <wp:anchor distT="0" distB="0" distL="114300" distR="114300" simplePos="0" relativeHeight="251658240" behindDoc="0" locked="0" layoutInCell="1" allowOverlap="1" wp14:anchorId="6CE2A389" wp14:editId="78DFFABB">
                <wp:simplePos x="0" y="0"/>
                <wp:positionH relativeFrom="column">
                  <wp:posOffset>-705237</wp:posOffset>
                </wp:positionH>
                <wp:positionV relativeFrom="paragraph">
                  <wp:posOffset>1610664</wp:posOffset>
                </wp:positionV>
                <wp:extent cx="6686550" cy="723265"/>
                <wp:effectExtent l="0" t="0" r="0" b="635"/>
                <wp:wrapSquare wrapText="bothSides"/>
                <wp:docPr id="8" name="Tekstboks 8"/>
                <wp:cNvGraphicFramePr/>
                <a:graphic xmlns:a="http://schemas.openxmlformats.org/drawingml/2006/main">
                  <a:graphicData uri="http://schemas.microsoft.com/office/word/2010/wordprocessingShape">
                    <wps:wsp>
                      <wps:cNvSpPr txBox="1"/>
                      <wps:spPr>
                        <a:xfrm>
                          <a:off x="0" y="0"/>
                          <a:ext cx="6686550" cy="723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BD18D4" w14:textId="77777777" w:rsidR="00413139" w:rsidRPr="00AE5B1B" w:rsidRDefault="00413139" w:rsidP="00137752">
                            <w:pPr>
                              <w:widowControl w:val="0"/>
                              <w:tabs>
                                <w:tab w:val="left" w:leader="dot" w:pos="6840"/>
                              </w:tabs>
                              <w:autoSpaceDE w:val="0"/>
                              <w:autoSpaceDN w:val="0"/>
                              <w:adjustRightInd w:val="0"/>
                              <w:spacing w:line="288" w:lineRule="auto"/>
                              <w:textAlignment w:val="center"/>
                              <w:rPr>
                                <w:rFonts w:cs="Open Sans"/>
                                <w:color w:val="00303E"/>
                              </w:rPr>
                            </w:pPr>
                            <w:r w:rsidRPr="00AE5B1B">
                              <w:rPr>
                                <w:rFonts w:cs="Open Sans"/>
                                <w:b/>
                                <w:bCs/>
                                <w:color w:val="00303E"/>
                              </w:rPr>
                              <w:t>FYLKESMANNEN I TRØNDELAG</w:t>
                            </w:r>
                          </w:p>
                          <w:p w14:paraId="7D6E70DA" w14:textId="77777777" w:rsidR="00413139" w:rsidRPr="00AE5B1B" w:rsidRDefault="00413139" w:rsidP="00137752">
                            <w:pPr>
                              <w:rPr>
                                <w:rFonts w:cs="Open Sans"/>
                                <w:color w:val="00303E"/>
                              </w:rPr>
                            </w:pPr>
                            <w:r w:rsidRPr="00AE5B1B">
                              <w:rPr>
                                <w:rFonts w:cs="Open Sans"/>
                                <w:color w:val="00303E"/>
                              </w:rPr>
                              <w:t>Statens hus, Strandveien 38, Pb 2600, 7734 Steinkjer | fmtlpost@fylkesmannen.no | www.fylkesmannen.no/trondelag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A389" id="Tekstboks 8" o:spid="_x0000_s1029" type="#_x0000_t202" style="position:absolute;left:0;text-align:left;margin-left:-55.55pt;margin-top:126.8pt;width:526.5pt;height: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" filled="f" stroked="f">
                <v:textbox>
                  <w:txbxContent>
                    <w:p w14:paraId="7CBD18D4" w14:textId="77777777" w:rsidR="00413139" w:rsidRPr="00AE5B1B" w:rsidRDefault="00413139" w:rsidP="00137752">
                      <w:pPr>
                        <w:widowControl w:val="0"/>
                        <w:tabs>
                          <w:tab w:val="left" w:leader="dot" w:pos="6840"/>
                        </w:tabs>
                        <w:autoSpaceDE w:val="0"/>
                        <w:autoSpaceDN w:val="0"/>
                        <w:adjustRightInd w:val="0"/>
                        <w:spacing w:line="288" w:lineRule="auto"/>
                        <w:textAlignment w:val="center"/>
                        <w:rPr>
                          <w:rFonts w:cs="Open Sans"/>
                          <w:color w:val="00303E"/>
                        </w:rPr>
                      </w:pPr>
                      <w:r w:rsidRPr="00AE5B1B">
                        <w:rPr>
                          <w:rFonts w:cs="Open Sans"/>
                          <w:b/>
                          <w:bCs/>
                          <w:color w:val="00303E"/>
                        </w:rPr>
                        <w:t>FYLKESMANNEN I TRØNDELAG</w:t>
                      </w:r>
                    </w:p>
                    <w:p w14:paraId="7D6E70DA" w14:textId="77777777" w:rsidR="00413139" w:rsidRPr="00AE5B1B" w:rsidRDefault="00413139" w:rsidP="00137752">
                      <w:pPr>
                        <w:rPr>
                          <w:rFonts w:cs="Open Sans"/>
                          <w:color w:val="00303E"/>
                        </w:rPr>
                      </w:pPr>
                      <w:r w:rsidRPr="00AE5B1B">
                        <w:rPr>
                          <w:rFonts w:cs="Open Sans"/>
                          <w:color w:val="00303E"/>
                        </w:rPr>
                        <w:t>Statens hus, Strandveien 38, Pb 2600, 7734 Steinkjer | fmtlpost@fylkesmannen.no | www.fylkesmannen.no/trondelag</w:t>
                      </w:r>
                    </w:p>
                  </w:txbxContent>
                </v:textbox>
                <w10:wrap type="square"/>
              </v:shape>
            </w:pict>
          </mc:Fallback>
        </mc:AlternateContent>
      </w:r>
    </w:p>
    <w:sectPr w:rsidR="00C10A0E" w:rsidRPr="00C10A0E" w:rsidSect="00E5445E">
      <w:headerReference w:type="even" r:id="rId13"/>
      <w:footerReference w:type="default" r:id="rId14"/>
      <w:headerReference w:type="first" r:id="rId15"/>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5ECF7" w14:textId="77777777" w:rsidR="00413139" w:rsidRDefault="00413139" w:rsidP="00BE7168">
      <w:r>
        <w:separator/>
      </w:r>
    </w:p>
  </w:endnote>
  <w:endnote w:type="continuationSeparator" w:id="0">
    <w:p w14:paraId="6037573A" w14:textId="77777777" w:rsidR="00413139" w:rsidRDefault="00413139" w:rsidP="00BE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889912"/>
      <w:docPartObj>
        <w:docPartGallery w:val="Page Numbers (Bottom of Page)"/>
        <w:docPartUnique/>
      </w:docPartObj>
    </w:sdtPr>
    <w:sdtEndPr/>
    <w:sdtContent>
      <w:p w14:paraId="78A07A7F" w14:textId="6CA2917D" w:rsidR="00413139" w:rsidRDefault="00413139">
        <w:pPr>
          <w:pStyle w:val="Bunntekst"/>
          <w:jc w:val="right"/>
        </w:pPr>
        <w:r>
          <w:fldChar w:fldCharType="begin"/>
        </w:r>
        <w:r>
          <w:instrText>PAGE   \* MERGEFORMAT</w:instrText>
        </w:r>
        <w:r>
          <w:fldChar w:fldCharType="separate"/>
        </w:r>
        <w:r>
          <w:t>2</w:t>
        </w:r>
        <w:r>
          <w:fldChar w:fldCharType="end"/>
        </w:r>
      </w:p>
    </w:sdtContent>
  </w:sdt>
  <w:p w14:paraId="6ABAF0CC" w14:textId="77777777" w:rsidR="00413139" w:rsidRPr="00A9749F" w:rsidRDefault="00413139" w:rsidP="00A9749F">
    <w:pPr>
      <w:pStyle w:val="Grunnleggendeavsnitt"/>
      <w:tabs>
        <w:tab w:val="left" w:pos="1500"/>
        <w:tab w:val="left" w:pos="3080"/>
      </w:tabs>
      <w:spacing w:line="360" w:lineRule="auto"/>
      <w:ind w:left="-567"/>
      <w:rPr>
        <w:rFonts w:ascii="ArialMT-Light" w:hAnsi="ArialMT-Light" w:cs="ArialMT-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F392A" w14:textId="77777777" w:rsidR="00413139" w:rsidRDefault="00413139" w:rsidP="00BE7168">
      <w:r>
        <w:separator/>
      </w:r>
    </w:p>
  </w:footnote>
  <w:footnote w:type="continuationSeparator" w:id="0">
    <w:p w14:paraId="3B1A6893" w14:textId="77777777" w:rsidR="00413139" w:rsidRDefault="00413139" w:rsidP="00BE7168">
      <w:r>
        <w:continuationSeparator/>
      </w:r>
    </w:p>
  </w:footnote>
  <w:footnote w:id="1">
    <w:p w14:paraId="2DF4517F" w14:textId="77777777" w:rsidR="00413139" w:rsidRPr="004713F6" w:rsidRDefault="00413139" w:rsidP="00476C36">
      <w:pPr>
        <w:pStyle w:val="Fotnotetekst"/>
        <w:rPr>
          <w:sz w:val="18"/>
          <w:szCs w:val="18"/>
        </w:rPr>
      </w:pPr>
      <w:r w:rsidRPr="00601665">
        <w:rPr>
          <w:rStyle w:val="Fotnotereferanse"/>
          <w:color w:val="00303E"/>
          <w:sz w:val="18"/>
          <w:szCs w:val="18"/>
        </w:rPr>
        <w:footnoteRef/>
      </w:r>
      <w:r w:rsidRPr="00601665">
        <w:rPr>
          <w:color w:val="00303E"/>
          <w:sz w:val="18"/>
          <w:szCs w:val="18"/>
        </w:rPr>
        <w:t xml:space="preserve"> Se «Oversikt over registrerte virksomheter» nederst på siden om nøkkelopplysninger om bedriften i Brønnøysundregisteret.</w:t>
      </w:r>
    </w:p>
  </w:footnote>
  <w:footnote w:id="2">
    <w:p w14:paraId="66BF2543" w14:textId="77777777" w:rsidR="00413139" w:rsidRPr="00316625" w:rsidRDefault="00413139" w:rsidP="00316625">
      <w:pPr>
        <w:pStyle w:val="Fotnotetekst"/>
        <w:rPr>
          <w:sz w:val="18"/>
          <w:szCs w:val="18"/>
        </w:rPr>
      </w:pPr>
      <w:r w:rsidRPr="00601665">
        <w:rPr>
          <w:rStyle w:val="Fotnotereferanse"/>
          <w:color w:val="00303E"/>
          <w:sz w:val="18"/>
          <w:szCs w:val="18"/>
        </w:rPr>
        <w:footnoteRef/>
      </w:r>
      <w:r w:rsidRPr="00601665">
        <w:rPr>
          <w:color w:val="00303E"/>
          <w:sz w:val="18"/>
          <w:szCs w:val="18"/>
        </w:rPr>
        <w:t xml:space="preserve"> Se hvilke planer og tiltak som omfattes av forskrift om konsekvensutredninger</w:t>
      </w:r>
    </w:p>
  </w:footnote>
  <w:footnote w:id="3">
    <w:p w14:paraId="2060EDAF" w14:textId="143681A0" w:rsidR="00413139" w:rsidRPr="00472631" w:rsidRDefault="00413139">
      <w:pPr>
        <w:pStyle w:val="Fotnotetekst"/>
        <w:rPr>
          <w:sz w:val="18"/>
          <w:szCs w:val="18"/>
        </w:rPr>
      </w:pPr>
      <w:r w:rsidRPr="00601665">
        <w:rPr>
          <w:rStyle w:val="Fotnotereferanse"/>
          <w:color w:val="00303E"/>
          <w:sz w:val="18"/>
          <w:szCs w:val="18"/>
        </w:rPr>
        <w:footnoteRef/>
      </w:r>
      <w:r w:rsidRPr="00601665">
        <w:rPr>
          <w:color w:val="00303E"/>
          <w:sz w:val="18"/>
          <w:szCs w:val="18"/>
        </w:rPr>
        <w:t xml:space="preserve"> Arealbruken må være i tråd med kommunens arealplan/regulering (etter plan- og bygningsloven). Planbestemmelsene kan gi føringer blant annet for utforming av anlegg, åpningstid/driftstid, støy, støv og lignende.</w:t>
      </w:r>
    </w:p>
  </w:footnote>
  <w:footnote w:id="4">
    <w:p w14:paraId="2B099338" w14:textId="20E2FC97" w:rsidR="00413139" w:rsidRPr="00F70BB3" w:rsidRDefault="00413139">
      <w:pPr>
        <w:pStyle w:val="Fotnotetekst"/>
        <w:rPr>
          <w:sz w:val="18"/>
          <w:szCs w:val="18"/>
        </w:rPr>
      </w:pPr>
      <w:r w:rsidRPr="00601665">
        <w:rPr>
          <w:rStyle w:val="Fotnotereferanse"/>
          <w:color w:val="00303E"/>
          <w:sz w:val="18"/>
          <w:szCs w:val="18"/>
        </w:rPr>
        <w:footnoteRef/>
      </w:r>
      <w:r w:rsidRPr="00601665">
        <w:rPr>
          <w:color w:val="00303E"/>
          <w:sz w:val="18"/>
          <w:szCs w:val="18"/>
        </w:rPr>
        <w:t xml:space="preserve"> Resipient: Grunnvann, vassdrag eller havområde som mottar utslipp.</w:t>
      </w:r>
    </w:p>
  </w:footnote>
  <w:footnote w:id="5">
    <w:p w14:paraId="72FF6926" w14:textId="6E18A951" w:rsidR="00413139" w:rsidRPr="00F70069" w:rsidRDefault="00413139">
      <w:pPr>
        <w:pStyle w:val="Fotnotetekst"/>
        <w:rPr>
          <w:color w:val="00303E"/>
          <w:sz w:val="18"/>
          <w:szCs w:val="18"/>
        </w:rPr>
      </w:pPr>
      <w:r w:rsidRPr="00F70069">
        <w:rPr>
          <w:rStyle w:val="Fotnotereferanse"/>
          <w:color w:val="00303E"/>
          <w:sz w:val="18"/>
          <w:szCs w:val="18"/>
        </w:rPr>
        <w:footnoteRef/>
      </w:r>
      <w:r w:rsidRPr="00F70069">
        <w:rPr>
          <w:color w:val="00303E"/>
          <w:sz w:val="18"/>
          <w:szCs w:val="18"/>
        </w:rPr>
        <w:t xml:space="preserve"> Opplysninger om tilstand og miljømål kan hentes fra databasen Vann-Nett. Opplysninger om utført/pågående overvåking kan hentes fra databasen Vannmiljø.</w:t>
      </w:r>
    </w:p>
  </w:footnote>
  <w:footnote w:id="6">
    <w:p w14:paraId="0AAB1B3F" w14:textId="7A1F05F4" w:rsidR="00413139" w:rsidRPr="00F70069" w:rsidRDefault="00413139">
      <w:pPr>
        <w:pStyle w:val="Fotnotetekst"/>
        <w:rPr>
          <w:color w:val="00303E"/>
        </w:rPr>
      </w:pPr>
      <w:r w:rsidRPr="00F70069">
        <w:rPr>
          <w:rStyle w:val="Fotnotereferanse"/>
          <w:color w:val="00303E"/>
          <w:sz w:val="18"/>
          <w:szCs w:val="18"/>
        </w:rPr>
        <w:footnoteRef/>
      </w:r>
      <w:r w:rsidRPr="00F70069">
        <w:rPr>
          <w:color w:val="00303E"/>
          <w:sz w:val="18"/>
          <w:szCs w:val="18"/>
        </w:rPr>
        <w:t xml:space="preserve"> Se vannforskriftens vedlegg V.</w:t>
      </w:r>
    </w:p>
  </w:footnote>
  <w:footnote w:id="7">
    <w:p w14:paraId="18545D6D" w14:textId="4F9A4520" w:rsidR="00413139" w:rsidRPr="00DC21C9" w:rsidRDefault="00413139">
      <w:pPr>
        <w:pStyle w:val="Fotnotetekst"/>
        <w:rPr>
          <w:sz w:val="18"/>
          <w:szCs w:val="18"/>
        </w:rPr>
      </w:pPr>
      <w:r w:rsidRPr="00F70069">
        <w:rPr>
          <w:rStyle w:val="Fotnotereferanse"/>
          <w:color w:val="00303E"/>
          <w:sz w:val="18"/>
          <w:szCs w:val="18"/>
        </w:rPr>
        <w:footnoteRef/>
      </w:r>
      <w:r w:rsidRPr="00F70069">
        <w:rPr>
          <w:color w:val="00303E"/>
          <w:sz w:val="18"/>
          <w:szCs w:val="18"/>
        </w:rPr>
        <w:t xml:space="preserve"> Se myndighetenes forventninger til utslippskontroll på Miljødirektoratets hjemmeside: </w:t>
      </w:r>
      <w:hyperlink r:id="rId1" w:history="1">
        <w:r w:rsidRPr="00F70069">
          <w:rPr>
            <w:rStyle w:val="Hyperkobling"/>
            <w:color w:val="00303E"/>
            <w:sz w:val="18"/>
            <w:szCs w:val="18"/>
          </w:rPr>
          <w:t>https://www.miljodirektoratet.no/naringsliv/industri/forventninger-til-industriens-utslippskontroll/</w:t>
        </w:r>
      </w:hyperlink>
    </w:p>
  </w:footnote>
  <w:footnote w:id="8">
    <w:p w14:paraId="365F8DFB" w14:textId="72605E3C" w:rsidR="00413139" w:rsidRPr="00932564" w:rsidRDefault="00413139">
      <w:pPr>
        <w:pStyle w:val="Fotnotetekst"/>
        <w:rPr>
          <w:sz w:val="18"/>
          <w:szCs w:val="18"/>
        </w:rPr>
      </w:pPr>
      <w:r w:rsidRPr="00F70069">
        <w:rPr>
          <w:rStyle w:val="Fotnotereferanse"/>
          <w:color w:val="00303E"/>
          <w:sz w:val="18"/>
          <w:szCs w:val="18"/>
        </w:rPr>
        <w:footnoteRef/>
      </w:r>
      <w:r w:rsidRPr="00F70069">
        <w:rPr>
          <w:color w:val="00303E"/>
          <w:sz w:val="18"/>
          <w:szCs w:val="18"/>
        </w:rPr>
        <w:t xml:space="preserve"> Tabellen er ment som en enkel fremstilling av de største </w:t>
      </w:r>
      <w:proofErr w:type="spellStart"/>
      <w:r w:rsidRPr="00F70069">
        <w:rPr>
          <w:color w:val="00303E"/>
          <w:sz w:val="18"/>
          <w:szCs w:val="18"/>
        </w:rPr>
        <w:t>forurensningsmessige</w:t>
      </w:r>
      <w:proofErr w:type="spellEnd"/>
      <w:r w:rsidRPr="00F70069">
        <w:rPr>
          <w:color w:val="00303E"/>
          <w:sz w:val="18"/>
          <w:szCs w:val="18"/>
        </w:rPr>
        <w:t xml:space="preserve"> farene ved driften, og tilfredsstiller ikke kravene til en risikovurdering i henhold til internkontrollforskriften. Risikovurdering er ofte tema på tilsyn.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CE9E" w14:textId="77777777" w:rsidR="00413139" w:rsidRDefault="000215E4">
    <w:pPr>
      <w:pStyle w:val="Topptekst"/>
    </w:pPr>
    <w:r>
      <w:rPr>
        <w:noProof/>
        <w:lang w:val="en-US"/>
      </w:rPr>
      <w:pict w14:anchorId="3CF78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25pt;z-index:-251658240;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7A808" w14:textId="77777777" w:rsidR="00413139" w:rsidRDefault="00413139" w:rsidP="00FA1452">
    <w:pPr>
      <w:pStyle w:val="Topptekst"/>
    </w:pPr>
    <w:r>
      <w:rPr>
        <w:noProof/>
      </w:rPr>
      <w:drawing>
        <wp:anchor distT="0" distB="0" distL="114300" distR="114300" simplePos="0" relativeHeight="251657216" behindDoc="1" locked="0" layoutInCell="1" allowOverlap="1" wp14:anchorId="000A4210" wp14:editId="24950D12">
          <wp:simplePos x="0" y="0"/>
          <wp:positionH relativeFrom="column">
            <wp:posOffset>-892175</wp:posOffset>
          </wp:positionH>
          <wp:positionV relativeFrom="paragraph">
            <wp:posOffset>-422426</wp:posOffset>
          </wp:positionV>
          <wp:extent cx="7536180" cy="10656721"/>
          <wp:effectExtent l="0" t="0" r="762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kgrunn.jpg"/>
                  <pic:cNvPicPr/>
                </pic:nvPicPr>
                <pic:blipFill>
                  <a:blip r:embed="rId1"/>
                  <a:stretch>
                    <a:fillRect/>
                  </a:stretch>
                </pic:blipFill>
                <pic:spPr>
                  <a:xfrm>
                    <a:off x="0" y="0"/>
                    <a:ext cx="7539881" cy="10661954"/>
                  </a:xfrm>
                  <a:prstGeom prst="rect">
                    <a:avLst/>
                  </a:prstGeom>
                </pic:spPr>
              </pic:pic>
            </a:graphicData>
          </a:graphic>
          <wp14:sizeRelH relativeFrom="margin">
            <wp14:pctWidth>0</wp14:pctWidth>
          </wp14:sizeRelH>
          <wp14:sizeRelV relativeFrom="margin">
            <wp14:pctHeight>0</wp14:pctHeight>
          </wp14:sizeRelV>
        </wp:anchor>
      </w:drawing>
    </w:r>
  </w:p>
  <w:p w14:paraId="42561425" w14:textId="77777777" w:rsidR="00413139" w:rsidRDefault="00413139" w:rsidP="00746660">
    <w:pPr>
      <w:pStyle w:val="Topptekst"/>
    </w:pPr>
  </w:p>
  <w:p w14:paraId="7B4FB617" w14:textId="77777777" w:rsidR="00413139" w:rsidRDefault="00413139" w:rsidP="00746660">
    <w:pPr>
      <w:pStyle w:val="Topptekst"/>
      <w:tabs>
        <w:tab w:val="clear" w:pos="4536"/>
        <w:tab w:val="clear" w:pos="9072"/>
        <w:tab w:val="left" w:pos="25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0893"/>
    <w:multiLevelType w:val="hybridMultilevel"/>
    <w:tmpl w:val="592668DC"/>
    <w:lvl w:ilvl="0" w:tplc="04140001">
      <w:start w:val="1"/>
      <w:numFmt w:val="bullet"/>
      <w:lvlText w:val=""/>
      <w:lvlJc w:val="left"/>
      <w:pPr>
        <w:ind w:left="928" w:hanging="360"/>
      </w:pPr>
      <w:rPr>
        <w:rFonts w:ascii="Symbol" w:hAnsi="Symbol" w:hint="default"/>
      </w:rPr>
    </w:lvl>
    <w:lvl w:ilvl="1" w:tplc="04140003" w:tentative="1">
      <w:start w:val="1"/>
      <w:numFmt w:val="bullet"/>
      <w:lvlText w:val="o"/>
      <w:lvlJc w:val="left"/>
      <w:pPr>
        <w:ind w:left="1648" w:hanging="360"/>
      </w:pPr>
      <w:rPr>
        <w:rFonts w:ascii="Courier New" w:hAnsi="Courier New" w:cs="Courier New" w:hint="default"/>
      </w:rPr>
    </w:lvl>
    <w:lvl w:ilvl="2" w:tplc="04140005" w:tentative="1">
      <w:start w:val="1"/>
      <w:numFmt w:val="bullet"/>
      <w:lvlText w:val=""/>
      <w:lvlJc w:val="left"/>
      <w:pPr>
        <w:ind w:left="2368" w:hanging="360"/>
      </w:pPr>
      <w:rPr>
        <w:rFonts w:ascii="Wingdings" w:hAnsi="Wingdings" w:hint="default"/>
      </w:rPr>
    </w:lvl>
    <w:lvl w:ilvl="3" w:tplc="04140001" w:tentative="1">
      <w:start w:val="1"/>
      <w:numFmt w:val="bullet"/>
      <w:lvlText w:val=""/>
      <w:lvlJc w:val="left"/>
      <w:pPr>
        <w:ind w:left="3088" w:hanging="360"/>
      </w:pPr>
      <w:rPr>
        <w:rFonts w:ascii="Symbol" w:hAnsi="Symbol" w:hint="default"/>
      </w:rPr>
    </w:lvl>
    <w:lvl w:ilvl="4" w:tplc="04140003" w:tentative="1">
      <w:start w:val="1"/>
      <w:numFmt w:val="bullet"/>
      <w:lvlText w:val="o"/>
      <w:lvlJc w:val="left"/>
      <w:pPr>
        <w:ind w:left="3808" w:hanging="360"/>
      </w:pPr>
      <w:rPr>
        <w:rFonts w:ascii="Courier New" w:hAnsi="Courier New" w:cs="Courier New" w:hint="default"/>
      </w:rPr>
    </w:lvl>
    <w:lvl w:ilvl="5" w:tplc="04140005" w:tentative="1">
      <w:start w:val="1"/>
      <w:numFmt w:val="bullet"/>
      <w:lvlText w:val=""/>
      <w:lvlJc w:val="left"/>
      <w:pPr>
        <w:ind w:left="4528" w:hanging="360"/>
      </w:pPr>
      <w:rPr>
        <w:rFonts w:ascii="Wingdings" w:hAnsi="Wingdings" w:hint="default"/>
      </w:rPr>
    </w:lvl>
    <w:lvl w:ilvl="6" w:tplc="04140001" w:tentative="1">
      <w:start w:val="1"/>
      <w:numFmt w:val="bullet"/>
      <w:lvlText w:val=""/>
      <w:lvlJc w:val="left"/>
      <w:pPr>
        <w:ind w:left="5248" w:hanging="360"/>
      </w:pPr>
      <w:rPr>
        <w:rFonts w:ascii="Symbol" w:hAnsi="Symbol" w:hint="default"/>
      </w:rPr>
    </w:lvl>
    <w:lvl w:ilvl="7" w:tplc="04140003" w:tentative="1">
      <w:start w:val="1"/>
      <w:numFmt w:val="bullet"/>
      <w:lvlText w:val="o"/>
      <w:lvlJc w:val="left"/>
      <w:pPr>
        <w:ind w:left="5968" w:hanging="360"/>
      </w:pPr>
      <w:rPr>
        <w:rFonts w:ascii="Courier New" w:hAnsi="Courier New" w:cs="Courier New" w:hint="default"/>
      </w:rPr>
    </w:lvl>
    <w:lvl w:ilvl="8" w:tplc="04140005" w:tentative="1">
      <w:start w:val="1"/>
      <w:numFmt w:val="bullet"/>
      <w:lvlText w:val=""/>
      <w:lvlJc w:val="left"/>
      <w:pPr>
        <w:ind w:left="6688" w:hanging="360"/>
      </w:pPr>
      <w:rPr>
        <w:rFonts w:ascii="Wingdings" w:hAnsi="Wingdings" w:hint="default"/>
      </w:rPr>
    </w:lvl>
  </w:abstractNum>
  <w:abstractNum w:abstractNumId="1" w15:restartNumberingAfterBreak="0">
    <w:nsid w:val="0ABF7E50"/>
    <w:multiLevelType w:val="multilevel"/>
    <w:tmpl w:val="A4B89AF0"/>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BE14B2A"/>
    <w:multiLevelType w:val="multilevel"/>
    <w:tmpl w:val="422E4722"/>
    <w:lvl w:ilvl="0">
      <w:start w:val="1"/>
      <w:numFmt w:val="decimal"/>
      <w:lvlText w:val="%1."/>
      <w:lvlJc w:val="left"/>
      <w:pPr>
        <w:ind w:left="567" w:hanging="567"/>
      </w:pPr>
      <w:rPr>
        <w:rFonts w:hint="default"/>
      </w:rPr>
    </w:lvl>
    <w:lvl w:ilvl="1">
      <w:start w:val="1"/>
      <w:numFmt w:val="decimal"/>
      <w:isLgl/>
      <w:lvlText w:val="%1.%2"/>
      <w:lvlJc w:val="left"/>
      <w:pPr>
        <w:ind w:left="454" w:hanging="454"/>
      </w:pPr>
      <w:rPr>
        <w:rFonts w:hint="default"/>
        <w:b/>
        <w:bCs w:val="0"/>
        <w:color w:val="00303E"/>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1B10D7F"/>
    <w:multiLevelType w:val="hybridMultilevel"/>
    <w:tmpl w:val="C1CC5B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3B450DEC"/>
    <w:multiLevelType w:val="hybridMultilevel"/>
    <w:tmpl w:val="B7DCF37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2D81474"/>
    <w:multiLevelType w:val="multilevel"/>
    <w:tmpl w:val="A4B89AF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9333EA"/>
    <w:multiLevelType w:val="hybridMultilevel"/>
    <w:tmpl w:val="8FD442A0"/>
    <w:lvl w:ilvl="0" w:tplc="04140001">
      <w:start w:val="1"/>
      <w:numFmt w:val="bullet"/>
      <w:lvlText w:val=""/>
      <w:lvlJc w:val="left"/>
      <w:pPr>
        <w:ind w:left="928" w:hanging="360"/>
      </w:pPr>
      <w:rPr>
        <w:rFonts w:ascii="Symbol" w:hAnsi="Symbol" w:hint="default"/>
      </w:rPr>
    </w:lvl>
    <w:lvl w:ilvl="1" w:tplc="04140003" w:tentative="1">
      <w:start w:val="1"/>
      <w:numFmt w:val="bullet"/>
      <w:lvlText w:val="o"/>
      <w:lvlJc w:val="left"/>
      <w:pPr>
        <w:ind w:left="1648" w:hanging="360"/>
      </w:pPr>
      <w:rPr>
        <w:rFonts w:ascii="Courier New" w:hAnsi="Courier New" w:cs="Courier New" w:hint="default"/>
      </w:rPr>
    </w:lvl>
    <w:lvl w:ilvl="2" w:tplc="04140005" w:tentative="1">
      <w:start w:val="1"/>
      <w:numFmt w:val="bullet"/>
      <w:lvlText w:val=""/>
      <w:lvlJc w:val="left"/>
      <w:pPr>
        <w:ind w:left="2368" w:hanging="360"/>
      </w:pPr>
      <w:rPr>
        <w:rFonts w:ascii="Wingdings" w:hAnsi="Wingdings" w:hint="default"/>
      </w:rPr>
    </w:lvl>
    <w:lvl w:ilvl="3" w:tplc="04140001" w:tentative="1">
      <w:start w:val="1"/>
      <w:numFmt w:val="bullet"/>
      <w:lvlText w:val=""/>
      <w:lvlJc w:val="left"/>
      <w:pPr>
        <w:ind w:left="3088" w:hanging="360"/>
      </w:pPr>
      <w:rPr>
        <w:rFonts w:ascii="Symbol" w:hAnsi="Symbol" w:hint="default"/>
      </w:rPr>
    </w:lvl>
    <w:lvl w:ilvl="4" w:tplc="04140003" w:tentative="1">
      <w:start w:val="1"/>
      <w:numFmt w:val="bullet"/>
      <w:lvlText w:val="o"/>
      <w:lvlJc w:val="left"/>
      <w:pPr>
        <w:ind w:left="3808" w:hanging="360"/>
      </w:pPr>
      <w:rPr>
        <w:rFonts w:ascii="Courier New" w:hAnsi="Courier New" w:cs="Courier New" w:hint="default"/>
      </w:rPr>
    </w:lvl>
    <w:lvl w:ilvl="5" w:tplc="04140005" w:tentative="1">
      <w:start w:val="1"/>
      <w:numFmt w:val="bullet"/>
      <w:lvlText w:val=""/>
      <w:lvlJc w:val="left"/>
      <w:pPr>
        <w:ind w:left="4528" w:hanging="360"/>
      </w:pPr>
      <w:rPr>
        <w:rFonts w:ascii="Wingdings" w:hAnsi="Wingdings" w:hint="default"/>
      </w:rPr>
    </w:lvl>
    <w:lvl w:ilvl="6" w:tplc="04140001" w:tentative="1">
      <w:start w:val="1"/>
      <w:numFmt w:val="bullet"/>
      <w:lvlText w:val=""/>
      <w:lvlJc w:val="left"/>
      <w:pPr>
        <w:ind w:left="5248" w:hanging="360"/>
      </w:pPr>
      <w:rPr>
        <w:rFonts w:ascii="Symbol" w:hAnsi="Symbol" w:hint="default"/>
      </w:rPr>
    </w:lvl>
    <w:lvl w:ilvl="7" w:tplc="04140003" w:tentative="1">
      <w:start w:val="1"/>
      <w:numFmt w:val="bullet"/>
      <w:lvlText w:val="o"/>
      <w:lvlJc w:val="left"/>
      <w:pPr>
        <w:ind w:left="5968" w:hanging="360"/>
      </w:pPr>
      <w:rPr>
        <w:rFonts w:ascii="Courier New" w:hAnsi="Courier New" w:cs="Courier New" w:hint="default"/>
      </w:rPr>
    </w:lvl>
    <w:lvl w:ilvl="8" w:tplc="04140005" w:tentative="1">
      <w:start w:val="1"/>
      <w:numFmt w:val="bullet"/>
      <w:lvlText w:val=""/>
      <w:lvlJc w:val="left"/>
      <w:pPr>
        <w:ind w:left="6688" w:hanging="360"/>
      </w:pPr>
      <w:rPr>
        <w:rFonts w:ascii="Wingdings" w:hAnsi="Wingdings" w:hint="default"/>
      </w:rPr>
    </w:lvl>
  </w:abstractNum>
  <w:abstractNum w:abstractNumId="7" w15:restartNumberingAfterBreak="0">
    <w:nsid w:val="63A86E4F"/>
    <w:multiLevelType w:val="hybridMultilevel"/>
    <w:tmpl w:val="0A8CF7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F7D3C7B"/>
    <w:multiLevelType w:val="hybridMultilevel"/>
    <w:tmpl w:val="7BC0F0AC"/>
    <w:lvl w:ilvl="0" w:tplc="0A4A384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6"/>
  </w:num>
  <w:num w:numId="6">
    <w:abstractNumId w:val="0"/>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FE7"/>
    <w:rsid w:val="00013755"/>
    <w:rsid w:val="000215E4"/>
    <w:rsid w:val="00041A30"/>
    <w:rsid w:val="0006220D"/>
    <w:rsid w:val="000964E5"/>
    <w:rsid w:val="000B0B30"/>
    <w:rsid w:val="000C2E1D"/>
    <w:rsid w:val="000C4FD3"/>
    <w:rsid w:val="000E7EF8"/>
    <w:rsid w:val="000F3936"/>
    <w:rsid w:val="00136E75"/>
    <w:rsid w:val="00137752"/>
    <w:rsid w:val="00171D27"/>
    <w:rsid w:val="001D77FB"/>
    <w:rsid w:val="00204DC9"/>
    <w:rsid w:val="00210C1F"/>
    <w:rsid w:val="00213F3A"/>
    <w:rsid w:val="0024442B"/>
    <w:rsid w:val="00245837"/>
    <w:rsid w:val="00247426"/>
    <w:rsid w:val="00273891"/>
    <w:rsid w:val="002936EB"/>
    <w:rsid w:val="00293CBA"/>
    <w:rsid w:val="002D648A"/>
    <w:rsid w:val="00316625"/>
    <w:rsid w:val="0032332D"/>
    <w:rsid w:val="0034196C"/>
    <w:rsid w:val="00354F25"/>
    <w:rsid w:val="0038567E"/>
    <w:rsid w:val="003E5F35"/>
    <w:rsid w:val="00413139"/>
    <w:rsid w:val="00461AF9"/>
    <w:rsid w:val="00472631"/>
    <w:rsid w:val="00476C36"/>
    <w:rsid w:val="00492433"/>
    <w:rsid w:val="00497A1F"/>
    <w:rsid w:val="004D4F37"/>
    <w:rsid w:val="005146C1"/>
    <w:rsid w:val="00515E51"/>
    <w:rsid w:val="005852AA"/>
    <w:rsid w:val="005C0B00"/>
    <w:rsid w:val="005E5C4B"/>
    <w:rsid w:val="00601665"/>
    <w:rsid w:val="00615531"/>
    <w:rsid w:val="00644589"/>
    <w:rsid w:val="0066025C"/>
    <w:rsid w:val="00681517"/>
    <w:rsid w:val="006A1FE7"/>
    <w:rsid w:val="006B7C01"/>
    <w:rsid w:val="006D496C"/>
    <w:rsid w:val="006F031B"/>
    <w:rsid w:val="006F717C"/>
    <w:rsid w:val="00707EC1"/>
    <w:rsid w:val="00743EF1"/>
    <w:rsid w:val="00746660"/>
    <w:rsid w:val="00750DF7"/>
    <w:rsid w:val="0079571B"/>
    <w:rsid w:val="007A32DF"/>
    <w:rsid w:val="007C0611"/>
    <w:rsid w:val="008170C6"/>
    <w:rsid w:val="00873CD1"/>
    <w:rsid w:val="00880030"/>
    <w:rsid w:val="008A0E39"/>
    <w:rsid w:val="008A6ECF"/>
    <w:rsid w:val="008D661F"/>
    <w:rsid w:val="009031FD"/>
    <w:rsid w:val="00932564"/>
    <w:rsid w:val="00940CCB"/>
    <w:rsid w:val="009754DB"/>
    <w:rsid w:val="009964BC"/>
    <w:rsid w:val="009A17BD"/>
    <w:rsid w:val="009A6D48"/>
    <w:rsid w:val="009D1A1C"/>
    <w:rsid w:val="009E38EE"/>
    <w:rsid w:val="009F0982"/>
    <w:rsid w:val="00A448C1"/>
    <w:rsid w:val="00A72E8D"/>
    <w:rsid w:val="00A9749F"/>
    <w:rsid w:val="00AE4476"/>
    <w:rsid w:val="00AE5B1B"/>
    <w:rsid w:val="00B01F8E"/>
    <w:rsid w:val="00B12182"/>
    <w:rsid w:val="00B64B32"/>
    <w:rsid w:val="00B85377"/>
    <w:rsid w:val="00BA0EFE"/>
    <w:rsid w:val="00BE50A2"/>
    <w:rsid w:val="00BE7168"/>
    <w:rsid w:val="00BF47FC"/>
    <w:rsid w:val="00C10A0E"/>
    <w:rsid w:val="00C3662A"/>
    <w:rsid w:val="00C528FB"/>
    <w:rsid w:val="00CA0BA3"/>
    <w:rsid w:val="00CB0D8B"/>
    <w:rsid w:val="00CD5133"/>
    <w:rsid w:val="00D175EC"/>
    <w:rsid w:val="00D46532"/>
    <w:rsid w:val="00D67347"/>
    <w:rsid w:val="00D67ACC"/>
    <w:rsid w:val="00D81D4B"/>
    <w:rsid w:val="00D83224"/>
    <w:rsid w:val="00DB020E"/>
    <w:rsid w:val="00DC21C9"/>
    <w:rsid w:val="00DC4866"/>
    <w:rsid w:val="00E37230"/>
    <w:rsid w:val="00E5445E"/>
    <w:rsid w:val="00E906CF"/>
    <w:rsid w:val="00F03CB4"/>
    <w:rsid w:val="00F123A8"/>
    <w:rsid w:val="00F25376"/>
    <w:rsid w:val="00F43B96"/>
    <w:rsid w:val="00F70069"/>
    <w:rsid w:val="00F70BB3"/>
    <w:rsid w:val="00F82579"/>
    <w:rsid w:val="00FA1452"/>
    <w:rsid w:val="00FA2414"/>
    <w:rsid w:val="00FF1CC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E1E4BD4"/>
  <w14:defaultImageDpi w14:val="300"/>
  <w15:docId w15:val="{A6DC2290-7428-4501-B8CD-C31D7597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224"/>
    <w:rPr>
      <w:rFonts w:ascii="Open Sans" w:hAnsi="Open Sans"/>
    </w:rPr>
  </w:style>
  <w:style w:type="paragraph" w:styleId="Overskrift1">
    <w:name w:val="heading 1"/>
    <w:basedOn w:val="Normal"/>
    <w:next w:val="Normal"/>
    <w:link w:val="Overskrift1Tegn"/>
    <w:qFormat/>
    <w:rsid w:val="000B0B30"/>
    <w:pPr>
      <w:keepNext/>
      <w:keepLines/>
      <w:spacing w:before="480"/>
      <w:outlineLvl w:val="0"/>
    </w:pPr>
    <w:rPr>
      <w:rFonts w:eastAsiaTheme="majorEastAsia" w:cstheme="majorHAnsi"/>
      <w:b/>
      <w:bCs/>
      <w:color w:val="00303E"/>
      <w:sz w:val="32"/>
      <w:szCs w:val="32"/>
    </w:rPr>
  </w:style>
  <w:style w:type="paragraph" w:styleId="Overskrift2">
    <w:name w:val="heading 2"/>
    <w:basedOn w:val="Overskrift1"/>
    <w:next w:val="Normal"/>
    <w:link w:val="Overskrift2Tegn"/>
    <w:qFormat/>
    <w:rsid w:val="00A448C1"/>
    <w:pPr>
      <w:spacing w:before="0"/>
      <w:outlineLvl w:val="1"/>
    </w:pPr>
    <w:rPr>
      <w:sz w:val="22"/>
      <w:szCs w:val="28"/>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rsid w:val="000B0B30"/>
    <w:rPr>
      <w:rFonts w:asciiTheme="majorHAnsi" w:eastAsiaTheme="majorEastAsia" w:hAnsiTheme="majorHAnsi" w:cstheme="majorHAnsi"/>
      <w:b/>
      <w:bCs/>
      <w:color w:val="00303E"/>
      <w:sz w:val="32"/>
      <w:szCs w:val="32"/>
    </w:rPr>
  </w:style>
  <w:style w:type="character" w:customStyle="1" w:styleId="Overskrift2Tegn">
    <w:name w:val="Overskrift 2 Tegn"/>
    <w:basedOn w:val="Standardskriftforavsnitt"/>
    <w:link w:val="Overskrift2"/>
    <w:rsid w:val="00A448C1"/>
    <w:rPr>
      <w:rFonts w:ascii="Open Sans" w:eastAsiaTheme="majorEastAsia" w:hAnsi="Open Sans" w:cstheme="majorHAnsi"/>
      <w:b/>
      <w:bCs/>
      <w:color w:val="00303E"/>
      <w:sz w:val="22"/>
      <w:szCs w:val="28"/>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semiHidden/>
    <w:unhideWhenUsed/>
    <w:qFormat/>
    <w:rsid w:val="00171D27"/>
    <w:pPr>
      <w:spacing w:after="200"/>
    </w:pPr>
    <w:rPr>
      <w:b/>
      <w:bCs/>
      <w:color w:val="4F81BD" w:themeColor="accent1"/>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basedOn w:val="Overskrift1"/>
    <w:next w:val="Normal"/>
    <w:link w:val="UndertittelTegn"/>
    <w:qFormat/>
    <w:rsid w:val="005146C1"/>
    <w:rPr>
      <w:b w:val="0"/>
    </w:rPr>
  </w:style>
  <w:style w:type="character" w:customStyle="1" w:styleId="UndertittelTegn">
    <w:name w:val="Undertittel Tegn"/>
    <w:basedOn w:val="Standardskriftforavsnitt"/>
    <w:link w:val="Undertittel"/>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unhideWhenUsed/>
    <w:qFormat/>
    <w:rsid w:val="00171D27"/>
    <w:pPr>
      <w:outlineLvl w:val="9"/>
    </w:pPr>
  </w:style>
  <w:style w:type="table" w:styleId="Tabellrutenett">
    <w:name w:val="Table Grid"/>
    <w:basedOn w:val="Vanligtabell"/>
    <w:uiPriority w:val="3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476C36"/>
    <w:rPr>
      <w:rFonts w:eastAsiaTheme="minorHAnsi" w:cstheme="minorBidi"/>
      <w:lang w:eastAsia="en-US"/>
    </w:rPr>
  </w:style>
  <w:style w:type="character" w:customStyle="1" w:styleId="FotnotetekstTegn">
    <w:name w:val="Fotnotetekst Tegn"/>
    <w:basedOn w:val="Standardskriftforavsnitt"/>
    <w:link w:val="Fotnotetekst"/>
    <w:uiPriority w:val="99"/>
    <w:semiHidden/>
    <w:rsid w:val="00476C36"/>
    <w:rPr>
      <w:rFonts w:ascii="Open Sans" w:eastAsiaTheme="minorHAnsi" w:hAnsi="Open Sans" w:cstheme="minorBidi"/>
      <w:lang w:eastAsia="en-US"/>
    </w:rPr>
  </w:style>
  <w:style w:type="character" w:styleId="Fotnotereferanse">
    <w:name w:val="footnote reference"/>
    <w:basedOn w:val="Standardskriftforavsnitt"/>
    <w:uiPriority w:val="99"/>
    <w:semiHidden/>
    <w:unhideWhenUsed/>
    <w:rsid w:val="00476C36"/>
    <w:rPr>
      <w:vertAlign w:val="superscript"/>
    </w:rPr>
  </w:style>
  <w:style w:type="paragraph" w:styleId="INNH1">
    <w:name w:val="toc 1"/>
    <w:basedOn w:val="Normal"/>
    <w:next w:val="Normal"/>
    <w:autoRedefine/>
    <w:uiPriority w:val="39"/>
    <w:unhideWhenUsed/>
    <w:rsid w:val="003E5F35"/>
    <w:pPr>
      <w:spacing w:after="100"/>
    </w:pPr>
  </w:style>
  <w:style w:type="paragraph" w:styleId="INNH2">
    <w:name w:val="toc 2"/>
    <w:basedOn w:val="Normal"/>
    <w:next w:val="Normal"/>
    <w:autoRedefine/>
    <w:uiPriority w:val="39"/>
    <w:unhideWhenUsed/>
    <w:rsid w:val="003E5F35"/>
    <w:pPr>
      <w:spacing w:after="100"/>
      <w:ind w:left="200"/>
    </w:pPr>
  </w:style>
  <w:style w:type="character" w:styleId="Merknadsreferanse">
    <w:name w:val="annotation reference"/>
    <w:basedOn w:val="Standardskriftforavsnitt"/>
    <w:uiPriority w:val="99"/>
    <w:semiHidden/>
    <w:unhideWhenUsed/>
    <w:rsid w:val="00880030"/>
    <w:rPr>
      <w:sz w:val="16"/>
      <w:szCs w:val="16"/>
    </w:rPr>
  </w:style>
  <w:style w:type="paragraph" w:styleId="Merknadstekst">
    <w:name w:val="annotation text"/>
    <w:basedOn w:val="Normal"/>
    <w:link w:val="MerknadstekstTegn"/>
    <w:uiPriority w:val="99"/>
    <w:semiHidden/>
    <w:unhideWhenUsed/>
    <w:rsid w:val="00880030"/>
  </w:style>
  <w:style w:type="character" w:customStyle="1" w:styleId="MerknadstekstTegn">
    <w:name w:val="Merknadstekst Tegn"/>
    <w:basedOn w:val="Standardskriftforavsnitt"/>
    <w:link w:val="Merknadstekst"/>
    <w:uiPriority w:val="99"/>
    <w:semiHidden/>
    <w:rsid w:val="00880030"/>
    <w:rPr>
      <w:rFonts w:ascii="Open Sans" w:hAnsi="Open Sans"/>
    </w:rPr>
  </w:style>
  <w:style w:type="paragraph" w:styleId="Kommentaremne">
    <w:name w:val="annotation subject"/>
    <w:basedOn w:val="Merknadstekst"/>
    <w:next w:val="Merknadstekst"/>
    <w:link w:val="KommentaremneTegn"/>
    <w:uiPriority w:val="99"/>
    <w:semiHidden/>
    <w:unhideWhenUsed/>
    <w:rsid w:val="00880030"/>
    <w:rPr>
      <w:b/>
      <w:bCs/>
    </w:rPr>
  </w:style>
  <w:style w:type="character" w:customStyle="1" w:styleId="KommentaremneTegn">
    <w:name w:val="Kommentaremne Tegn"/>
    <w:basedOn w:val="MerknadstekstTegn"/>
    <w:link w:val="Kommentaremne"/>
    <w:uiPriority w:val="99"/>
    <w:semiHidden/>
    <w:rsid w:val="00880030"/>
    <w:rPr>
      <w:rFonts w:ascii="Open Sans" w:hAnsi="Open Sans"/>
      <w:b/>
      <w:bCs/>
    </w:rPr>
  </w:style>
  <w:style w:type="character" w:styleId="Ulstomtale">
    <w:name w:val="Unresolved Mention"/>
    <w:basedOn w:val="Standardskriftforavsnitt"/>
    <w:uiPriority w:val="99"/>
    <w:semiHidden/>
    <w:unhideWhenUsed/>
    <w:rsid w:val="009F0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iljodirektoratet.no/naringsliv/industri/forventninger-til-industriens-utslippskontro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R:\MALER\Rapportmal%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E78061BE2EB1419E5C485517C6A73C" ma:contentTypeVersion="11" ma:contentTypeDescription="Opprett et nytt dokument." ma:contentTypeScope="" ma:versionID="83b0a50e4a977ea3ae4f32032fed2e86">
  <xsd:schema xmlns:xsd="http://www.w3.org/2001/XMLSchema" xmlns:xs="http://www.w3.org/2001/XMLSchema" xmlns:p="http://schemas.microsoft.com/office/2006/metadata/properties" xmlns:ns3="14218848-9f23-41eb-a0fb-b2f4b34b68cb" xmlns:ns4="2fa63c1b-ab27-418b-8f58-36b83659a79a" targetNamespace="http://schemas.microsoft.com/office/2006/metadata/properties" ma:root="true" ma:fieldsID="671625c50988ac411b48c5f483f677f1" ns3:_="" ns4:_="">
    <xsd:import namespace="14218848-9f23-41eb-a0fb-b2f4b34b68cb"/>
    <xsd:import namespace="2fa63c1b-ab27-418b-8f58-36b83659a7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8848-9f23-41eb-a0fb-b2f4b34b6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a63c1b-ab27-418b-8f58-36b83659a79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EA641-7B6C-4B11-B247-74D553423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8848-9f23-41eb-a0fb-b2f4b34b68cb"/>
    <ds:schemaRef ds:uri="2fa63c1b-ab27-418b-8f58-36b83659a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019A3A-105B-4EB0-953B-722F4A74FF85}">
  <ds:schemaRefs>
    <ds:schemaRef ds:uri="http://schemas.microsoft.com/sharepoint/v3/contenttype/forms"/>
  </ds:schemaRefs>
</ds:datastoreItem>
</file>

<file path=customXml/itemProps3.xml><?xml version="1.0" encoding="utf-8"?>
<ds:datastoreItem xmlns:ds="http://schemas.openxmlformats.org/officeDocument/2006/customXml" ds:itemID="{B1233E10-D77B-4619-A949-AB77245272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F8F7C9-1EAC-4260-A560-14913E85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 1</Template>
  <TotalTime>2</TotalTime>
  <Pages>24</Pages>
  <Words>2348</Words>
  <Characters>12449</Characters>
  <Application>Microsoft Office Word</Application>
  <DocSecurity>4</DocSecurity>
  <Lines>103</Lines>
  <Paragraphs>29</Paragraphs>
  <ScaleCrop>false</ScaleCrop>
  <HeadingPairs>
    <vt:vector size="2" baseType="variant">
      <vt:variant>
        <vt:lpstr>Tittel</vt:lpstr>
      </vt:variant>
      <vt:variant>
        <vt:i4>1</vt:i4>
      </vt:variant>
    </vt:vector>
  </HeadingPairs>
  <TitlesOfParts>
    <vt:vector size="1" baseType="lpstr">
      <vt:lpstr/>
    </vt:vector>
  </TitlesOfParts>
  <Company>Lindseth Reklamme AS</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Wæhre, Andreas</dc:creator>
  <cp:lastModifiedBy>Morberg, Robert</cp:lastModifiedBy>
  <cp:revision>2</cp:revision>
  <dcterms:created xsi:type="dcterms:W3CDTF">2020-09-24T10:30:00Z</dcterms:created>
  <dcterms:modified xsi:type="dcterms:W3CDTF">2020-09-24T10:30:00Z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0x01010029E78061BE2EB1419E5C485517C6A73C</vt:lpwstr>
  </property>
</Properties>
</file>